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6474E5" w14:textId="3C958DAF" w:rsidR="002908EB" w:rsidRPr="00443D15" w:rsidRDefault="00291448" w:rsidP="002908EB">
      <w:pPr>
        <w:autoSpaceDE w:val="0"/>
        <w:autoSpaceDN w:val="0"/>
        <w:adjustRightInd w:val="0"/>
        <w:spacing w:after="0" w:line="240" w:lineRule="auto"/>
        <w:jc w:val="center"/>
        <w:rPr>
          <w:rFonts w:eastAsia="SimSun"/>
          <w:sz w:val="36"/>
          <w:szCs w:val="36"/>
          <w:lang w:val="en-US" w:eastAsia="zh-CN"/>
        </w:rPr>
      </w:pPr>
      <w:bookmarkStart w:id="0" w:name="_Toc64036667"/>
      <w:bookmarkStart w:id="1" w:name="_Toc64041868"/>
      <w:bookmarkStart w:id="2" w:name="_Toc82167456"/>
      <w:r w:rsidRPr="00443D15">
        <w:rPr>
          <w:color w:val="222222"/>
          <w:sz w:val="36"/>
          <w:szCs w:val="36"/>
          <w:shd w:val="clear" w:color="auto" w:fill="FFFFFF"/>
          <w:lang w:val="en-US"/>
        </w:rPr>
        <w:t>Simulation Study of a New Type of Learning Automata</w:t>
      </w:r>
    </w:p>
    <w:p w14:paraId="654F87DA" w14:textId="77777777" w:rsidR="002908EB" w:rsidRPr="002908EB" w:rsidRDefault="002908EB" w:rsidP="002908EB">
      <w:pPr>
        <w:autoSpaceDE w:val="0"/>
        <w:autoSpaceDN w:val="0"/>
        <w:adjustRightInd w:val="0"/>
        <w:spacing w:after="0" w:line="240" w:lineRule="auto"/>
        <w:jc w:val="center"/>
        <w:rPr>
          <w:rFonts w:eastAsia="SimSun"/>
          <w:sz w:val="36"/>
          <w:szCs w:val="36"/>
          <w:lang w:val="en-US" w:eastAsia="zh-CN"/>
        </w:rPr>
      </w:pPr>
    </w:p>
    <w:p w14:paraId="32E52A8B" w14:textId="77777777" w:rsidR="002908EB" w:rsidRPr="00443D15" w:rsidRDefault="002908EB" w:rsidP="002908EB">
      <w:pPr>
        <w:spacing w:after="0" w:line="240" w:lineRule="auto"/>
        <w:jc w:val="center"/>
        <w:rPr>
          <w:sz w:val="24"/>
          <w:szCs w:val="24"/>
          <w:lang w:val="sv-SE"/>
        </w:rPr>
      </w:pPr>
      <w:r w:rsidRPr="00443D15">
        <w:rPr>
          <w:sz w:val="24"/>
          <w:szCs w:val="24"/>
          <w:lang w:val="sv-SE"/>
        </w:rPr>
        <w:t>Prateek S. Aggarwal</w:t>
      </w:r>
    </w:p>
    <w:p w14:paraId="1C9DD690" w14:textId="77777777" w:rsidR="002908EB" w:rsidRPr="00443D15" w:rsidRDefault="002908EB" w:rsidP="002908EB">
      <w:pPr>
        <w:spacing w:after="0" w:line="240" w:lineRule="auto"/>
        <w:jc w:val="center"/>
        <w:rPr>
          <w:sz w:val="24"/>
          <w:szCs w:val="24"/>
          <w:lang w:val="sv-SE"/>
        </w:rPr>
      </w:pPr>
      <w:r w:rsidRPr="00443D15">
        <w:rPr>
          <w:sz w:val="24"/>
          <w:szCs w:val="24"/>
          <w:lang w:val="sv-SE"/>
        </w:rPr>
        <w:t>Boston University</w:t>
      </w:r>
    </w:p>
    <w:p w14:paraId="6E3D1166" w14:textId="77777777" w:rsidR="002908EB" w:rsidRPr="00443D15" w:rsidRDefault="00000000" w:rsidP="002908EB">
      <w:pPr>
        <w:spacing w:after="0" w:line="240" w:lineRule="auto"/>
        <w:jc w:val="center"/>
        <w:rPr>
          <w:sz w:val="24"/>
          <w:szCs w:val="24"/>
          <w:lang w:val="sv-SE"/>
        </w:rPr>
      </w:pPr>
      <w:hyperlink r:id="rId8" w:history="1">
        <w:r w:rsidR="002908EB" w:rsidRPr="00443D15">
          <w:rPr>
            <w:rStyle w:val="Hyperlink"/>
            <w:sz w:val="24"/>
            <w:szCs w:val="24"/>
            <w:lang w:val="sv-SE"/>
          </w:rPr>
          <w:t>prateekji@gmail.com</w:t>
        </w:r>
      </w:hyperlink>
    </w:p>
    <w:p w14:paraId="37D17403" w14:textId="77777777" w:rsidR="002908EB" w:rsidRPr="00443D15" w:rsidRDefault="002908EB" w:rsidP="002908EB">
      <w:pPr>
        <w:spacing w:after="0" w:line="240" w:lineRule="auto"/>
        <w:jc w:val="center"/>
        <w:rPr>
          <w:sz w:val="24"/>
          <w:szCs w:val="24"/>
          <w:lang w:val="sv-SE"/>
        </w:rPr>
      </w:pPr>
    </w:p>
    <w:p w14:paraId="795C579A" w14:textId="77777777" w:rsidR="002908EB" w:rsidRPr="00443D15" w:rsidRDefault="002908EB" w:rsidP="002908EB">
      <w:pPr>
        <w:spacing w:after="0" w:line="240" w:lineRule="auto"/>
        <w:jc w:val="center"/>
        <w:rPr>
          <w:sz w:val="24"/>
          <w:szCs w:val="24"/>
          <w:lang w:val="sv-SE"/>
        </w:rPr>
      </w:pPr>
      <w:r w:rsidRPr="00443D15">
        <w:rPr>
          <w:sz w:val="24"/>
          <w:szCs w:val="24"/>
          <w:lang w:val="sv-SE"/>
        </w:rPr>
        <w:t>Chenhui Liu</w:t>
      </w:r>
    </w:p>
    <w:p w14:paraId="669997D8" w14:textId="77777777" w:rsidR="002908EB" w:rsidRPr="00443D15" w:rsidRDefault="002908EB" w:rsidP="002908EB">
      <w:pPr>
        <w:spacing w:after="0" w:line="240" w:lineRule="auto"/>
        <w:jc w:val="center"/>
        <w:rPr>
          <w:sz w:val="24"/>
          <w:szCs w:val="24"/>
          <w:lang w:val="en-US"/>
        </w:rPr>
      </w:pPr>
      <w:r w:rsidRPr="00443D15">
        <w:rPr>
          <w:sz w:val="24"/>
          <w:szCs w:val="24"/>
          <w:lang w:val="en-US"/>
        </w:rPr>
        <w:t>Boston University</w:t>
      </w:r>
    </w:p>
    <w:p w14:paraId="2D631EB3" w14:textId="77777777" w:rsidR="002908EB" w:rsidRPr="00443D15" w:rsidRDefault="00000000" w:rsidP="002908EB">
      <w:pPr>
        <w:spacing w:after="0" w:line="240" w:lineRule="auto"/>
        <w:jc w:val="center"/>
        <w:rPr>
          <w:sz w:val="24"/>
          <w:szCs w:val="24"/>
          <w:lang w:val="en-US"/>
        </w:rPr>
      </w:pPr>
      <w:hyperlink r:id="rId9" w:history="1">
        <w:r w:rsidR="002908EB" w:rsidRPr="00443D15">
          <w:rPr>
            <w:rStyle w:val="Hyperlink"/>
            <w:sz w:val="24"/>
            <w:szCs w:val="24"/>
            <w:lang w:val="en-US"/>
          </w:rPr>
          <w:t>Dr.chenhui.liu@gmail.com</w:t>
        </w:r>
      </w:hyperlink>
    </w:p>
    <w:p w14:paraId="4E9D7BB7" w14:textId="77777777" w:rsidR="002908EB" w:rsidRPr="00443D15" w:rsidRDefault="002908EB" w:rsidP="002908EB">
      <w:pPr>
        <w:spacing w:after="0" w:line="240" w:lineRule="auto"/>
        <w:rPr>
          <w:sz w:val="24"/>
          <w:szCs w:val="24"/>
          <w:lang w:val="en-US"/>
        </w:rPr>
      </w:pPr>
    </w:p>
    <w:p w14:paraId="0A9FE849" w14:textId="77777777" w:rsidR="002908EB" w:rsidRPr="00443D15" w:rsidRDefault="002908EB" w:rsidP="002908EB">
      <w:pPr>
        <w:spacing w:after="0" w:line="240" w:lineRule="auto"/>
        <w:jc w:val="center"/>
        <w:rPr>
          <w:sz w:val="24"/>
          <w:szCs w:val="24"/>
          <w:lang w:val="en-US"/>
        </w:rPr>
      </w:pPr>
      <w:r w:rsidRPr="00443D15">
        <w:rPr>
          <w:sz w:val="24"/>
          <w:szCs w:val="24"/>
          <w:lang w:val="en-US"/>
        </w:rPr>
        <w:t>Lev Levitin</w:t>
      </w:r>
    </w:p>
    <w:p w14:paraId="339EF2F7" w14:textId="77777777" w:rsidR="002908EB" w:rsidRPr="00443D15" w:rsidRDefault="002908EB" w:rsidP="002908EB">
      <w:pPr>
        <w:spacing w:after="0" w:line="240" w:lineRule="auto"/>
        <w:jc w:val="center"/>
        <w:rPr>
          <w:sz w:val="24"/>
          <w:szCs w:val="24"/>
          <w:lang w:val="en-US"/>
        </w:rPr>
      </w:pPr>
      <w:r w:rsidRPr="00443D15">
        <w:rPr>
          <w:sz w:val="24"/>
          <w:szCs w:val="24"/>
          <w:lang w:val="en-US"/>
        </w:rPr>
        <w:t>Boston University</w:t>
      </w:r>
    </w:p>
    <w:p w14:paraId="73DBBB47" w14:textId="77777777" w:rsidR="002908EB" w:rsidRPr="00443D15" w:rsidRDefault="00000000" w:rsidP="002908EB">
      <w:pPr>
        <w:spacing w:after="0" w:line="240" w:lineRule="auto"/>
        <w:jc w:val="center"/>
        <w:rPr>
          <w:sz w:val="24"/>
          <w:szCs w:val="24"/>
          <w:lang w:val="en-US"/>
        </w:rPr>
      </w:pPr>
      <w:hyperlink r:id="rId10" w:history="1">
        <w:r w:rsidR="002908EB" w:rsidRPr="00443D15">
          <w:rPr>
            <w:rStyle w:val="Hyperlink"/>
            <w:sz w:val="24"/>
            <w:szCs w:val="24"/>
            <w:lang w:val="en-US"/>
          </w:rPr>
          <w:t>levitin@bu.edu</w:t>
        </w:r>
      </w:hyperlink>
    </w:p>
    <w:p w14:paraId="0C053E37" w14:textId="77777777" w:rsidR="002908EB" w:rsidRDefault="002908EB" w:rsidP="002908EB">
      <w:pPr>
        <w:rPr>
          <w:lang w:val="en-US"/>
        </w:rPr>
      </w:pPr>
    </w:p>
    <w:p w14:paraId="7B96F73F" w14:textId="77777777" w:rsidR="002908EB" w:rsidRDefault="002908EB" w:rsidP="002908EB">
      <w:pPr>
        <w:rPr>
          <w:lang w:val="en-US"/>
        </w:rPr>
      </w:pPr>
    </w:p>
    <w:p w14:paraId="699830CF" w14:textId="77777777" w:rsidR="002908EB" w:rsidRPr="002166D7" w:rsidRDefault="002908EB" w:rsidP="002908EB">
      <w:pPr>
        <w:pStyle w:val="Abstract"/>
        <w:spacing w:after="0" w:line="240" w:lineRule="auto"/>
        <w:ind w:left="0" w:right="0"/>
        <w:rPr>
          <w:b/>
          <w:sz w:val="24"/>
          <w:szCs w:val="24"/>
          <w:lang w:val="en-US"/>
        </w:rPr>
      </w:pPr>
      <w:r w:rsidRPr="002166D7">
        <w:rPr>
          <w:b/>
          <w:sz w:val="24"/>
          <w:szCs w:val="24"/>
          <w:lang w:val="en-US"/>
        </w:rPr>
        <w:t>Abstract</w:t>
      </w:r>
    </w:p>
    <w:p w14:paraId="0E955808" w14:textId="77777777" w:rsidR="002908EB" w:rsidRPr="002166D7" w:rsidRDefault="002908EB" w:rsidP="002908EB">
      <w:pPr>
        <w:pStyle w:val="Abstract"/>
        <w:spacing w:after="0" w:line="240" w:lineRule="auto"/>
        <w:ind w:left="0" w:right="0"/>
        <w:rPr>
          <w:bCs/>
          <w:sz w:val="24"/>
          <w:szCs w:val="24"/>
          <w:lang w:val="en-US"/>
        </w:rPr>
      </w:pPr>
    </w:p>
    <w:p w14:paraId="2A859093" w14:textId="2408AB0E" w:rsidR="002908EB" w:rsidRPr="002908EB" w:rsidRDefault="002908EB" w:rsidP="002908EB">
      <w:pPr>
        <w:rPr>
          <w:lang w:val="en-US"/>
        </w:rPr>
        <w:sectPr w:rsidR="002908EB" w:rsidRPr="002908EB" w:rsidSect="002908EB">
          <w:headerReference w:type="default" r:id="rId11"/>
          <w:pgSz w:w="12240" w:h="15840" w:code="1"/>
          <w:pgMar w:top="1008" w:right="1080" w:bottom="1008" w:left="1080" w:header="706" w:footer="706" w:gutter="0"/>
          <w:cols w:space="360"/>
          <w:docGrid w:linePitch="272"/>
        </w:sectPr>
      </w:pPr>
    </w:p>
    <w:p w14:paraId="5462DB35" w14:textId="59B0DAA4" w:rsidR="00291448" w:rsidRPr="002908EB" w:rsidRDefault="00291448" w:rsidP="001203F8">
      <w:pPr>
        <w:autoSpaceDE w:val="0"/>
        <w:autoSpaceDN w:val="0"/>
        <w:adjustRightInd w:val="0"/>
        <w:spacing w:after="0" w:line="240" w:lineRule="auto"/>
        <w:rPr>
          <w:rFonts w:eastAsia="SimSun"/>
          <w:bCs/>
          <w:sz w:val="24"/>
          <w:szCs w:val="24"/>
          <w:lang w:val="en-US" w:eastAsia="zh-CN"/>
        </w:rPr>
      </w:pPr>
      <w:r w:rsidRPr="009F0D8B">
        <w:rPr>
          <w:b/>
          <w:iCs/>
          <w:sz w:val="24"/>
          <w:szCs w:val="24"/>
          <w:lang w:val="en-US"/>
        </w:rPr>
        <w:t xml:space="preserve"> </w:t>
      </w:r>
      <w:r w:rsidRPr="002908EB">
        <w:rPr>
          <w:bCs/>
          <w:iCs/>
          <w:sz w:val="24"/>
          <w:szCs w:val="24"/>
          <w:lang w:val="en-US"/>
        </w:rPr>
        <w:t xml:space="preserve">This paper presents numerical </w:t>
      </w:r>
      <w:r w:rsidRPr="002908EB">
        <w:rPr>
          <w:bCs/>
          <w:sz w:val="24"/>
          <w:szCs w:val="24"/>
          <w:lang w:val="en-US"/>
        </w:rPr>
        <w:t xml:space="preserve">simulations of Probabilistically-Switch-Action-on-Failure learning automaton (PSAFA) in various stationary and non-stationary environments. </w:t>
      </w:r>
      <w:r w:rsidRPr="00443D15">
        <w:rPr>
          <w:bCs/>
          <w:sz w:val="24"/>
          <w:szCs w:val="24"/>
          <w:lang w:val="en-US"/>
        </w:rPr>
        <w:t xml:space="preserve">The </w:t>
      </w:r>
      <w:r w:rsidRPr="002908EB">
        <w:rPr>
          <w:bCs/>
          <w:sz w:val="24"/>
          <w:szCs w:val="24"/>
          <w:lang w:val="en-US"/>
        </w:rPr>
        <w:t>PSAF</w:t>
      </w:r>
      <w:r w:rsidRPr="00443D15">
        <w:rPr>
          <w:bCs/>
          <w:sz w:val="24"/>
          <w:szCs w:val="24"/>
          <w:lang w:val="en-US"/>
        </w:rPr>
        <w:t xml:space="preserve">A is a novel fixed structure stochastic automaton (FSSA)framework, whose analytical model is presented in detail in our previous paper. </w:t>
      </w:r>
      <w:r w:rsidRPr="002908EB">
        <w:rPr>
          <w:bCs/>
          <w:sz w:val="24"/>
          <w:szCs w:val="24"/>
          <w:lang w:val="en-US"/>
        </w:rPr>
        <w:t>The key differentiating feature of this automaton is that it allows action switching in every state</w:t>
      </w:r>
      <w:r w:rsidRPr="00443D15">
        <w:rPr>
          <w:bCs/>
          <w:sz w:val="24"/>
          <w:szCs w:val="24"/>
          <w:lang w:val="en-US"/>
        </w:rPr>
        <w:t xml:space="preserve">. We anticipate that this feature attributes PSAFA dynamic properties that make certain aspects of its performance superior to other FSSA that do not possess this property. </w:t>
      </w:r>
    </w:p>
    <w:p w14:paraId="26698E03" w14:textId="77777777" w:rsidR="00451744" w:rsidRPr="00443D15" w:rsidRDefault="00291448" w:rsidP="00451744">
      <w:pPr>
        <w:pStyle w:val="Heading1"/>
        <w:numPr>
          <w:ilvl w:val="0"/>
          <w:numId w:val="0"/>
        </w:numPr>
        <w:spacing w:after="80"/>
        <w:jc w:val="both"/>
        <w:rPr>
          <w:bCs/>
          <w:color w:val="000000" w:themeColor="text1"/>
          <w:szCs w:val="24"/>
          <w:lang w:val="en-US"/>
        </w:rPr>
      </w:pPr>
      <w:r w:rsidRPr="00443D15">
        <w:rPr>
          <w:b w:val="0"/>
          <w:caps w:val="0"/>
          <w:szCs w:val="24"/>
          <w:lang w:val="en-US"/>
        </w:rPr>
        <w:t xml:space="preserve">In this paper, simulations of the PSAFA in comparison with other </w:t>
      </w:r>
      <w:r w:rsidRPr="00443D15">
        <w:rPr>
          <w:b w:val="0"/>
          <w:caps w:val="0"/>
          <w:color w:val="000000" w:themeColor="text1"/>
          <w:szCs w:val="24"/>
          <w:lang w:val="en-US"/>
        </w:rPr>
        <w:t xml:space="preserve">FSSA and variable structure stochastic automata (VSSA) are considered in two types of environments: a stationary environment (with fixed penalty probabilities) and a non-stationary environment, where the penalty probabilities are changing in time periodically as a sinusoidal function. In both cases the simulation demostrates a dramatic difference in performance for these types of learning automata. The PSAFA shows its huge advantage in adapatability that leads to a better performance for the length of the simulation up to 30,000-150,000 steps. Only for very long stationary conditions Tsetlin automata outperforms PSAFA. Also, we show that the PSAFA model responds quickly to drastic changes in the environment unlike the other automata. In the case of sinusoidal modulations, the PSAFA tremendously outperforms other types of FSSA for all modulation frequencies and for all depths </w:t>
      </w:r>
      <w:r w:rsidRPr="00443D15">
        <w:rPr>
          <w:b w:val="0"/>
          <w:i/>
          <w:iCs/>
          <w:caps w:val="0"/>
          <w:color w:val="000000" w:themeColor="text1"/>
          <w:szCs w:val="24"/>
          <w:lang w:val="en-US"/>
        </w:rPr>
        <w:t>D</w:t>
      </w:r>
      <w:r w:rsidRPr="00443D15">
        <w:rPr>
          <w:b w:val="0"/>
          <w:caps w:val="0"/>
          <w:color w:val="000000" w:themeColor="text1"/>
          <w:szCs w:val="24"/>
          <w:lang w:val="en-US"/>
        </w:rPr>
        <w:t>&gt;3. The performance of PSAFA does not deteriorate with increasing modulation frequency, while other FSSA are not resilient to that increase. Also, the PSAFA is more adaptive where it has to select an action from multiple actions</w:t>
      </w:r>
      <w:r w:rsidRPr="00443D15">
        <w:rPr>
          <w:bCs/>
          <w:color w:val="000000" w:themeColor="text1"/>
          <w:szCs w:val="24"/>
          <w:lang w:val="en-US"/>
        </w:rPr>
        <w:t>.</w:t>
      </w:r>
      <w:r w:rsidR="00451744" w:rsidRPr="00443D15">
        <w:rPr>
          <w:bCs/>
          <w:color w:val="000000" w:themeColor="text1"/>
          <w:szCs w:val="24"/>
          <w:lang w:val="en-US"/>
        </w:rPr>
        <w:t xml:space="preserve"> </w:t>
      </w:r>
    </w:p>
    <w:p w14:paraId="2C5861C2" w14:textId="7506F172" w:rsidR="00451744" w:rsidRPr="00443D15" w:rsidRDefault="00451744" w:rsidP="00451744">
      <w:pPr>
        <w:pStyle w:val="Heading1"/>
        <w:numPr>
          <w:ilvl w:val="0"/>
          <w:numId w:val="0"/>
        </w:numPr>
        <w:spacing w:after="80"/>
        <w:jc w:val="both"/>
        <w:rPr>
          <w:caps w:val="0"/>
          <w:szCs w:val="24"/>
          <w:lang w:val="en-US"/>
        </w:rPr>
      </w:pPr>
      <w:r w:rsidRPr="00443D15">
        <w:rPr>
          <w:caps w:val="0"/>
          <w:szCs w:val="24"/>
          <w:lang w:val="en-US"/>
        </w:rPr>
        <w:t>Introduction</w:t>
      </w:r>
    </w:p>
    <w:p w14:paraId="339F4DCE" w14:textId="77777777" w:rsidR="00451744" w:rsidRDefault="00451744" w:rsidP="009966CD">
      <w:pPr>
        <w:pStyle w:val="NoSpacing"/>
        <w:ind w:right="-90"/>
        <w:rPr>
          <w:sz w:val="24"/>
          <w:szCs w:val="24"/>
          <w:lang w:val="en-US"/>
        </w:rPr>
      </w:pPr>
      <w:bookmarkStart w:id="3" w:name="_Toc64036669"/>
      <w:bookmarkEnd w:id="0"/>
      <w:bookmarkEnd w:id="1"/>
      <w:bookmarkEnd w:id="2"/>
    </w:p>
    <w:p w14:paraId="43A442EC" w14:textId="254D3EB4" w:rsidR="00A01CF9" w:rsidRPr="009F0D8B" w:rsidRDefault="00451744" w:rsidP="009966CD">
      <w:pPr>
        <w:pStyle w:val="NoSpacing"/>
        <w:ind w:right="-90"/>
        <w:rPr>
          <w:sz w:val="24"/>
          <w:szCs w:val="24"/>
          <w:lang w:val="en-US"/>
        </w:rPr>
      </w:pPr>
      <w:r>
        <w:rPr>
          <w:sz w:val="24"/>
          <w:szCs w:val="24"/>
          <w:lang w:val="en-US"/>
        </w:rPr>
        <w:t>T</w:t>
      </w:r>
      <w:r w:rsidR="001D4601" w:rsidRPr="009F0D8B">
        <w:rPr>
          <w:sz w:val="24"/>
          <w:szCs w:val="24"/>
          <w:lang w:val="en-US"/>
        </w:rPr>
        <w:t xml:space="preserve">he design of the </w:t>
      </w:r>
      <w:r w:rsidR="003248BD" w:rsidRPr="009F0D8B">
        <w:rPr>
          <w:sz w:val="24"/>
          <w:szCs w:val="24"/>
          <w:lang w:val="en-US"/>
        </w:rPr>
        <w:t>Probabilistically-Switch-Action-on-Failure Automat</w:t>
      </w:r>
      <w:r w:rsidR="006C3616" w:rsidRPr="009F0D8B">
        <w:rPr>
          <w:sz w:val="24"/>
          <w:szCs w:val="24"/>
          <w:lang w:val="en-US"/>
        </w:rPr>
        <w:t>a</w:t>
      </w:r>
      <w:r w:rsidR="003248BD" w:rsidRPr="009F0D8B">
        <w:rPr>
          <w:sz w:val="24"/>
          <w:szCs w:val="24"/>
          <w:lang w:val="en-US"/>
        </w:rPr>
        <w:t xml:space="preserve"> (</w:t>
      </w:r>
      <w:r w:rsidR="001D4601" w:rsidRPr="009F0D8B">
        <w:rPr>
          <w:sz w:val="24"/>
          <w:szCs w:val="24"/>
          <w:lang w:val="en-US"/>
        </w:rPr>
        <w:t>PSAFA</w:t>
      </w:r>
      <w:r w:rsidR="003248BD" w:rsidRPr="009F0D8B">
        <w:rPr>
          <w:sz w:val="24"/>
          <w:szCs w:val="24"/>
          <w:lang w:val="en-US"/>
        </w:rPr>
        <w:t>)</w:t>
      </w:r>
      <w:r w:rsidR="00017040" w:rsidRPr="009F0D8B">
        <w:rPr>
          <w:sz w:val="24"/>
          <w:szCs w:val="24"/>
          <w:lang w:val="en-US"/>
        </w:rPr>
        <w:t xml:space="preserve"> in </w:t>
      </w:r>
      <w:r w:rsidR="0030743F">
        <w:rPr>
          <w:sz w:val="24"/>
          <w:szCs w:val="24"/>
          <w:lang w:val="en-US"/>
        </w:rPr>
        <w:t>(Aggarwal, Liu &amp; Levitin</w:t>
      </w:r>
      <w:r w:rsidR="00055221">
        <w:rPr>
          <w:sz w:val="24"/>
          <w:szCs w:val="24"/>
          <w:lang w:val="en-US"/>
        </w:rPr>
        <w:t>,</w:t>
      </w:r>
      <w:r w:rsidR="0030743F">
        <w:rPr>
          <w:sz w:val="24"/>
          <w:szCs w:val="24"/>
          <w:lang w:val="en-US"/>
        </w:rPr>
        <w:t xml:space="preserve"> 2022)</w:t>
      </w:r>
      <w:r w:rsidR="00017040" w:rsidRPr="009F0D8B">
        <w:rPr>
          <w:sz w:val="24"/>
          <w:szCs w:val="24"/>
          <w:lang w:val="en-US"/>
        </w:rPr>
        <w:t xml:space="preserve"> </w:t>
      </w:r>
      <w:r w:rsidR="001D4601" w:rsidRPr="009F0D8B">
        <w:rPr>
          <w:sz w:val="24"/>
          <w:szCs w:val="24"/>
          <w:lang w:val="en-US"/>
        </w:rPr>
        <w:t>is motivated</w:t>
      </w:r>
      <w:r w:rsidR="00120E12" w:rsidRPr="009F0D8B">
        <w:rPr>
          <w:sz w:val="24"/>
          <w:szCs w:val="24"/>
          <w:lang w:val="en-US"/>
        </w:rPr>
        <w:t xml:space="preserve"> </w:t>
      </w:r>
      <w:r w:rsidR="001D4601" w:rsidRPr="009F0D8B">
        <w:rPr>
          <w:sz w:val="24"/>
          <w:szCs w:val="24"/>
          <w:lang w:val="en-US"/>
        </w:rPr>
        <w:t xml:space="preserve">by the need for design of </w:t>
      </w:r>
      <w:r w:rsidR="003248BD" w:rsidRPr="009F0D8B">
        <w:rPr>
          <w:sz w:val="24"/>
          <w:szCs w:val="24"/>
          <w:lang w:val="en-US"/>
        </w:rPr>
        <w:t xml:space="preserve">Fixed Structure Stochastic </w:t>
      </w:r>
      <w:r w:rsidR="00AE3E53" w:rsidRPr="009F0D8B">
        <w:rPr>
          <w:sz w:val="24"/>
          <w:szCs w:val="24"/>
          <w:lang w:val="en-US"/>
        </w:rPr>
        <w:t>Automata</w:t>
      </w:r>
      <w:r w:rsidR="003248BD" w:rsidRPr="009F0D8B">
        <w:rPr>
          <w:sz w:val="24"/>
          <w:szCs w:val="24"/>
          <w:lang w:val="en-US"/>
        </w:rPr>
        <w:t xml:space="preserve"> (</w:t>
      </w:r>
      <w:r w:rsidR="001D4601" w:rsidRPr="009F0D8B">
        <w:rPr>
          <w:sz w:val="24"/>
          <w:szCs w:val="24"/>
          <w:lang w:val="en-US"/>
        </w:rPr>
        <w:t>FSSA</w:t>
      </w:r>
      <w:r w:rsidR="003248BD" w:rsidRPr="009F0D8B">
        <w:rPr>
          <w:sz w:val="24"/>
          <w:szCs w:val="24"/>
          <w:lang w:val="en-US"/>
        </w:rPr>
        <w:t>)</w:t>
      </w:r>
      <w:r w:rsidR="001D4601" w:rsidRPr="009F0D8B">
        <w:rPr>
          <w:sz w:val="24"/>
          <w:szCs w:val="24"/>
          <w:lang w:val="en-US"/>
        </w:rPr>
        <w:t xml:space="preserve"> that can possibly perform better than Star-automaton </w:t>
      </w:r>
      <w:r w:rsidR="0030743F">
        <w:rPr>
          <w:sz w:val="24"/>
          <w:szCs w:val="24"/>
          <w:lang w:val="en-US"/>
        </w:rPr>
        <w:t>(Economides &amp; Kehagias</w:t>
      </w:r>
      <w:r w:rsidR="00055221">
        <w:rPr>
          <w:sz w:val="24"/>
          <w:szCs w:val="24"/>
          <w:lang w:val="en-US"/>
        </w:rPr>
        <w:t>,</w:t>
      </w:r>
      <w:r w:rsidR="0030743F">
        <w:rPr>
          <w:sz w:val="24"/>
          <w:szCs w:val="24"/>
          <w:lang w:val="en-US"/>
        </w:rPr>
        <w:t xml:space="preserve"> 2002)</w:t>
      </w:r>
      <w:r w:rsidR="001D4601" w:rsidRPr="009F0D8B">
        <w:rPr>
          <w:sz w:val="24"/>
          <w:szCs w:val="24"/>
          <w:lang w:val="en-US"/>
        </w:rPr>
        <w:t xml:space="preserve"> and Tsetlin L</w:t>
      </w:r>
      <w:r w:rsidR="001D4601" w:rsidRPr="009F0D8B">
        <w:rPr>
          <w:sz w:val="24"/>
          <w:szCs w:val="24"/>
          <w:vertAlign w:val="subscript"/>
          <w:lang w:val="en-US"/>
        </w:rPr>
        <w:t>2,2</w:t>
      </w:r>
      <w:r w:rsidR="001D4601" w:rsidRPr="009F0D8B">
        <w:rPr>
          <w:i/>
          <w:iCs/>
          <w:sz w:val="24"/>
          <w:szCs w:val="24"/>
          <w:vertAlign w:val="subscript"/>
          <w:lang w:val="en-US"/>
        </w:rPr>
        <w:t>N</w:t>
      </w:r>
      <w:r w:rsidR="001D4601" w:rsidRPr="009F0D8B">
        <w:rPr>
          <w:sz w:val="24"/>
          <w:szCs w:val="24"/>
          <w:lang w:val="en-US"/>
        </w:rPr>
        <w:t xml:space="preserve"> </w:t>
      </w:r>
      <w:r w:rsidR="0030743F">
        <w:rPr>
          <w:sz w:val="24"/>
          <w:szCs w:val="24"/>
          <w:lang w:val="en-US"/>
        </w:rPr>
        <w:t>(Tsetlin</w:t>
      </w:r>
      <w:r w:rsidR="00055221">
        <w:rPr>
          <w:sz w:val="24"/>
          <w:szCs w:val="24"/>
          <w:lang w:val="en-US"/>
        </w:rPr>
        <w:t>,</w:t>
      </w:r>
      <w:r w:rsidR="0030743F">
        <w:rPr>
          <w:sz w:val="24"/>
          <w:szCs w:val="24"/>
          <w:lang w:val="en-US"/>
        </w:rPr>
        <w:t xml:space="preserve"> 1962)</w:t>
      </w:r>
      <w:r w:rsidR="001D4601" w:rsidRPr="009F0D8B">
        <w:rPr>
          <w:sz w:val="24"/>
          <w:szCs w:val="24"/>
          <w:lang w:val="en-US"/>
        </w:rPr>
        <w:t xml:space="preserve"> in non-stationary environments. As shown in</w:t>
      </w:r>
      <w:r w:rsidR="009966CD" w:rsidRPr="009F0D8B">
        <w:rPr>
          <w:sz w:val="24"/>
          <w:szCs w:val="24"/>
          <w:lang w:val="en-US"/>
        </w:rPr>
        <w:t xml:space="preserve"> </w:t>
      </w:r>
      <w:r w:rsidR="001D4601" w:rsidRPr="009F0D8B">
        <w:rPr>
          <w:sz w:val="24"/>
          <w:szCs w:val="24"/>
          <w:lang w:val="en-US"/>
        </w:rPr>
        <w:t xml:space="preserve">Part 1, the PSAFA achieve </w:t>
      </w:r>
      <w:r w:rsidR="001D4601" w:rsidRPr="009F0D8B">
        <w:rPr>
          <w:sz w:val="24"/>
          <w:szCs w:val="24"/>
        </w:rPr>
        <w:t>ε</w:t>
      </w:r>
      <w:r w:rsidR="001D4601" w:rsidRPr="009F0D8B">
        <w:rPr>
          <w:sz w:val="24"/>
          <w:szCs w:val="24"/>
          <w:lang w:val="en-US"/>
        </w:rPr>
        <w:t xml:space="preserve">-optimality </w:t>
      </w:r>
      <w:r w:rsidR="00D203E3" w:rsidRPr="009F0D8B">
        <w:rPr>
          <w:sz w:val="24"/>
          <w:szCs w:val="24"/>
          <w:lang w:val="en-US"/>
        </w:rPr>
        <w:t xml:space="preserve">with increasing </w:t>
      </w:r>
      <w:r w:rsidR="001D4601" w:rsidRPr="009F0D8B">
        <w:rPr>
          <w:sz w:val="24"/>
          <w:szCs w:val="24"/>
          <w:lang w:val="en-US"/>
        </w:rPr>
        <w:t>depth</w:t>
      </w:r>
      <w:r w:rsidR="00D203E3" w:rsidRPr="009F0D8B">
        <w:rPr>
          <w:sz w:val="24"/>
          <w:szCs w:val="24"/>
          <w:lang w:val="en-US"/>
        </w:rPr>
        <w:t xml:space="preserve"> according to a power law</w:t>
      </w:r>
      <w:r w:rsidR="001D4601" w:rsidRPr="009F0D8B">
        <w:rPr>
          <w:sz w:val="24"/>
          <w:szCs w:val="24"/>
          <w:lang w:val="en-US"/>
        </w:rPr>
        <w:t xml:space="preserve">, rather than exponentially, unlike most learning automata. </w:t>
      </w:r>
      <w:r w:rsidR="006C3616" w:rsidRPr="009F0D8B">
        <w:rPr>
          <w:sz w:val="24"/>
          <w:szCs w:val="24"/>
          <w:lang w:val="en-US"/>
        </w:rPr>
        <w:t>Thus,</w:t>
      </w:r>
      <w:r w:rsidR="001D4601" w:rsidRPr="009F0D8B">
        <w:rPr>
          <w:sz w:val="24"/>
          <w:szCs w:val="24"/>
          <w:lang w:val="en-US"/>
        </w:rPr>
        <w:t xml:space="preserve"> the convergence rate</w:t>
      </w:r>
      <w:r w:rsidR="005E3DCE" w:rsidRPr="009F0D8B">
        <w:rPr>
          <w:sz w:val="24"/>
          <w:szCs w:val="24"/>
          <w:lang w:val="en-US"/>
        </w:rPr>
        <w:t xml:space="preserve"> of the performance</w:t>
      </w:r>
      <w:r w:rsidR="001D4601" w:rsidRPr="009F0D8B">
        <w:rPr>
          <w:sz w:val="24"/>
          <w:szCs w:val="24"/>
          <w:lang w:val="en-US"/>
        </w:rPr>
        <w:t xml:space="preserve"> </w:t>
      </w:r>
      <w:r w:rsidR="0019622B" w:rsidRPr="009F0D8B">
        <w:rPr>
          <w:sz w:val="24"/>
          <w:szCs w:val="24"/>
          <w:lang w:val="en-US"/>
        </w:rPr>
        <w:t>as a function</w:t>
      </w:r>
      <w:r w:rsidR="001D4601" w:rsidRPr="009F0D8B">
        <w:rPr>
          <w:sz w:val="24"/>
          <w:szCs w:val="24"/>
          <w:lang w:val="en-US"/>
        </w:rPr>
        <w:t xml:space="preserve"> </w:t>
      </w:r>
      <w:r w:rsidR="0019622B" w:rsidRPr="009F0D8B">
        <w:rPr>
          <w:sz w:val="24"/>
          <w:szCs w:val="24"/>
          <w:lang w:val="en-US"/>
        </w:rPr>
        <w:t>of the</w:t>
      </w:r>
      <w:r w:rsidR="001D4601" w:rsidRPr="009F0D8B">
        <w:rPr>
          <w:sz w:val="24"/>
          <w:szCs w:val="24"/>
          <w:lang w:val="en-US"/>
        </w:rPr>
        <w:t xml:space="preserve"> depth is larger for Tsetlin and Star automata, than</w:t>
      </w:r>
      <w:r w:rsidR="005E3DCE" w:rsidRPr="009F0D8B">
        <w:rPr>
          <w:sz w:val="24"/>
          <w:szCs w:val="24"/>
          <w:lang w:val="en-US"/>
        </w:rPr>
        <w:t xml:space="preserve"> for</w:t>
      </w:r>
      <w:r w:rsidR="001D4601" w:rsidRPr="009F0D8B">
        <w:rPr>
          <w:sz w:val="24"/>
          <w:szCs w:val="24"/>
          <w:lang w:val="en-US"/>
        </w:rPr>
        <w:t xml:space="preserve"> the PSAFA. In other words, for a stationary environment, the minimum number of states required to achieve </w:t>
      </w:r>
      <w:r w:rsidR="001D4601" w:rsidRPr="009F0D8B">
        <w:rPr>
          <w:sz w:val="24"/>
          <w:szCs w:val="24"/>
        </w:rPr>
        <w:t>ε</w:t>
      </w:r>
      <w:r w:rsidR="001D4601" w:rsidRPr="009F0D8B">
        <w:rPr>
          <w:sz w:val="24"/>
          <w:szCs w:val="24"/>
          <w:lang w:val="en-US"/>
        </w:rPr>
        <w:t xml:space="preserve"> values lower than any given </w:t>
      </w:r>
      <w:r w:rsidR="005A2225" w:rsidRPr="009F0D8B">
        <w:rPr>
          <w:sz w:val="24"/>
          <w:szCs w:val="24"/>
          <w:lang w:val="en-US"/>
        </w:rPr>
        <w:t>value</w:t>
      </w:r>
      <w:r w:rsidR="001D4601" w:rsidRPr="009F0D8B">
        <w:rPr>
          <w:sz w:val="24"/>
          <w:szCs w:val="24"/>
          <w:lang w:val="en-US"/>
        </w:rPr>
        <w:t>, will be smaller for Tsetlin and Star automata, than for PSAFA. However, one can argue that the PSAF</w:t>
      </w:r>
      <w:r w:rsidR="00017040" w:rsidRPr="009F0D8B">
        <w:rPr>
          <w:sz w:val="24"/>
          <w:szCs w:val="24"/>
          <w:lang w:val="en-US"/>
        </w:rPr>
        <w:t>A</w:t>
      </w:r>
      <w:r w:rsidR="001D4601" w:rsidRPr="009F0D8B">
        <w:rPr>
          <w:sz w:val="24"/>
          <w:szCs w:val="24"/>
          <w:lang w:val="en-US"/>
        </w:rPr>
        <w:t xml:space="preserve"> design </w:t>
      </w:r>
      <w:r w:rsidR="00D203E3" w:rsidRPr="009F0D8B">
        <w:rPr>
          <w:sz w:val="24"/>
          <w:szCs w:val="24"/>
          <w:lang w:val="en-US"/>
        </w:rPr>
        <w:t>allows</w:t>
      </w:r>
      <w:r w:rsidR="001D4601" w:rsidRPr="009F0D8B">
        <w:rPr>
          <w:sz w:val="24"/>
          <w:szCs w:val="24"/>
          <w:lang w:val="en-US"/>
        </w:rPr>
        <w:t xml:space="preserve"> </w:t>
      </w:r>
      <w:r w:rsidR="005E3DCE" w:rsidRPr="009F0D8B">
        <w:rPr>
          <w:sz w:val="24"/>
          <w:szCs w:val="24"/>
          <w:lang w:val="en-US"/>
        </w:rPr>
        <w:t xml:space="preserve">it </w:t>
      </w:r>
      <w:r w:rsidR="001D4601" w:rsidRPr="009F0D8B">
        <w:rPr>
          <w:sz w:val="24"/>
          <w:szCs w:val="24"/>
          <w:lang w:val="en-US"/>
        </w:rPr>
        <w:t xml:space="preserve">to </w:t>
      </w:r>
      <w:r w:rsidR="005E3DCE" w:rsidRPr="009F0D8B">
        <w:rPr>
          <w:sz w:val="24"/>
          <w:szCs w:val="24"/>
          <w:lang w:val="en-US"/>
        </w:rPr>
        <w:t xml:space="preserve">demonstrate </w:t>
      </w:r>
      <w:r w:rsidR="001D4601" w:rsidRPr="009F0D8B">
        <w:rPr>
          <w:sz w:val="24"/>
          <w:szCs w:val="24"/>
          <w:lang w:val="en-US"/>
        </w:rPr>
        <w:t xml:space="preserve">better adaptability, and hence </w:t>
      </w:r>
      <w:r w:rsidR="001D4601" w:rsidRPr="009F0D8B">
        <w:rPr>
          <w:sz w:val="24"/>
          <w:szCs w:val="24"/>
          <w:lang w:val="en-US"/>
        </w:rPr>
        <w:lastRenderedPageBreak/>
        <w:t>performance, in other, possibly non-stationary, environments</w:t>
      </w:r>
      <w:r w:rsidR="005E3DCE" w:rsidRPr="009F0D8B">
        <w:rPr>
          <w:sz w:val="24"/>
          <w:szCs w:val="24"/>
          <w:lang w:val="en-US"/>
        </w:rPr>
        <w:t xml:space="preserve">, as well as in stationary environments </w:t>
      </w:r>
      <w:r w:rsidR="006C3616" w:rsidRPr="009F0D8B">
        <w:rPr>
          <w:sz w:val="24"/>
          <w:szCs w:val="24"/>
          <w:lang w:val="en-US"/>
        </w:rPr>
        <w:t>for not</w:t>
      </w:r>
      <w:r w:rsidR="005E3DCE" w:rsidRPr="009F0D8B">
        <w:rPr>
          <w:sz w:val="24"/>
          <w:szCs w:val="24"/>
          <w:lang w:val="en-US"/>
        </w:rPr>
        <w:t xml:space="preserve"> extremely long periods of time</w:t>
      </w:r>
      <w:r w:rsidR="001D4601" w:rsidRPr="009F0D8B">
        <w:rPr>
          <w:sz w:val="24"/>
          <w:szCs w:val="24"/>
          <w:lang w:val="en-US"/>
        </w:rPr>
        <w:t xml:space="preserve">. </w:t>
      </w:r>
    </w:p>
    <w:p w14:paraId="6334094A" w14:textId="77777777" w:rsidR="00C610F9" w:rsidRDefault="00C610F9" w:rsidP="00C610F9">
      <w:pPr>
        <w:spacing w:after="0" w:line="240" w:lineRule="auto"/>
        <w:contextualSpacing/>
        <w:rPr>
          <w:sz w:val="24"/>
          <w:szCs w:val="24"/>
          <w:lang w:val="en-US"/>
        </w:rPr>
      </w:pPr>
    </w:p>
    <w:p w14:paraId="1B19212A" w14:textId="477B608E" w:rsidR="005403E8" w:rsidRPr="009F0D8B" w:rsidRDefault="005403E8" w:rsidP="00C610F9">
      <w:pPr>
        <w:spacing w:after="0" w:line="240" w:lineRule="auto"/>
        <w:contextualSpacing/>
        <w:rPr>
          <w:sz w:val="24"/>
          <w:szCs w:val="24"/>
          <w:lang w:val="en-US"/>
        </w:rPr>
      </w:pPr>
      <w:r w:rsidRPr="009F0D8B">
        <w:rPr>
          <w:sz w:val="24"/>
          <w:szCs w:val="24"/>
          <w:lang w:val="en-US"/>
        </w:rPr>
        <w:t xml:space="preserve">An FSSA that is </w:t>
      </w:r>
      <w:r w:rsidRPr="009F0D8B">
        <w:rPr>
          <w:sz w:val="24"/>
          <w:szCs w:val="24"/>
        </w:rPr>
        <w:t>ε</w:t>
      </w:r>
      <w:r w:rsidRPr="009F0D8B">
        <w:rPr>
          <w:sz w:val="24"/>
          <w:szCs w:val="24"/>
          <w:lang w:val="en-US"/>
        </w:rPr>
        <w:t xml:space="preserve">-optimal tends to occupy the terminal states of each branch, and an FSSA that is not </w:t>
      </w:r>
      <w:r w:rsidRPr="009F0D8B">
        <w:rPr>
          <w:sz w:val="24"/>
          <w:szCs w:val="24"/>
        </w:rPr>
        <w:t>ε</w:t>
      </w:r>
      <w:r w:rsidRPr="009F0D8B">
        <w:rPr>
          <w:sz w:val="24"/>
          <w:szCs w:val="24"/>
          <w:lang w:val="en-US"/>
        </w:rPr>
        <w:t xml:space="preserve">-optimal tends to occupy the initial states in each branch. Thus, the behavior of a non- </w:t>
      </w:r>
      <w:r w:rsidRPr="009F0D8B">
        <w:rPr>
          <w:sz w:val="24"/>
          <w:szCs w:val="24"/>
        </w:rPr>
        <w:t>ε</w:t>
      </w:r>
      <w:r w:rsidRPr="009F0D8B">
        <w:rPr>
          <w:sz w:val="24"/>
          <w:szCs w:val="24"/>
          <w:lang w:val="en-US"/>
        </w:rPr>
        <w:t xml:space="preserve">-optimal FSSA will not be affected by an increase of the depth beyond a certain value since the automaton will not fully utilize the newly added states. Therefore, the automata used in all the simulations are reformulated so that they are </w:t>
      </w:r>
      <w:r w:rsidRPr="009F0D8B">
        <w:rPr>
          <w:sz w:val="24"/>
          <w:szCs w:val="24"/>
        </w:rPr>
        <w:t>ε</w:t>
      </w:r>
      <w:r w:rsidRPr="009F0D8B">
        <w:rPr>
          <w:sz w:val="24"/>
          <w:szCs w:val="24"/>
          <w:lang w:val="en-US"/>
        </w:rPr>
        <w:t xml:space="preserve">-optimal, so that their performance consistently improves with an increase in depth. The reformulation is performed by using the penalty-filtering technique presented in previous studies </w:t>
      </w:r>
      <w:r w:rsidR="00055221">
        <w:rPr>
          <w:sz w:val="24"/>
          <w:szCs w:val="24"/>
          <w:lang w:val="en-US"/>
        </w:rPr>
        <w:t>(Narendra &amp; Thatachar, 2012)</w:t>
      </w:r>
      <w:r w:rsidRPr="009F0D8B">
        <w:rPr>
          <w:sz w:val="24"/>
          <w:szCs w:val="24"/>
          <w:lang w:val="en-US"/>
        </w:rPr>
        <w:t xml:space="preserve">, where a certain fraction of the penalties, selected randomly, are ignored, and deemed as rewards. These universally </w:t>
      </w:r>
      <w:r w:rsidRPr="009F0D8B">
        <w:rPr>
          <w:sz w:val="24"/>
          <w:szCs w:val="24"/>
        </w:rPr>
        <w:t>ε</w:t>
      </w:r>
      <w:r w:rsidRPr="009F0D8B">
        <w:rPr>
          <w:sz w:val="24"/>
          <w:szCs w:val="24"/>
          <w:lang w:val="en-US"/>
        </w:rPr>
        <w:t xml:space="preserve">-optimal versions of pessimistic </w:t>
      </w:r>
      <w:r w:rsidR="00D92946" w:rsidRPr="009F0D8B">
        <w:rPr>
          <w:sz w:val="24"/>
          <w:szCs w:val="24"/>
          <w:lang w:val="en-US"/>
        </w:rPr>
        <w:t>PSAFA</w:t>
      </w:r>
      <w:r w:rsidRPr="009F0D8B">
        <w:rPr>
          <w:sz w:val="24"/>
          <w:szCs w:val="24"/>
          <w:lang w:val="en-US"/>
        </w:rPr>
        <w:t xml:space="preserve">, ambivalent </w:t>
      </w:r>
      <w:r w:rsidR="00D92946" w:rsidRPr="009F0D8B">
        <w:rPr>
          <w:sz w:val="24"/>
          <w:szCs w:val="24"/>
          <w:lang w:val="en-US"/>
        </w:rPr>
        <w:t>PSAFA</w:t>
      </w:r>
      <w:r w:rsidRPr="009F0D8B">
        <w:rPr>
          <w:sz w:val="24"/>
          <w:szCs w:val="24"/>
          <w:lang w:val="en-US"/>
        </w:rPr>
        <w:t>, and Tsetlin automata, are hereby referred to as univ-pess</w:t>
      </w:r>
      <w:r w:rsidR="00D92946" w:rsidRPr="009F0D8B">
        <w:rPr>
          <w:sz w:val="24"/>
          <w:szCs w:val="24"/>
          <w:lang w:val="en-US"/>
        </w:rPr>
        <w:t>-PSAFA</w:t>
      </w:r>
      <w:r w:rsidRPr="009F0D8B">
        <w:rPr>
          <w:sz w:val="24"/>
          <w:szCs w:val="24"/>
          <w:lang w:val="en-US"/>
        </w:rPr>
        <w:t>, univ-amb</w:t>
      </w:r>
      <w:r w:rsidR="00D92946" w:rsidRPr="009F0D8B">
        <w:rPr>
          <w:sz w:val="24"/>
          <w:szCs w:val="24"/>
          <w:lang w:val="en-US"/>
        </w:rPr>
        <w:t>-PSAFA</w:t>
      </w:r>
      <w:r w:rsidRPr="009F0D8B">
        <w:rPr>
          <w:sz w:val="24"/>
          <w:szCs w:val="24"/>
          <w:lang w:val="en-US"/>
        </w:rPr>
        <w:t>, and univ-Tsetlin</w:t>
      </w:r>
      <w:r w:rsidR="00D92946" w:rsidRPr="009F0D8B">
        <w:rPr>
          <w:sz w:val="24"/>
          <w:szCs w:val="24"/>
          <w:lang w:val="en-US"/>
        </w:rPr>
        <w:t xml:space="preserve"> automaton</w:t>
      </w:r>
      <w:r w:rsidRPr="009F0D8B">
        <w:rPr>
          <w:sz w:val="24"/>
          <w:szCs w:val="24"/>
          <w:lang w:val="en-US"/>
        </w:rPr>
        <w:t>, for the purpose of conciseness. The optimistic</w:t>
      </w:r>
      <w:r w:rsidR="00D92946" w:rsidRPr="009F0D8B">
        <w:rPr>
          <w:sz w:val="24"/>
          <w:szCs w:val="24"/>
          <w:lang w:val="en-US"/>
        </w:rPr>
        <w:t xml:space="preserve"> PSAFA</w:t>
      </w:r>
      <w:r w:rsidRPr="009F0D8B">
        <w:rPr>
          <w:sz w:val="24"/>
          <w:szCs w:val="24"/>
          <w:lang w:val="en-US"/>
        </w:rPr>
        <w:t xml:space="preserve"> is referred as opt</w:t>
      </w:r>
      <w:r w:rsidR="00D92946" w:rsidRPr="009F0D8B">
        <w:rPr>
          <w:sz w:val="24"/>
          <w:szCs w:val="24"/>
          <w:lang w:val="en-US"/>
        </w:rPr>
        <w:t>-PSAFA</w:t>
      </w:r>
      <w:r w:rsidRPr="009F0D8B">
        <w:rPr>
          <w:sz w:val="24"/>
          <w:szCs w:val="24"/>
          <w:lang w:val="en-US"/>
        </w:rPr>
        <w:t>.</w:t>
      </w:r>
    </w:p>
    <w:p w14:paraId="0AEB92FB" w14:textId="77777777" w:rsidR="00C610F9" w:rsidRDefault="00C610F9" w:rsidP="00C610F9">
      <w:pPr>
        <w:spacing w:after="0" w:line="240" w:lineRule="auto"/>
        <w:contextualSpacing/>
        <w:rPr>
          <w:sz w:val="24"/>
          <w:szCs w:val="24"/>
          <w:lang w:val="en-US"/>
        </w:rPr>
      </w:pPr>
    </w:p>
    <w:p w14:paraId="12ED370D" w14:textId="5E74A96E" w:rsidR="001D4601" w:rsidRPr="009F0D8B" w:rsidRDefault="001D4601" w:rsidP="00C610F9">
      <w:pPr>
        <w:spacing w:after="0" w:line="240" w:lineRule="auto"/>
        <w:contextualSpacing/>
        <w:rPr>
          <w:sz w:val="24"/>
          <w:szCs w:val="24"/>
          <w:lang w:val="en-US"/>
        </w:rPr>
      </w:pPr>
      <w:r w:rsidRPr="009F0D8B">
        <w:rPr>
          <w:sz w:val="24"/>
          <w:szCs w:val="24"/>
          <w:lang w:val="en-US"/>
        </w:rPr>
        <w:t xml:space="preserve">To assess the performance of different learning automata in </w:t>
      </w:r>
      <w:r w:rsidR="00235A3F" w:rsidRPr="009F0D8B">
        <w:rPr>
          <w:sz w:val="24"/>
          <w:szCs w:val="24"/>
          <w:lang w:val="en-US"/>
        </w:rPr>
        <w:t xml:space="preserve">stationary and </w:t>
      </w:r>
      <w:r w:rsidRPr="009F0D8B">
        <w:rPr>
          <w:sz w:val="24"/>
          <w:szCs w:val="24"/>
          <w:lang w:val="en-US"/>
        </w:rPr>
        <w:t xml:space="preserve">non-stationary environments, previous researchers primarily considered environments </w:t>
      </w:r>
      <w:r w:rsidR="00ED49FC" w:rsidRPr="009F0D8B">
        <w:rPr>
          <w:sz w:val="24"/>
          <w:szCs w:val="24"/>
          <w:lang w:val="en-US"/>
        </w:rPr>
        <w:t xml:space="preserve">where the penalty probabilities </w:t>
      </w:r>
      <w:r w:rsidR="00FF0093" w:rsidRPr="009F0D8B">
        <w:rPr>
          <w:sz w:val="24"/>
          <w:szCs w:val="24"/>
          <w:lang w:val="en-US"/>
        </w:rPr>
        <w:t xml:space="preserve">are </w:t>
      </w:r>
      <w:r w:rsidR="0002591B" w:rsidRPr="009F0D8B">
        <w:rPr>
          <w:sz w:val="24"/>
          <w:szCs w:val="24"/>
          <w:lang w:val="en-US"/>
        </w:rPr>
        <w:t>stationary,</w:t>
      </w:r>
      <w:r w:rsidR="00FF0093" w:rsidRPr="009F0D8B">
        <w:rPr>
          <w:sz w:val="24"/>
          <w:szCs w:val="24"/>
          <w:lang w:val="en-US"/>
        </w:rPr>
        <w:t xml:space="preserve"> and the automata are reset at different states at the start of the simulation</w:t>
      </w:r>
      <w:r w:rsidR="00ED49FC" w:rsidRPr="009F0D8B">
        <w:rPr>
          <w:sz w:val="24"/>
          <w:szCs w:val="24"/>
          <w:lang w:val="en-US"/>
        </w:rPr>
        <w:t xml:space="preserve"> or </w:t>
      </w:r>
      <w:r w:rsidR="00235A3F" w:rsidRPr="009F0D8B">
        <w:rPr>
          <w:sz w:val="24"/>
          <w:szCs w:val="24"/>
          <w:lang w:val="en-US"/>
        </w:rPr>
        <w:t xml:space="preserve">environments </w:t>
      </w:r>
      <w:r w:rsidRPr="009F0D8B">
        <w:rPr>
          <w:sz w:val="24"/>
          <w:szCs w:val="24"/>
          <w:lang w:val="en-US"/>
        </w:rPr>
        <w:t>with periodically modulating or switching penalty probabilities</w:t>
      </w:r>
      <w:r w:rsidR="00A3522F" w:rsidRPr="009F0D8B">
        <w:rPr>
          <w:sz w:val="24"/>
          <w:szCs w:val="24"/>
          <w:lang w:val="en-US"/>
        </w:rPr>
        <w:t xml:space="preserve"> </w:t>
      </w:r>
      <w:r w:rsidR="00055221">
        <w:rPr>
          <w:sz w:val="24"/>
          <w:szCs w:val="24"/>
          <w:lang w:val="en-US"/>
        </w:rPr>
        <w:t>(Narendra &amp; Thatachar, 2012)</w:t>
      </w:r>
      <w:r w:rsidRPr="009F0D8B">
        <w:rPr>
          <w:sz w:val="24"/>
          <w:szCs w:val="24"/>
          <w:lang w:val="en-US"/>
        </w:rPr>
        <w:t xml:space="preserve">. The average </w:t>
      </w:r>
      <w:r w:rsidR="0019622B" w:rsidRPr="009F0D8B">
        <w:rPr>
          <w:sz w:val="24"/>
          <w:szCs w:val="24"/>
          <w:lang w:val="en-US"/>
        </w:rPr>
        <w:t>penalty</w:t>
      </w:r>
      <w:r w:rsidRPr="009F0D8B">
        <w:rPr>
          <w:sz w:val="24"/>
          <w:szCs w:val="24"/>
          <w:lang w:val="en-US"/>
        </w:rPr>
        <w:t xml:space="preserve"> and rapidness of response of the different LAs were then compared. Simulations were also presented where penalty probabilities change</w:t>
      </w:r>
      <w:r w:rsidR="0019622B" w:rsidRPr="009F0D8B">
        <w:rPr>
          <w:sz w:val="24"/>
          <w:szCs w:val="24"/>
          <w:lang w:val="en-US"/>
        </w:rPr>
        <w:t>d</w:t>
      </w:r>
      <w:r w:rsidRPr="009F0D8B">
        <w:rPr>
          <w:sz w:val="24"/>
          <w:szCs w:val="24"/>
          <w:lang w:val="en-US"/>
        </w:rPr>
        <w:t xml:space="preserve"> periodically </w:t>
      </w:r>
      <w:r w:rsidR="00046021" w:rsidRPr="009F0D8B">
        <w:rPr>
          <w:sz w:val="24"/>
          <w:szCs w:val="24"/>
          <w:lang w:val="en-US"/>
        </w:rPr>
        <w:t>from</w:t>
      </w:r>
      <w:r w:rsidRPr="009F0D8B">
        <w:rPr>
          <w:sz w:val="24"/>
          <w:szCs w:val="24"/>
          <w:lang w:val="en-US"/>
        </w:rPr>
        <w:t xml:space="preserve"> </w:t>
      </w:r>
      <w:r w:rsidR="00046021" w:rsidRPr="009F0D8B">
        <w:rPr>
          <w:sz w:val="24"/>
          <w:szCs w:val="24"/>
          <w:lang w:val="en-US"/>
        </w:rPr>
        <w:t xml:space="preserve">the </w:t>
      </w:r>
      <w:r w:rsidRPr="009F0D8B">
        <w:rPr>
          <w:sz w:val="24"/>
          <w:szCs w:val="24"/>
          <w:lang w:val="en-US"/>
        </w:rPr>
        <w:t>high</w:t>
      </w:r>
      <w:r w:rsidR="00046021" w:rsidRPr="009F0D8B">
        <w:rPr>
          <w:sz w:val="24"/>
          <w:szCs w:val="24"/>
          <w:lang w:val="en-US"/>
        </w:rPr>
        <w:t>est</w:t>
      </w:r>
      <w:r w:rsidRPr="009F0D8B">
        <w:rPr>
          <w:sz w:val="24"/>
          <w:szCs w:val="24"/>
          <w:lang w:val="en-US"/>
        </w:rPr>
        <w:t xml:space="preserve"> </w:t>
      </w:r>
      <w:r w:rsidR="006C3616" w:rsidRPr="009F0D8B">
        <w:rPr>
          <w:sz w:val="24"/>
          <w:szCs w:val="24"/>
          <w:lang w:val="en-US"/>
        </w:rPr>
        <w:t>to the</w:t>
      </w:r>
      <w:r w:rsidR="00046021" w:rsidRPr="009F0D8B">
        <w:rPr>
          <w:sz w:val="24"/>
          <w:szCs w:val="24"/>
          <w:lang w:val="en-US"/>
        </w:rPr>
        <w:t xml:space="preserve"> lowest </w:t>
      </w:r>
      <w:r w:rsidRPr="009F0D8B">
        <w:rPr>
          <w:sz w:val="24"/>
          <w:szCs w:val="24"/>
          <w:lang w:val="en-US"/>
        </w:rPr>
        <w:t xml:space="preserve">mean values. </w:t>
      </w:r>
    </w:p>
    <w:p w14:paraId="32338C1C" w14:textId="77777777" w:rsidR="00C610F9" w:rsidRDefault="00C610F9" w:rsidP="0052431F">
      <w:pPr>
        <w:pStyle w:val="Abstract"/>
        <w:spacing w:after="0" w:line="240" w:lineRule="auto"/>
        <w:ind w:left="0" w:right="0"/>
        <w:contextualSpacing/>
        <w:rPr>
          <w:sz w:val="24"/>
          <w:szCs w:val="24"/>
          <w:lang w:val="en-US"/>
        </w:rPr>
      </w:pPr>
    </w:p>
    <w:p w14:paraId="71BBF0EF" w14:textId="3C94C417" w:rsidR="008E12DA" w:rsidRPr="009F0D8B" w:rsidRDefault="001D4601" w:rsidP="0052431F">
      <w:pPr>
        <w:pStyle w:val="Abstract"/>
        <w:spacing w:after="0" w:line="240" w:lineRule="auto"/>
        <w:ind w:left="0" w:right="0"/>
        <w:contextualSpacing/>
        <w:rPr>
          <w:sz w:val="24"/>
          <w:szCs w:val="24"/>
          <w:lang w:val="en-US"/>
        </w:rPr>
      </w:pPr>
      <w:r w:rsidRPr="009F0D8B">
        <w:rPr>
          <w:sz w:val="24"/>
          <w:szCs w:val="24"/>
          <w:lang w:val="en-US"/>
        </w:rPr>
        <w:t>Following a similar approach, we aim to quantify the performance of the PSAF</w:t>
      </w:r>
      <w:r w:rsidR="00017040" w:rsidRPr="009F0D8B">
        <w:rPr>
          <w:sz w:val="24"/>
          <w:szCs w:val="24"/>
          <w:lang w:val="en-US"/>
        </w:rPr>
        <w:t>A</w:t>
      </w:r>
      <w:r w:rsidR="00046021" w:rsidRPr="009F0D8B">
        <w:rPr>
          <w:sz w:val="24"/>
          <w:szCs w:val="24"/>
          <w:lang w:val="en-US"/>
        </w:rPr>
        <w:t xml:space="preserve"> for two cases:</w:t>
      </w:r>
      <w:r w:rsidR="00017040" w:rsidRPr="009F0D8B">
        <w:rPr>
          <w:sz w:val="24"/>
          <w:szCs w:val="24"/>
          <w:lang w:val="en-US"/>
        </w:rPr>
        <w:t xml:space="preserve"> </w:t>
      </w:r>
      <w:r w:rsidR="00ED49FC" w:rsidRPr="009F0D8B">
        <w:rPr>
          <w:sz w:val="24"/>
          <w:szCs w:val="24"/>
          <w:lang w:val="en-US"/>
        </w:rPr>
        <w:t xml:space="preserve">(1) </w:t>
      </w:r>
      <w:r w:rsidR="00046021" w:rsidRPr="009F0D8B">
        <w:rPr>
          <w:sz w:val="24"/>
          <w:szCs w:val="24"/>
          <w:lang w:val="en-US"/>
        </w:rPr>
        <w:t>for fixed values of</w:t>
      </w:r>
      <w:r w:rsidR="00ED49FC" w:rsidRPr="009F0D8B">
        <w:rPr>
          <w:sz w:val="24"/>
          <w:szCs w:val="24"/>
          <w:lang w:val="en-US"/>
        </w:rPr>
        <w:t xml:space="preserve"> penalty probabilities</w:t>
      </w:r>
      <w:r w:rsidR="00046021" w:rsidRPr="009F0D8B">
        <w:rPr>
          <w:sz w:val="24"/>
          <w:szCs w:val="24"/>
          <w:lang w:val="en-US"/>
        </w:rPr>
        <w:t>,</w:t>
      </w:r>
      <w:r w:rsidR="00ED49FC" w:rsidRPr="009F0D8B">
        <w:rPr>
          <w:sz w:val="24"/>
          <w:szCs w:val="24"/>
          <w:lang w:val="en-US"/>
        </w:rPr>
        <w:t xml:space="preserve"> and (2) </w:t>
      </w:r>
      <w:r w:rsidR="00046021" w:rsidRPr="009F0D8B">
        <w:rPr>
          <w:sz w:val="24"/>
          <w:szCs w:val="24"/>
          <w:lang w:val="en-US"/>
        </w:rPr>
        <w:t>for sinusoidal modulation (within a broad range of frequencies) of the penalty probabilities</w:t>
      </w:r>
      <w:r w:rsidRPr="009F0D8B">
        <w:rPr>
          <w:sz w:val="24"/>
          <w:szCs w:val="24"/>
          <w:lang w:val="en-US"/>
        </w:rPr>
        <w:t xml:space="preserve">. This approach should help us in understanding the relationship between the parameters of the different FSSA, and their performance in </w:t>
      </w:r>
      <w:r w:rsidR="00046021" w:rsidRPr="009F0D8B">
        <w:rPr>
          <w:sz w:val="24"/>
          <w:szCs w:val="24"/>
          <w:lang w:val="en-US"/>
        </w:rPr>
        <w:t xml:space="preserve">both stationary and </w:t>
      </w:r>
      <w:r w:rsidRPr="009F0D8B">
        <w:rPr>
          <w:sz w:val="24"/>
          <w:szCs w:val="24"/>
          <w:lang w:val="en-US"/>
        </w:rPr>
        <w:t xml:space="preserve">non-stationary environments. </w:t>
      </w:r>
      <w:r w:rsidR="009522F4" w:rsidRPr="009F0D8B">
        <w:rPr>
          <w:sz w:val="24"/>
          <w:szCs w:val="24"/>
          <w:lang w:val="en-US"/>
        </w:rPr>
        <w:t>First,</w:t>
      </w:r>
      <w:r w:rsidR="00ED49FC" w:rsidRPr="009F0D8B">
        <w:rPr>
          <w:sz w:val="24"/>
          <w:szCs w:val="24"/>
          <w:lang w:val="en-US"/>
        </w:rPr>
        <w:t xml:space="preserve"> the transient </w:t>
      </w:r>
      <w:r w:rsidR="00046021" w:rsidRPr="009F0D8B">
        <w:rPr>
          <w:sz w:val="24"/>
          <w:szCs w:val="24"/>
          <w:lang w:val="en-US"/>
        </w:rPr>
        <w:t xml:space="preserve">and steady state </w:t>
      </w:r>
      <w:r w:rsidR="00ED49FC" w:rsidRPr="009F0D8B">
        <w:rPr>
          <w:sz w:val="24"/>
          <w:szCs w:val="24"/>
          <w:lang w:val="en-US"/>
        </w:rPr>
        <w:t xml:space="preserve">behavior of </w:t>
      </w:r>
      <w:r w:rsidR="009522F4" w:rsidRPr="009F0D8B">
        <w:rPr>
          <w:sz w:val="24"/>
          <w:szCs w:val="24"/>
          <w:lang w:val="en-US"/>
        </w:rPr>
        <w:t xml:space="preserve">univ-Tsetlin automata and PSAFA </w:t>
      </w:r>
      <w:r w:rsidR="00F041BA" w:rsidRPr="009F0D8B">
        <w:rPr>
          <w:sz w:val="24"/>
          <w:szCs w:val="24"/>
          <w:lang w:val="en-US"/>
        </w:rPr>
        <w:t xml:space="preserve">were compared </w:t>
      </w:r>
      <w:r w:rsidR="00276734" w:rsidRPr="009F0D8B">
        <w:rPr>
          <w:sz w:val="24"/>
          <w:szCs w:val="24"/>
          <w:lang w:val="en-US"/>
        </w:rPr>
        <w:t>for constant values</w:t>
      </w:r>
      <w:r w:rsidR="009522F4" w:rsidRPr="009F0D8B">
        <w:rPr>
          <w:sz w:val="24"/>
          <w:szCs w:val="24"/>
          <w:lang w:val="en-US"/>
        </w:rPr>
        <w:t xml:space="preserve"> of penalty probabilities. Then, f</w:t>
      </w:r>
      <w:r w:rsidRPr="009F0D8B">
        <w:rPr>
          <w:sz w:val="24"/>
          <w:szCs w:val="24"/>
          <w:lang w:val="en-US"/>
        </w:rPr>
        <w:t xml:space="preserve">or the </w:t>
      </w:r>
      <w:r w:rsidR="00017040" w:rsidRPr="009F0D8B">
        <w:rPr>
          <w:sz w:val="24"/>
          <w:szCs w:val="24"/>
          <w:lang w:val="en-US"/>
        </w:rPr>
        <w:t>univ-</w:t>
      </w:r>
      <w:r w:rsidRPr="009F0D8B">
        <w:rPr>
          <w:sz w:val="24"/>
          <w:szCs w:val="24"/>
          <w:lang w:val="en-US"/>
        </w:rPr>
        <w:t>Tsetlin</w:t>
      </w:r>
      <w:r w:rsidR="00ED49FC" w:rsidRPr="009F0D8B">
        <w:rPr>
          <w:sz w:val="24"/>
          <w:szCs w:val="24"/>
          <w:lang w:val="en-US"/>
        </w:rPr>
        <w:t>, PSAFA</w:t>
      </w:r>
      <w:r w:rsidRPr="009F0D8B">
        <w:rPr>
          <w:sz w:val="24"/>
          <w:szCs w:val="24"/>
          <w:lang w:val="en-US"/>
        </w:rPr>
        <w:t xml:space="preserve"> and </w:t>
      </w:r>
      <w:r w:rsidR="00017040" w:rsidRPr="009F0D8B">
        <w:rPr>
          <w:sz w:val="24"/>
          <w:szCs w:val="24"/>
          <w:lang w:val="en-US"/>
        </w:rPr>
        <w:t>univ-</w:t>
      </w:r>
      <w:r w:rsidRPr="009F0D8B">
        <w:rPr>
          <w:sz w:val="24"/>
          <w:szCs w:val="24"/>
          <w:lang w:val="en-US"/>
        </w:rPr>
        <w:t>STAR automata, the relationship between the depths of these automata and their performance in environments</w:t>
      </w:r>
      <w:r w:rsidR="00235A3F" w:rsidRPr="009F0D8B">
        <w:rPr>
          <w:sz w:val="24"/>
          <w:szCs w:val="24"/>
          <w:lang w:val="en-US"/>
        </w:rPr>
        <w:t xml:space="preserve"> with periodically changing penalty probabilities</w:t>
      </w:r>
      <w:r w:rsidR="00F041BA" w:rsidRPr="009F0D8B">
        <w:rPr>
          <w:sz w:val="24"/>
          <w:szCs w:val="24"/>
          <w:lang w:val="en-US"/>
        </w:rPr>
        <w:t xml:space="preserve"> was inspected</w:t>
      </w:r>
      <w:r w:rsidR="00276734" w:rsidRPr="009F0D8B">
        <w:rPr>
          <w:sz w:val="24"/>
          <w:szCs w:val="24"/>
          <w:lang w:val="en-US"/>
        </w:rPr>
        <w:t>.</w:t>
      </w:r>
    </w:p>
    <w:bookmarkEnd w:id="3"/>
    <w:p w14:paraId="62F2E2BF" w14:textId="77777777" w:rsidR="00C610F9" w:rsidRDefault="00C610F9" w:rsidP="00C610F9">
      <w:pPr>
        <w:spacing w:after="0" w:line="240" w:lineRule="auto"/>
        <w:contextualSpacing/>
        <w:rPr>
          <w:sz w:val="24"/>
          <w:szCs w:val="24"/>
          <w:lang w:val="en-US"/>
        </w:rPr>
      </w:pPr>
    </w:p>
    <w:p w14:paraId="1FD61985" w14:textId="7E92DB45" w:rsidR="003B7639" w:rsidRPr="009F0D8B" w:rsidRDefault="003B7639" w:rsidP="00C610F9">
      <w:pPr>
        <w:spacing w:after="0" w:line="240" w:lineRule="auto"/>
        <w:contextualSpacing/>
        <w:rPr>
          <w:sz w:val="24"/>
          <w:szCs w:val="24"/>
          <w:lang w:val="en-US"/>
        </w:rPr>
      </w:pPr>
      <w:r w:rsidRPr="009F0D8B">
        <w:rPr>
          <w:sz w:val="24"/>
          <w:szCs w:val="24"/>
          <w:lang w:val="en-US"/>
        </w:rPr>
        <w:t xml:space="preserve">An appropriately designed learning automaton should have </w:t>
      </w:r>
      <w:r w:rsidR="0091646C" w:rsidRPr="009F0D8B">
        <w:rPr>
          <w:sz w:val="24"/>
          <w:szCs w:val="24"/>
          <w:lang w:val="en-US"/>
        </w:rPr>
        <w:t xml:space="preserve">its </w:t>
      </w:r>
      <w:r w:rsidR="00B15A10" w:rsidRPr="009F0D8B">
        <w:rPr>
          <w:sz w:val="24"/>
          <w:szCs w:val="24"/>
          <w:lang w:val="en-US"/>
        </w:rPr>
        <w:t xml:space="preserve">performance </w:t>
      </w:r>
      <w:r w:rsidRPr="009F0D8B">
        <w:rPr>
          <w:sz w:val="24"/>
          <w:szCs w:val="24"/>
          <w:lang w:val="en-US"/>
        </w:rPr>
        <w:t>improv</w:t>
      </w:r>
      <w:r w:rsidR="0091646C" w:rsidRPr="009F0D8B">
        <w:rPr>
          <w:sz w:val="24"/>
          <w:szCs w:val="24"/>
          <w:lang w:val="en-US"/>
        </w:rPr>
        <w:t>e</w:t>
      </w:r>
      <w:r w:rsidRPr="009F0D8B">
        <w:rPr>
          <w:sz w:val="24"/>
          <w:szCs w:val="24"/>
          <w:lang w:val="en-US"/>
        </w:rPr>
        <w:t xml:space="preserve"> </w:t>
      </w:r>
      <w:r w:rsidR="00B15A10" w:rsidRPr="009F0D8B">
        <w:rPr>
          <w:sz w:val="24"/>
          <w:szCs w:val="24"/>
          <w:lang w:val="en-US"/>
        </w:rPr>
        <w:t xml:space="preserve">with increasing </w:t>
      </w:r>
      <w:r w:rsidR="006C3616" w:rsidRPr="009F0D8B">
        <w:rPr>
          <w:sz w:val="24"/>
          <w:szCs w:val="24"/>
          <w:lang w:val="en-US"/>
        </w:rPr>
        <w:t>depth in</w:t>
      </w:r>
      <w:r w:rsidRPr="009F0D8B">
        <w:rPr>
          <w:sz w:val="24"/>
          <w:szCs w:val="24"/>
          <w:lang w:val="en-US"/>
        </w:rPr>
        <w:t xml:space="preserve"> any environment. </w:t>
      </w:r>
      <w:r w:rsidR="00F5646D" w:rsidRPr="009F0D8B">
        <w:rPr>
          <w:sz w:val="24"/>
          <w:szCs w:val="24"/>
          <w:lang w:val="en-US"/>
        </w:rPr>
        <w:t xml:space="preserve">Note </w:t>
      </w:r>
      <w:r w:rsidRPr="009F0D8B">
        <w:rPr>
          <w:sz w:val="24"/>
          <w:szCs w:val="24"/>
          <w:lang w:val="en-US"/>
        </w:rPr>
        <w:t xml:space="preserve">that for all the FSSA discussed here </w:t>
      </w:r>
      <w:r w:rsidR="0091646C" w:rsidRPr="009F0D8B">
        <w:rPr>
          <w:sz w:val="24"/>
          <w:szCs w:val="24"/>
          <w:lang w:val="en-US"/>
        </w:rPr>
        <w:t xml:space="preserve">the optimal behavior is achieved </w:t>
      </w:r>
      <w:r w:rsidRPr="009F0D8B">
        <w:rPr>
          <w:sz w:val="24"/>
          <w:szCs w:val="24"/>
          <w:lang w:val="en-US"/>
        </w:rPr>
        <w:t xml:space="preserve">only when the depth is infinite. From a practical computational standpoint, it is very reasonable to simulate an automaton with a 32-bit variable. The number of </w:t>
      </w:r>
      <w:r w:rsidR="00023E74" w:rsidRPr="009F0D8B">
        <w:rPr>
          <w:sz w:val="24"/>
          <w:szCs w:val="24"/>
          <w:lang w:val="en-US"/>
        </w:rPr>
        <w:t xml:space="preserve">different </w:t>
      </w:r>
      <w:r w:rsidRPr="009F0D8B">
        <w:rPr>
          <w:sz w:val="24"/>
          <w:szCs w:val="24"/>
          <w:lang w:val="en-US"/>
        </w:rPr>
        <w:t>states in such an automaton is of the order of 10</w:t>
      </w:r>
      <w:r w:rsidRPr="009F0D8B">
        <w:rPr>
          <w:sz w:val="24"/>
          <w:szCs w:val="24"/>
          <w:vertAlign w:val="superscript"/>
          <w:lang w:val="en-US"/>
        </w:rPr>
        <w:t>9</w:t>
      </w:r>
      <w:r w:rsidR="00023E74" w:rsidRPr="009F0D8B">
        <w:rPr>
          <w:sz w:val="24"/>
          <w:szCs w:val="24"/>
          <w:lang w:val="en-US"/>
        </w:rPr>
        <w:t>.</w:t>
      </w:r>
      <w:r w:rsidRPr="009F0D8B">
        <w:rPr>
          <w:sz w:val="24"/>
          <w:szCs w:val="24"/>
          <w:lang w:val="en-US"/>
        </w:rPr>
        <w:t xml:space="preserve"> Thus, simulating a </w:t>
      </w:r>
      <w:r w:rsidR="006C3616" w:rsidRPr="009F0D8B">
        <w:rPr>
          <w:sz w:val="24"/>
          <w:szCs w:val="24"/>
          <w:lang w:val="en-US"/>
        </w:rPr>
        <w:t>nearly infinite</w:t>
      </w:r>
      <w:r w:rsidRPr="009F0D8B">
        <w:rPr>
          <w:sz w:val="24"/>
          <w:szCs w:val="24"/>
          <w:lang w:val="en-US"/>
        </w:rPr>
        <w:t xml:space="preserve"> state FSSA is not difficult for practical applications. The real challenge is in designing a learning automaton whose performance consistently improves</w:t>
      </w:r>
      <w:r w:rsidR="00276734" w:rsidRPr="009F0D8B">
        <w:rPr>
          <w:sz w:val="24"/>
          <w:szCs w:val="24"/>
          <w:lang w:val="en-US"/>
        </w:rPr>
        <w:t xml:space="preserve"> with increasing depth,</w:t>
      </w:r>
      <w:r w:rsidRPr="009F0D8B">
        <w:rPr>
          <w:sz w:val="24"/>
          <w:szCs w:val="24"/>
          <w:lang w:val="en-US"/>
        </w:rPr>
        <w:t xml:space="preserve"> in any environment.</w:t>
      </w:r>
    </w:p>
    <w:p w14:paraId="4219D930" w14:textId="77777777" w:rsidR="00C610F9" w:rsidRDefault="00C610F9" w:rsidP="00C610F9">
      <w:pPr>
        <w:autoSpaceDE w:val="0"/>
        <w:autoSpaceDN w:val="0"/>
        <w:adjustRightInd w:val="0"/>
        <w:spacing w:after="0" w:line="240" w:lineRule="auto"/>
        <w:contextualSpacing/>
        <w:rPr>
          <w:sz w:val="24"/>
          <w:szCs w:val="24"/>
          <w:lang w:val="en-US"/>
        </w:rPr>
      </w:pPr>
    </w:p>
    <w:p w14:paraId="17CE3207" w14:textId="4B87D9E1" w:rsidR="00C610F9" w:rsidRDefault="003B7639" w:rsidP="00C610F9">
      <w:pPr>
        <w:autoSpaceDE w:val="0"/>
        <w:autoSpaceDN w:val="0"/>
        <w:adjustRightInd w:val="0"/>
        <w:spacing w:after="0" w:line="240" w:lineRule="auto"/>
        <w:contextualSpacing/>
        <w:rPr>
          <w:sz w:val="24"/>
          <w:szCs w:val="24"/>
          <w:lang w:val="en-US"/>
        </w:rPr>
      </w:pPr>
      <w:r w:rsidRPr="009F0D8B">
        <w:rPr>
          <w:sz w:val="24"/>
          <w:szCs w:val="24"/>
          <w:lang w:val="en-US"/>
        </w:rPr>
        <w:t xml:space="preserve">With this viewpoint, we performed a set of experiments to understand the transient </w:t>
      </w:r>
      <w:r w:rsidR="00276734" w:rsidRPr="009F0D8B">
        <w:rPr>
          <w:sz w:val="24"/>
          <w:szCs w:val="24"/>
          <w:lang w:val="en-US"/>
        </w:rPr>
        <w:t>and</w:t>
      </w:r>
      <w:r w:rsidRPr="009F0D8B">
        <w:rPr>
          <w:sz w:val="24"/>
          <w:szCs w:val="24"/>
          <w:lang w:val="en-US"/>
        </w:rPr>
        <w:t xml:space="preserve"> the steady-state characteristics of the different FSSA. All simulations were performed in the MATLAB computing environment. The simulation and analysis </w:t>
      </w:r>
      <w:r w:rsidR="00531220" w:rsidRPr="009F0D8B">
        <w:rPr>
          <w:sz w:val="24"/>
          <w:szCs w:val="24"/>
          <w:lang w:val="en-US"/>
        </w:rPr>
        <w:t xml:space="preserve">for a stationary environment </w:t>
      </w:r>
      <w:r w:rsidRPr="009F0D8B">
        <w:rPr>
          <w:sz w:val="24"/>
          <w:szCs w:val="24"/>
          <w:lang w:val="en-US"/>
        </w:rPr>
        <w:t xml:space="preserve">are described </w:t>
      </w:r>
      <w:r w:rsidR="00C610F9">
        <w:rPr>
          <w:sz w:val="24"/>
          <w:szCs w:val="24"/>
          <w:lang w:val="en-US"/>
        </w:rPr>
        <w:t>below</w:t>
      </w:r>
      <w:r w:rsidRPr="009F0D8B">
        <w:rPr>
          <w:sz w:val="24"/>
          <w:szCs w:val="24"/>
          <w:lang w:val="en-US"/>
        </w:rPr>
        <w:t xml:space="preserve">. </w:t>
      </w:r>
      <w:r w:rsidR="00531220" w:rsidRPr="009F0D8B">
        <w:rPr>
          <w:sz w:val="24"/>
          <w:szCs w:val="24"/>
          <w:lang w:val="en-US"/>
        </w:rPr>
        <w:t xml:space="preserve">Simulation </w:t>
      </w:r>
      <w:r w:rsidR="00A56F84" w:rsidRPr="009F0D8B">
        <w:rPr>
          <w:sz w:val="24"/>
          <w:szCs w:val="24"/>
          <w:lang w:val="en-US"/>
        </w:rPr>
        <w:t xml:space="preserve">and analysis </w:t>
      </w:r>
      <w:r w:rsidR="00531220" w:rsidRPr="009F0D8B">
        <w:rPr>
          <w:sz w:val="24"/>
          <w:szCs w:val="24"/>
          <w:lang w:val="en-US"/>
        </w:rPr>
        <w:t xml:space="preserve">methods and </w:t>
      </w:r>
      <w:r w:rsidR="00642A63" w:rsidRPr="009F0D8B">
        <w:rPr>
          <w:sz w:val="24"/>
          <w:szCs w:val="24"/>
          <w:lang w:val="en-US"/>
        </w:rPr>
        <w:t xml:space="preserve">results for </w:t>
      </w:r>
      <w:r w:rsidR="00531220" w:rsidRPr="009F0D8B">
        <w:rPr>
          <w:sz w:val="24"/>
          <w:szCs w:val="24"/>
          <w:lang w:val="en-US"/>
        </w:rPr>
        <w:t>non-</w:t>
      </w:r>
      <w:r w:rsidR="00276734" w:rsidRPr="009F0D8B">
        <w:rPr>
          <w:sz w:val="24"/>
          <w:szCs w:val="24"/>
          <w:lang w:val="en-US"/>
        </w:rPr>
        <w:t>stationary</w:t>
      </w:r>
      <w:r w:rsidR="00642A63" w:rsidRPr="009F0D8B">
        <w:rPr>
          <w:sz w:val="24"/>
          <w:szCs w:val="24"/>
          <w:lang w:val="en-US"/>
        </w:rPr>
        <w:t xml:space="preserve"> environments are presented </w:t>
      </w:r>
      <w:r w:rsidR="00C610F9">
        <w:rPr>
          <w:sz w:val="24"/>
          <w:szCs w:val="24"/>
          <w:lang w:val="en-US"/>
        </w:rPr>
        <w:t>after that</w:t>
      </w:r>
      <w:r w:rsidR="00642A63" w:rsidRPr="009F0D8B">
        <w:rPr>
          <w:sz w:val="24"/>
          <w:szCs w:val="24"/>
          <w:lang w:val="en-US"/>
        </w:rPr>
        <w:t xml:space="preserve">. </w:t>
      </w:r>
      <w:r w:rsidRPr="009F0D8B">
        <w:rPr>
          <w:sz w:val="24"/>
          <w:szCs w:val="24"/>
          <w:lang w:val="en-US"/>
        </w:rPr>
        <w:t xml:space="preserve">The interpretations and conclusions are described in </w:t>
      </w:r>
      <w:r w:rsidR="00C610F9">
        <w:rPr>
          <w:sz w:val="24"/>
          <w:szCs w:val="24"/>
          <w:lang w:val="en-US"/>
        </w:rPr>
        <w:t>the end</w:t>
      </w:r>
      <w:r w:rsidRPr="009F0D8B">
        <w:rPr>
          <w:sz w:val="24"/>
          <w:szCs w:val="24"/>
          <w:lang w:val="en-US"/>
        </w:rPr>
        <w:t>.</w:t>
      </w:r>
    </w:p>
    <w:p w14:paraId="32953C6A" w14:textId="77777777" w:rsidR="00C610F9" w:rsidRDefault="00C610F9" w:rsidP="00C610F9">
      <w:pPr>
        <w:autoSpaceDE w:val="0"/>
        <w:autoSpaceDN w:val="0"/>
        <w:adjustRightInd w:val="0"/>
        <w:spacing w:after="0" w:line="240" w:lineRule="auto"/>
        <w:contextualSpacing/>
        <w:rPr>
          <w:sz w:val="24"/>
          <w:szCs w:val="24"/>
          <w:lang w:val="en-US"/>
        </w:rPr>
      </w:pPr>
    </w:p>
    <w:p w14:paraId="208226AF" w14:textId="77777777" w:rsidR="002451AA" w:rsidRPr="00443D15" w:rsidRDefault="002451AA" w:rsidP="00C610F9">
      <w:pPr>
        <w:autoSpaceDE w:val="0"/>
        <w:autoSpaceDN w:val="0"/>
        <w:adjustRightInd w:val="0"/>
        <w:spacing w:after="0" w:line="240" w:lineRule="auto"/>
        <w:contextualSpacing/>
        <w:rPr>
          <w:b/>
          <w:sz w:val="24"/>
          <w:szCs w:val="24"/>
          <w:lang w:val="en-US"/>
        </w:rPr>
      </w:pPr>
    </w:p>
    <w:p w14:paraId="37BDFAF4" w14:textId="77777777" w:rsidR="002451AA" w:rsidRPr="00443D15" w:rsidRDefault="002451AA" w:rsidP="00C610F9">
      <w:pPr>
        <w:autoSpaceDE w:val="0"/>
        <w:autoSpaceDN w:val="0"/>
        <w:adjustRightInd w:val="0"/>
        <w:spacing w:after="0" w:line="240" w:lineRule="auto"/>
        <w:contextualSpacing/>
        <w:rPr>
          <w:b/>
          <w:sz w:val="24"/>
          <w:szCs w:val="24"/>
          <w:lang w:val="en-US"/>
        </w:rPr>
      </w:pPr>
    </w:p>
    <w:p w14:paraId="5BBB412D" w14:textId="77777777" w:rsidR="002451AA" w:rsidRPr="00443D15" w:rsidRDefault="002451AA" w:rsidP="00C610F9">
      <w:pPr>
        <w:autoSpaceDE w:val="0"/>
        <w:autoSpaceDN w:val="0"/>
        <w:adjustRightInd w:val="0"/>
        <w:spacing w:after="0" w:line="240" w:lineRule="auto"/>
        <w:contextualSpacing/>
        <w:rPr>
          <w:b/>
          <w:sz w:val="24"/>
          <w:szCs w:val="24"/>
          <w:lang w:val="en-US"/>
        </w:rPr>
      </w:pPr>
    </w:p>
    <w:p w14:paraId="1F66115C" w14:textId="77777777" w:rsidR="002451AA" w:rsidRPr="00443D15" w:rsidRDefault="002451AA" w:rsidP="00C610F9">
      <w:pPr>
        <w:autoSpaceDE w:val="0"/>
        <w:autoSpaceDN w:val="0"/>
        <w:adjustRightInd w:val="0"/>
        <w:spacing w:after="0" w:line="240" w:lineRule="auto"/>
        <w:contextualSpacing/>
        <w:rPr>
          <w:b/>
          <w:sz w:val="24"/>
          <w:szCs w:val="24"/>
          <w:lang w:val="en-US"/>
        </w:rPr>
      </w:pPr>
    </w:p>
    <w:p w14:paraId="154532F1" w14:textId="77777777" w:rsidR="002451AA" w:rsidRPr="00443D15" w:rsidRDefault="002451AA" w:rsidP="00C610F9">
      <w:pPr>
        <w:autoSpaceDE w:val="0"/>
        <w:autoSpaceDN w:val="0"/>
        <w:adjustRightInd w:val="0"/>
        <w:spacing w:after="0" w:line="240" w:lineRule="auto"/>
        <w:contextualSpacing/>
        <w:rPr>
          <w:b/>
          <w:sz w:val="24"/>
          <w:szCs w:val="24"/>
          <w:lang w:val="en-US"/>
        </w:rPr>
      </w:pPr>
    </w:p>
    <w:p w14:paraId="53E857E0" w14:textId="77777777" w:rsidR="002451AA" w:rsidRPr="00443D15" w:rsidRDefault="002451AA" w:rsidP="00C610F9">
      <w:pPr>
        <w:autoSpaceDE w:val="0"/>
        <w:autoSpaceDN w:val="0"/>
        <w:adjustRightInd w:val="0"/>
        <w:spacing w:after="0" w:line="240" w:lineRule="auto"/>
        <w:contextualSpacing/>
        <w:rPr>
          <w:b/>
          <w:sz w:val="24"/>
          <w:szCs w:val="24"/>
          <w:lang w:val="en-US"/>
        </w:rPr>
      </w:pPr>
    </w:p>
    <w:p w14:paraId="15F4FFE7" w14:textId="76256ED2" w:rsidR="007C544E" w:rsidRDefault="002D6AFA" w:rsidP="00C610F9">
      <w:pPr>
        <w:autoSpaceDE w:val="0"/>
        <w:autoSpaceDN w:val="0"/>
        <w:adjustRightInd w:val="0"/>
        <w:spacing w:after="0" w:line="240" w:lineRule="auto"/>
        <w:contextualSpacing/>
        <w:rPr>
          <w:b/>
          <w:sz w:val="24"/>
          <w:szCs w:val="24"/>
          <w:lang w:val="en-US"/>
        </w:rPr>
      </w:pPr>
      <w:r w:rsidRPr="009F0D8B">
        <w:rPr>
          <w:noProof/>
          <w:sz w:val="24"/>
          <w:szCs w:val="24"/>
          <w:lang w:val="en-US"/>
        </w:rPr>
        <w:lastRenderedPageBreak/>
        <w:drawing>
          <wp:anchor distT="0" distB="0" distL="114300" distR="114300" simplePos="0" relativeHeight="251763712" behindDoc="0" locked="0" layoutInCell="1" allowOverlap="1" wp14:anchorId="326A5172" wp14:editId="4B5436CB">
            <wp:simplePos x="0" y="0"/>
            <wp:positionH relativeFrom="margin">
              <wp:posOffset>3204439</wp:posOffset>
            </wp:positionH>
            <wp:positionV relativeFrom="paragraph">
              <wp:posOffset>257175</wp:posOffset>
            </wp:positionV>
            <wp:extent cx="3321050" cy="2560320"/>
            <wp:effectExtent l="0" t="0" r="0" b="0"/>
            <wp:wrapTopAndBottom/>
            <wp:docPr id="2" name="Picture 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with medium confidence"/>
                    <pic:cNvPicPr/>
                  </pic:nvPicPr>
                  <pic:blipFill rotWithShape="1">
                    <a:blip r:embed="rId12">
                      <a:extLst>
                        <a:ext uri="{28A0092B-C50C-407E-A947-70E740481C1C}">
                          <a14:useLocalDpi xmlns:a14="http://schemas.microsoft.com/office/drawing/2010/main" val="0"/>
                        </a:ext>
                      </a:extLst>
                    </a:blip>
                    <a:srcRect l="2689" t="49950" r="-24" b="2833"/>
                    <a:stretch/>
                  </pic:blipFill>
                  <pic:spPr bwMode="auto">
                    <a:xfrm>
                      <a:off x="0" y="0"/>
                      <a:ext cx="3321050" cy="2560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0D8B">
        <w:rPr>
          <w:noProof/>
          <w:sz w:val="24"/>
          <w:szCs w:val="24"/>
          <w:lang w:val="en-US"/>
        </w:rPr>
        <w:drawing>
          <wp:anchor distT="0" distB="0" distL="114300" distR="114300" simplePos="0" relativeHeight="251755520" behindDoc="0" locked="0" layoutInCell="1" allowOverlap="1" wp14:anchorId="2DB4E6D1" wp14:editId="3B43DEF2">
            <wp:simplePos x="0" y="0"/>
            <wp:positionH relativeFrom="margin">
              <wp:align>left</wp:align>
            </wp:positionH>
            <wp:positionV relativeFrom="paragraph">
              <wp:posOffset>178206</wp:posOffset>
            </wp:positionV>
            <wp:extent cx="3321050" cy="2651760"/>
            <wp:effectExtent l="0" t="0" r="0" b="0"/>
            <wp:wrapTopAndBottom/>
            <wp:docPr id="5" name="Picture 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with medium confidence"/>
                    <pic:cNvPicPr/>
                  </pic:nvPicPr>
                  <pic:blipFill rotWithShape="1">
                    <a:blip r:embed="rId12">
                      <a:extLst>
                        <a:ext uri="{28A0092B-C50C-407E-A947-70E740481C1C}">
                          <a14:useLocalDpi xmlns:a14="http://schemas.microsoft.com/office/drawing/2010/main" val="0"/>
                        </a:ext>
                      </a:extLst>
                    </a:blip>
                    <a:srcRect l="2689" t="2" r="-24" b="51100"/>
                    <a:stretch/>
                  </pic:blipFill>
                  <pic:spPr bwMode="auto">
                    <a:xfrm>
                      <a:off x="0" y="0"/>
                      <a:ext cx="3321050" cy="2651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51AA" w:rsidRPr="009F0D8B">
        <w:rPr>
          <w:noProof/>
          <w:sz w:val="24"/>
          <w:szCs w:val="24"/>
        </w:rPr>
        <mc:AlternateContent>
          <mc:Choice Requires="wps">
            <w:drawing>
              <wp:anchor distT="0" distB="0" distL="114300" distR="114300" simplePos="0" relativeHeight="251759616" behindDoc="0" locked="0" layoutInCell="1" allowOverlap="1" wp14:anchorId="35F2EBED" wp14:editId="0C676A50">
                <wp:simplePos x="0" y="0"/>
                <wp:positionH relativeFrom="margin">
                  <wp:posOffset>155245</wp:posOffset>
                </wp:positionH>
                <wp:positionV relativeFrom="paragraph">
                  <wp:posOffset>2917800</wp:posOffset>
                </wp:positionV>
                <wp:extent cx="6107430" cy="577850"/>
                <wp:effectExtent l="0" t="0" r="0" b="0"/>
                <wp:wrapTopAndBottom/>
                <wp:docPr id="3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57785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32FF17F0" w14:textId="45E47DEC" w:rsidR="007C544E" w:rsidRPr="00443D15" w:rsidRDefault="002D6AFA" w:rsidP="007C544E">
                            <w:pPr>
                              <w:rPr>
                                <w:lang w:val="en-US"/>
                              </w:rPr>
                            </w:pPr>
                            <w:r w:rsidRPr="00443D15">
                              <w:rPr>
                                <w:b/>
                                <w:bCs/>
                                <w:lang w:val="en-US"/>
                              </w:rPr>
                              <w:t>Figure</w:t>
                            </w:r>
                            <w:r w:rsidR="007C544E" w:rsidRPr="00443D15">
                              <w:rPr>
                                <w:b/>
                                <w:bCs/>
                                <w:lang w:val="en-US"/>
                              </w:rPr>
                              <w:t xml:space="preserve"> 1.</w:t>
                            </w:r>
                            <w:r w:rsidR="007C544E" w:rsidRPr="00443D15">
                              <w:rPr>
                                <w:lang w:val="en-US"/>
                              </w:rPr>
                              <w:t xml:space="preserve"> P</w:t>
                            </w:r>
                            <w:r w:rsidR="007C544E" w:rsidRPr="00443D15">
                              <w:rPr>
                                <w:vertAlign w:val="subscript"/>
                                <w:lang w:val="en-US"/>
                              </w:rPr>
                              <w:t>1</w:t>
                            </w:r>
                            <w:r w:rsidR="007C544E" w:rsidRPr="00443D15">
                              <w:rPr>
                                <w:lang w:val="en-US"/>
                              </w:rPr>
                              <w:t xml:space="preserve"> i.e. probability of selection of action 1 in a two-action environment with c</w:t>
                            </w:r>
                            <w:r w:rsidR="007C544E" w:rsidRPr="00443D15">
                              <w:rPr>
                                <w:vertAlign w:val="subscript"/>
                                <w:lang w:val="en-US"/>
                              </w:rPr>
                              <w:t>2</w:t>
                            </w:r>
                            <w:r w:rsidR="007C544E" w:rsidRPr="00443D15">
                              <w:rPr>
                                <w:lang w:val="en-US"/>
                              </w:rPr>
                              <w:t xml:space="preserve">=0.5. Plots in (a) correspond to 400k steps while plots in (b) correspond to a higher resolution version of 200 steps. Both plots contain graphs for univ-Tsetlin automaton and opt-PSAFA of depth </w:t>
                            </w:r>
                            <w:r w:rsidR="007C544E" w:rsidRPr="00443D15">
                              <w:rPr>
                                <w:i/>
                                <w:iCs/>
                                <w:lang w:val="en-US"/>
                              </w:rPr>
                              <w:t>D</w:t>
                            </w:r>
                            <w:r w:rsidR="007C544E" w:rsidRPr="00443D15">
                              <w:rPr>
                                <w:lang w:val="en-US"/>
                              </w:rPr>
                              <w:t xml:space="preserve">=10. </w:t>
                            </w:r>
                          </w:p>
                          <w:p w14:paraId="7F463278" w14:textId="77777777" w:rsidR="007C544E" w:rsidRPr="00443D15" w:rsidRDefault="007C544E" w:rsidP="007C544E">
                            <w:pPr>
                              <w:rPr>
                                <w:lang w:val="en-US"/>
                              </w:rPr>
                            </w:pPr>
                          </w:p>
                          <w:p w14:paraId="430B2619" w14:textId="77777777" w:rsidR="007C544E" w:rsidRPr="00443D15" w:rsidRDefault="007C544E" w:rsidP="007C544E">
                            <w:pPr>
                              <w:rPr>
                                <w:lang w:val="en-US"/>
                              </w:rPr>
                            </w:pPr>
                          </w:p>
                          <w:p w14:paraId="1DC15457" w14:textId="77777777" w:rsidR="007C544E" w:rsidRPr="00443D15" w:rsidRDefault="007C544E" w:rsidP="007C544E">
                            <w:pPr>
                              <w:rPr>
                                <w:lang w:val="en-US"/>
                              </w:rPr>
                            </w:pPr>
                          </w:p>
                          <w:p w14:paraId="1CCD5D7B" w14:textId="77777777" w:rsidR="007C544E" w:rsidRPr="00443D15" w:rsidRDefault="007C544E" w:rsidP="007C544E">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5F2EBED" id="_x0000_t202" coordsize="21600,21600" o:spt="202" path="m,l,21600r21600,l21600,xe">
                <v:stroke joinstyle="miter"/>
                <v:path gradientshapeok="t" o:connecttype="rect"/>
              </v:shapetype>
              <v:shape id="Text Box 63" o:spid="_x0000_s1026" type="#_x0000_t202" style="position:absolute;left:0;text-align:left;margin-left:12.2pt;margin-top:229.75pt;width:480.9pt;height:45.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" filled="f" stroked="f">
                <v:textbox>
                  <w:txbxContent>
                    <w:p w14:paraId="32FF17F0" w14:textId="45E47DEC" w:rsidR="007C544E" w:rsidRPr="00443D15" w:rsidRDefault="002D6AFA" w:rsidP="007C544E">
                      <w:pPr>
                        <w:rPr>
                          <w:lang w:val="en-US"/>
                        </w:rPr>
                      </w:pPr>
                      <w:r w:rsidRPr="00443D15">
                        <w:rPr>
                          <w:b/>
                          <w:bCs/>
                          <w:lang w:val="en-US"/>
                        </w:rPr>
                        <w:t>Figure</w:t>
                      </w:r>
                      <w:r w:rsidR="007C544E" w:rsidRPr="00443D15">
                        <w:rPr>
                          <w:b/>
                          <w:bCs/>
                          <w:lang w:val="en-US"/>
                        </w:rPr>
                        <w:t xml:space="preserve"> 1.</w:t>
                      </w:r>
                      <w:r w:rsidR="007C544E" w:rsidRPr="00443D15">
                        <w:rPr>
                          <w:lang w:val="en-US"/>
                        </w:rPr>
                        <w:t xml:space="preserve"> P</w:t>
                      </w:r>
                      <w:r w:rsidR="007C544E" w:rsidRPr="00443D15">
                        <w:rPr>
                          <w:vertAlign w:val="subscript"/>
                          <w:lang w:val="en-US"/>
                        </w:rPr>
                        <w:t>1</w:t>
                      </w:r>
                      <w:r w:rsidR="007C544E" w:rsidRPr="00443D15">
                        <w:rPr>
                          <w:lang w:val="en-US"/>
                        </w:rPr>
                        <w:t xml:space="preserve"> i.e. probability of selection of action 1 in a two-action environment with c</w:t>
                      </w:r>
                      <w:r w:rsidR="007C544E" w:rsidRPr="00443D15">
                        <w:rPr>
                          <w:vertAlign w:val="subscript"/>
                          <w:lang w:val="en-US"/>
                        </w:rPr>
                        <w:t>2</w:t>
                      </w:r>
                      <w:r w:rsidR="007C544E" w:rsidRPr="00443D15">
                        <w:rPr>
                          <w:lang w:val="en-US"/>
                        </w:rPr>
                        <w:t xml:space="preserve">=0.5. Plots in (a) correspond to 400k steps while plots in (b) correspond to a higher resolution version of 200 steps. Both plots contain graphs for univ-Tsetlin automaton and opt-PSAFA of depth </w:t>
                      </w:r>
                      <w:r w:rsidR="007C544E" w:rsidRPr="00443D15">
                        <w:rPr>
                          <w:i/>
                          <w:iCs/>
                          <w:lang w:val="en-US"/>
                        </w:rPr>
                        <w:t>D</w:t>
                      </w:r>
                      <w:r w:rsidR="007C544E" w:rsidRPr="00443D15">
                        <w:rPr>
                          <w:lang w:val="en-US"/>
                        </w:rPr>
                        <w:t xml:space="preserve">=10. </w:t>
                      </w:r>
                    </w:p>
                    <w:p w14:paraId="7F463278" w14:textId="77777777" w:rsidR="007C544E" w:rsidRPr="00443D15" w:rsidRDefault="007C544E" w:rsidP="007C544E">
                      <w:pPr>
                        <w:rPr>
                          <w:lang w:val="en-US"/>
                        </w:rPr>
                      </w:pPr>
                    </w:p>
                    <w:p w14:paraId="430B2619" w14:textId="77777777" w:rsidR="007C544E" w:rsidRPr="00443D15" w:rsidRDefault="007C544E" w:rsidP="007C544E">
                      <w:pPr>
                        <w:rPr>
                          <w:lang w:val="en-US"/>
                        </w:rPr>
                      </w:pPr>
                    </w:p>
                    <w:p w14:paraId="1DC15457" w14:textId="77777777" w:rsidR="007C544E" w:rsidRPr="00443D15" w:rsidRDefault="007C544E" w:rsidP="007C544E">
                      <w:pPr>
                        <w:rPr>
                          <w:lang w:val="en-US"/>
                        </w:rPr>
                      </w:pPr>
                    </w:p>
                    <w:p w14:paraId="1CCD5D7B" w14:textId="77777777" w:rsidR="007C544E" w:rsidRPr="00443D15" w:rsidRDefault="007C544E" w:rsidP="007C544E">
                      <w:pPr>
                        <w:rPr>
                          <w:lang w:val="en-US"/>
                        </w:rPr>
                      </w:pPr>
                    </w:p>
                  </w:txbxContent>
                </v:textbox>
                <w10:wrap type="topAndBottom" anchorx="margin"/>
              </v:shape>
            </w:pict>
          </mc:Fallback>
        </mc:AlternateContent>
      </w:r>
      <w:r w:rsidR="00A56F84" w:rsidRPr="00443D15">
        <w:rPr>
          <w:b/>
          <w:sz w:val="24"/>
          <w:szCs w:val="24"/>
          <w:lang w:val="en-US"/>
        </w:rPr>
        <w:t>Stationary Environment</w:t>
      </w:r>
      <w:r w:rsidR="005403E8" w:rsidRPr="00443D15">
        <w:rPr>
          <w:b/>
          <w:sz w:val="24"/>
          <w:szCs w:val="24"/>
          <w:lang w:val="en-US"/>
        </w:rPr>
        <w:t>s</w:t>
      </w:r>
      <w:r w:rsidR="00A56F84" w:rsidRPr="00443D15">
        <w:rPr>
          <w:b/>
          <w:sz w:val="24"/>
          <w:szCs w:val="24"/>
          <w:lang w:val="en-US"/>
        </w:rPr>
        <w:t>: Simulation &amp; Analysis</w:t>
      </w:r>
    </w:p>
    <w:p w14:paraId="7EC73B86" w14:textId="77777777" w:rsidR="002451AA" w:rsidRDefault="002451AA" w:rsidP="00C610F9">
      <w:pPr>
        <w:autoSpaceDE w:val="0"/>
        <w:autoSpaceDN w:val="0"/>
        <w:adjustRightInd w:val="0"/>
        <w:spacing w:after="0" w:line="240" w:lineRule="auto"/>
        <w:contextualSpacing/>
        <w:rPr>
          <w:sz w:val="24"/>
          <w:szCs w:val="24"/>
          <w:lang w:val="en-US"/>
        </w:rPr>
      </w:pPr>
    </w:p>
    <w:p w14:paraId="5EFC9E32" w14:textId="3ACDA888" w:rsidR="00CE5773" w:rsidRPr="00C610F9" w:rsidRDefault="00CE5773" w:rsidP="00C610F9">
      <w:pPr>
        <w:autoSpaceDE w:val="0"/>
        <w:autoSpaceDN w:val="0"/>
        <w:adjustRightInd w:val="0"/>
        <w:spacing w:after="0" w:line="240" w:lineRule="auto"/>
        <w:contextualSpacing/>
        <w:rPr>
          <w:b/>
          <w:sz w:val="24"/>
          <w:szCs w:val="24"/>
          <w:lang w:val="en-US"/>
        </w:rPr>
      </w:pPr>
      <w:r w:rsidRPr="009F0D8B">
        <w:rPr>
          <w:sz w:val="24"/>
          <w:szCs w:val="24"/>
          <w:lang w:val="en-US"/>
        </w:rPr>
        <w:t xml:space="preserve">Two different setups are used in the case of fixed penalty probabilities. In the first setup, the automata can perform two different actions, and </w:t>
      </w:r>
      <w:r w:rsidR="00AC0DC6" w:rsidRPr="009F0D8B">
        <w:rPr>
          <w:sz w:val="24"/>
          <w:szCs w:val="24"/>
          <w:lang w:val="en-US"/>
        </w:rPr>
        <w:t>at the start of the simulation</w:t>
      </w:r>
      <w:r w:rsidRPr="009F0D8B">
        <w:rPr>
          <w:sz w:val="24"/>
          <w:szCs w:val="24"/>
          <w:lang w:val="en-US"/>
        </w:rPr>
        <w:t xml:space="preserve"> each automaton occupies the first (initial) state of the branches with equal probabilities. </w:t>
      </w:r>
      <w:r w:rsidR="005163E8" w:rsidRPr="009F0D8B">
        <w:rPr>
          <w:sz w:val="24"/>
          <w:szCs w:val="24"/>
          <w:lang w:val="en-US"/>
        </w:rPr>
        <w:t xml:space="preserve">We call this the equiprobable action simulation. </w:t>
      </w:r>
      <w:r w:rsidRPr="009F0D8B">
        <w:rPr>
          <w:sz w:val="24"/>
          <w:szCs w:val="24"/>
          <w:lang w:val="en-US"/>
        </w:rPr>
        <w:t xml:space="preserve">In the second setup, in a </w:t>
      </w:r>
      <w:r w:rsidR="00747D3C" w:rsidRPr="009F0D8B">
        <w:rPr>
          <w:sz w:val="24"/>
          <w:szCs w:val="24"/>
          <w:lang w:val="en-US"/>
        </w:rPr>
        <w:t>two-action</w:t>
      </w:r>
      <w:r w:rsidRPr="009F0D8B">
        <w:rPr>
          <w:sz w:val="24"/>
          <w:szCs w:val="24"/>
          <w:lang w:val="en-US"/>
        </w:rPr>
        <w:t xml:space="preserve"> environment, all automata initially occupy the final (the deepest) state of the branch which has a higher penalty probability. It means the automata start with the most disadvantaged position. We call it position reversal simulation.</w:t>
      </w:r>
    </w:p>
    <w:p w14:paraId="059A41AE" w14:textId="77777777" w:rsidR="002451AA" w:rsidRDefault="002451AA" w:rsidP="002451AA">
      <w:pPr>
        <w:spacing w:after="0" w:line="240" w:lineRule="auto"/>
        <w:contextualSpacing/>
        <w:rPr>
          <w:sz w:val="24"/>
          <w:szCs w:val="24"/>
          <w:lang w:val="en-US"/>
        </w:rPr>
      </w:pPr>
    </w:p>
    <w:p w14:paraId="64DD7A52" w14:textId="3C4386E1" w:rsidR="00A4569E" w:rsidRPr="009F0D8B" w:rsidRDefault="00CE5773" w:rsidP="002451AA">
      <w:pPr>
        <w:spacing w:after="0" w:line="240" w:lineRule="auto"/>
        <w:contextualSpacing/>
        <w:rPr>
          <w:sz w:val="24"/>
          <w:szCs w:val="24"/>
          <w:lang w:val="en-US"/>
        </w:rPr>
      </w:pPr>
      <w:r w:rsidRPr="009F0D8B">
        <w:rPr>
          <w:sz w:val="24"/>
          <w:szCs w:val="24"/>
          <w:lang w:val="en-US"/>
        </w:rPr>
        <w:t>The goal in both cases is to study the automata performance in both the transient and the steady-state stages of the simulations. In particular</w:t>
      </w:r>
      <w:r w:rsidR="00A4569E" w:rsidRPr="009F0D8B">
        <w:rPr>
          <w:sz w:val="24"/>
          <w:szCs w:val="24"/>
          <w:lang w:val="en-US"/>
        </w:rPr>
        <w:t>, the second setup allows us to evaluate time (number of steps) needed for an automaton to switch its action in the worst-case scenario.</w:t>
      </w:r>
    </w:p>
    <w:p w14:paraId="00005105" w14:textId="77777777" w:rsidR="002451AA" w:rsidRDefault="002451AA" w:rsidP="002451AA">
      <w:pPr>
        <w:spacing w:after="0" w:line="240" w:lineRule="auto"/>
        <w:contextualSpacing/>
        <w:rPr>
          <w:sz w:val="24"/>
          <w:szCs w:val="24"/>
          <w:lang w:val="en-US"/>
        </w:rPr>
      </w:pPr>
    </w:p>
    <w:p w14:paraId="0E306927" w14:textId="77777777" w:rsidR="002451AA" w:rsidRDefault="00B34762" w:rsidP="002451AA">
      <w:pPr>
        <w:spacing w:after="0" w:line="240" w:lineRule="auto"/>
        <w:contextualSpacing/>
        <w:rPr>
          <w:sz w:val="24"/>
          <w:szCs w:val="24"/>
          <w:lang w:val="en-US"/>
        </w:rPr>
      </w:pPr>
      <w:r w:rsidRPr="009F0D8B">
        <w:rPr>
          <w:sz w:val="24"/>
          <w:szCs w:val="24"/>
          <w:lang w:val="en-US"/>
        </w:rPr>
        <w:t>To compare the performance of different FSSA, all simulations</w:t>
      </w:r>
      <w:r w:rsidR="00AB3D4D" w:rsidRPr="009F0D8B">
        <w:rPr>
          <w:sz w:val="24"/>
          <w:szCs w:val="24"/>
          <w:lang w:val="en-US"/>
        </w:rPr>
        <w:t xml:space="preserve"> were conducted</w:t>
      </w:r>
      <w:r w:rsidRPr="009F0D8B">
        <w:rPr>
          <w:sz w:val="24"/>
          <w:szCs w:val="24"/>
          <w:lang w:val="en-US"/>
        </w:rPr>
        <w:t xml:space="preserve"> for the same depth level, </w:t>
      </w:r>
      <w:r w:rsidRPr="009F0D8B">
        <w:rPr>
          <w:i/>
          <w:iCs/>
          <w:sz w:val="24"/>
          <w:szCs w:val="24"/>
          <w:lang w:val="en-US"/>
        </w:rPr>
        <w:t>D</w:t>
      </w:r>
      <w:r w:rsidRPr="009F0D8B">
        <w:rPr>
          <w:sz w:val="24"/>
          <w:szCs w:val="24"/>
          <w:lang w:val="en-US"/>
        </w:rPr>
        <w:t xml:space="preserve">=10. All simulations are in a two-action environment with </w:t>
      </w:r>
      <w:r w:rsidR="00A4569E" w:rsidRPr="009F0D8B">
        <w:rPr>
          <w:sz w:val="24"/>
          <w:szCs w:val="24"/>
          <w:lang w:val="en-US"/>
        </w:rPr>
        <w:t xml:space="preserve">fixed </w:t>
      </w:r>
      <w:r w:rsidRPr="009F0D8B">
        <w:rPr>
          <w:sz w:val="24"/>
          <w:szCs w:val="24"/>
          <w:lang w:val="en-US"/>
        </w:rPr>
        <w:t xml:space="preserve">penalty probabilities </w:t>
      </w:r>
      <w:r w:rsidRPr="009F0D8B">
        <w:rPr>
          <w:i/>
          <w:iCs/>
          <w:sz w:val="24"/>
          <w:szCs w:val="24"/>
          <w:lang w:val="en-US"/>
        </w:rPr>
        <w:t>c</w:t>
      </w:r>
      <w:r w:rsidRPr="009F0D8B">
        <w:rPr>
          <w:sz w:val="24"/>
          <w:szCs w:val="24"/>
          <w:vertAlign w:val="subscript"/>
          <w:lang w:val="en-US"/>
        </w:rPr>
        <w:t>1</w:t>
      </w:r>
      <w:r w:rsidRPr="009F0D8B">
        <w:rPr>
          <w:sz w:val="24"/>
          <w:szCs w:val="24"/>
          <w:lang w:val="en-US"/>
        </w:rPr>
        <w:t xml:space="preserve"> and </w:t>
      </w:r>
      <w:r w:rsidRPr="009F0D8B">
        <w:rPr>
          <w:i/>
          <w:iCs/>
          <w:sz w:val="24"/>
          <w:szCs w:val="24"/>
          <w:lang w:val="en-US"/>
        </w:rPr>
        <w:t>c</w:t>
      </w:r>
      <w:r w:rsidRPr="009F0D8B">
        <w:rPr>
          <w:sz w:val="24"/>
          <w:szCs w:val="24"/>
          <w:vertAlign w:val="subscript"/>
          <w:lang w:val="en-US"/>
        </w:rPr>
        <w:t>2</w:t>
      </w:r>
      <w:r w:rsidRPr="009F0D8B">
        <w:rPr>
          <w:sz w:val="24"/>
          <w:szCs w:val="24"/>
          <w:lang w:val="en-US"/>
        </w:rPr>
        <w:t xml:space="preserve"> where</w:t>
      </w:r>
      <w:r w:rsidR="00621856" w:rsidRPr="009F0D8B">
        <w:rPr>
          <w:sz w:val="24"/>
          <w:szCs w:val="24"/>
          <w:lang w:val="en-US"/>
        </w:rPr>
        <w:t xml:space="preserve"> </w:t>
      </w:r>
      <w:bookmarkStart w:id="4" w:name="_Hlk84489298"/>
      <w:r w:rsidRPr="009F0D8B">
        <w:rPr>
          <w:i/>
          <w:iCs/>
          <w:sz w:val="24"/>
          <w:szCs w:val="24"/>
          <w:lang w:val="en-US"/>
        </w:rPr>
        <w:t>c</w:t>
      </w:r>
      <w:r w:rsidRPr="009F0D8B">
        <w:rPr>
          <w:sz w:val="24"/>
          <w:szCs w:val="24"/>
          <w:vertAlign w:val="subscript"/>
          <w:lang w:val="en-US"/>
        </w:rPr>
        <w:t>2</w:t>
      </w:r>
      <w:bookmarkEnd w:id="4"/>
      <w:r w:rsidRPr="009F0D8B">
        <w:rPr>
          <w:sz w:val="24"/>
          <w:szCs w:val="24"/>
          <w:lang w:val="en-US"/>
        </w:rPr>
        <w:t>&gt;</w:t>
      </w:r>
      <w:r w:rsidRPr="009F0D8B">
        <w:rPr>
          <w:i/>
          <w:iCs/>
          <w:sz w:val="24"/>
          <w:szCs w:val="24"/>
          <w:lang w:val="en-US"/>
        </w:rPr>
        <w:t>c</w:t>
      </w:r>
      <w:r w:rsidRPr="009F0D8B">
        <w:rPr>
          <w:sz w:val="24"/>
          <w:szCs w:val="24"/>
          <w:vertAlign w:val="subscript"/>
          <w:lang w:val="en-US"/>
        </w:rPr>
        <w:t>1</w:t>
      </w:r>
      <w:r w:rsidRPr="009F0D8B">
        <w:rPr>
          <w:sz w:val="24"/>
          <w:szCs w:val="24"/>
          <w:lang w:val="en-US"/>
        </w:rPr>
        <w:t xml:space="preserve">. </w:t>
      </w:r>
      <w:r w:rsidR="00A4569E" w:rsidRPr="009F0D8B">
        <w:rPr>
          <w:sz w:val="24"/>
          <w:szCs w:val="24"/>
          <w:lang w:val="en-US"/>
        </w:rPr>
        <w:t>Each simulation includes 10</w:t>
      </w:r>
      <w:r w:rsidR="00603034" w:rsidRPr="009F0D8B">
        <w:rPr>
          <w:sz w:val="24"/>
          <w:szCs w:val="24"/>
          <w:lang w:val="en-US"/>
        </w:rPr>
        <w:t>0</w:t>
      </w:r>
      <w:r w:rsidR="00A4569E" w:rsidRPr="009F0D8B">
        <w:rPr>
          <w:sz w:val="24"/>
          <w:szCs w:val="24"/>
          <w:lang w:val="en-US"/>
        </w:rPr>
        <w:t>,000 trials. The fraction of trials P</w:t>
      </w:r>
      <w:r w:rsidR="00A4569E" w:rsidRPr="009F0D8B">
        <w:rPr>
          <w:sz w:val="24"/>
          <w:szCs w:val="24"/>
          <w:vertAlign w:val="subscript"/>
          <w:lang w:val="en-US"/>
        </w:rPr>
        <w:t>1</w:t>
      </w:r>
      <w:r w:rsidR="00A4569E" w:rsidRPr="009F0D8B">
        <w:rPr>
          <w:sz w:val="24"/>
          <w:szCs w:val="24"/>
          <w:lang w:val="en-US"/>
        </w:rPr>
        <w:t>(</w:t>
      </w:r>
      <w:r w:rsidR="00A4569E" w:rsidRPr="009F0D8B">
        <w:rPr>
          <w:i/>
          <w:iCs/>
          <w:sz w:val="24"/>
          <w:szCs w:val="24"/>
          <w:lang w:val="en-US"/>
        </w:rPr>
        <w:t>n</w:t>
      </w:r>
      <w:r w:rsidR="00A4569E" w:rsidRPr="009F0D8B">
        <w:rPr>
          <w:sz w:val="24"/>
          <w:szCs w:val="24"/>
          <w:lang w:val="en-US"/>
        </w:rPr>
        <w:t xml:space="preserve">) at any given step </w:t>
      </w:r>
      <w:r w:rsidR="00A4569E" w:rsidRPr="009F0D8B">
        <w:rPr>
          <w:i/>
          <w:iCs/>
          <w:sz w:val="24"/>
          <w:szCs w:val="24"/>
          <w:lang w:val="en-US"/>
        </w:rPr>
        <w:t>n</w:t>
      </w:r>
      <w:r w:rsidR="00A4569E" w:rsidRPr="009F0D8B">
        <w:rPr>
          <w:sz w:val="24"/>
          <w:szCs w:val="24"/>
          <w:lang w:val="en-US"/>
        </w:rPr>
        <w:t xml:space="preserve"> when the automaton </w:t>
      </w:r>
      <w:r w:rsidR="0012322C" w:rsidRPr="009F0D8B">
        <w:rPr>
          <w:sz w:val="24"/>
          <w:szCs w:val="24"/>
          <w:lang w:val="en-US"/>
        </w:rPr>
        <w:t xml:space="preserve">performs the action with the smaller penalty probability </w:t>
      </w:r>
      <w:r w:rsidR="00BA49F3" w:rsidRPr="009F0D8B">
        <w:rPr>
          <w:i/>
          <w:iCs/>
          <w:sz w:val="24"/>
          <w:szCs w:val="24"/>
          <w:lang w:val="en-US"/>
        </w:rPr>
        <w:t>c</w:t>
      </w:r>
      <w:r w:rsidR="00BA49F3" w:rsidRPr="009F0D8B">
        <w:rPr>
          <w:sz w:val="24"/>
          <w:szCs w:val="24"/>
          <w:vertAlign w:val="subscript"/>
          <w:lang w:val="en-US"/>
        </w:rPr>
        <w:t>1</w:t>
      </w:r>
      <w:r w:rsidR="0012322C" w:rsidRPr="009F0D8B">
        <w:rPr>
          <w:sz w:val="24"/>
          <w:szCs w:val="24"/>
          <w:lang w:val="en-US"/>
        </w:rPr>
        <w:t xml:space="preserve"> is used as the measure of the automaton performance.</w:t>
      </w:r>
    </w:p>
    <w:p w14:paraId="6992C10B" w14:textId="77777777" w:rsidR="002451AA" w:rsidRDefault="002451AA" w:rsidP="002451AA">
      <w:pPr>
        <w:spacing w:after="0" w:line="240" w:lineRule="auto"/>
        <w:contextualSpacing/>
        <w:rPr>
          <w:sz w:val="24"/>
          <w:szCs w:val="24"/>
          <w:lang w:val="en-US"/>
        </w:rPr>
      </w:pPr>
    </w:p>
    <w:p w14:paraId="5F43E34F" w14:textId="3E04B004" w:rsidR="001838F4" w:rsidRDefault="001838F4" w:rsidP="002451AA">
      <w:pPr>
        <w:spacing w:after="0" w:line="240" w:lineRule="auto"/>
        <w:contextualSpacing/>
        <w:rPr>
          <w:b/>
          <w:sz w:val="24"/>
          <w:szCs w:val="24"/>
          <w:lang w:val="en-US"/>
        </w:rPr>
      </w:pPr>
      <w:r w:rsidRPr="002451AA">
        <w:rPr>
          <w:b/>
          <w:noProof/>
          <w:sz w:val="24"/>
          <w:szCs w:val="24"/>
          <w:lang w:val="en-US" w:eastAsia="zh-CN"/>
        </w:rPr>
        <mc:AlternateContent>
          <mc:Choice Requires="wps">
            <w:drawing>
              <wp:anchor distT="0" distB="0" distL="114300" distR="114300" simplePos="0" relativeHeight="251710464" behindDoc="0" locked="0" layoutInCell="1" allowOverlap="1" wp14:anchorId="08D6B01A" wp14:editId="794FFAB4">
                <wp:simplePos x="0" y="0"/>
                <wp:positionH relativeFrom="column">
                  <wp:posOffset>457200</wp:posOffset>
                </wp:positionH>
                <wp:positionV relativeFrom="paragraph">
                  <wp:posOffset>5839460</wp:posOffset>
                </wp:positionV>
                <wp:extent cx="381000" cy="294640"/>
                <wp:effectExtent l="0" t="0" r="0" b="63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CC"/>
                              </a:solidFill>
                              <a:miter lim="800000"/>
                              <a:headEnd/>
                              <a:tailEnd/>
                            </a14:hiddenLine>
                          </a:ext>
                        </a:extLst>
                      </wps:spPr>
                      <wps:txbx>
                        <w:txbxContent>
                          <w:p w14:paraId="0621F1BF" w14:textId="77777777" w:rsidR="001838F4" w:rsidRDefault="001838F4" w:rsidP="001838F4"/>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8D6B01A" id="Text Box 55" o:spid="_x0000_s1027" type="#_x0000_t202" style="position:absolute;left:0;text-align:left;margin-left:36pt;margin-top:459.8pt;width:30pt;height:23.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" filled="f" stroked="f" strokecolor="#00c">
                <v:textbox style="mso-fit-shape-to-text:t">
                  <w:txbxContent>
                    <w:p w14:paraId="0621F1BF" w14:textId="77777777" w:rsidR="001838F4" w:rsidRDefault="001838F4" w:rsidP="001838F4"/>
                  </w:txbxContent>
                </v:textbox>
              </v:shape>
            </w:pict>
          </mc:Fallback>
        </mc:AlternateContent>
      </w:r>
      <w:r w:rsidR="005A6C60" w:rsidRPr="002451AA">
        <w:rPr>
          <w:b/>
          <w:sz w:val="24"/>
          <w:szCs w:val="24"/>
          <w:lang w:val="en-US"/>
        </w:rPr>
        <w:t>R</w:t>
      </w:r>
      <w:r w:rsidR="00242EC9" w:rsidRPr="002451AA">
        <w:rPr>
          <w:b/>
          <w:sz w:val="24"/>
          <w:szCs w:val="24"/>
          <w:lang w:val="en-US"/>
        </w:rPr>
        <w:t>esults</w:t>
      </w:r>
      <w:r w:rsidRPr="002451AA">
        <w:rPr>
          <w:b/>
          <w:sz w:val="24"/>
          <w:szCs w:val="24"/>
          <w:lang w:val="en-US"/>
        </w:rPr>
        <w:t xml:space="preserve"> for </w:t>
      </w:r>
      <w:r w:rsidR="005A6C60" w:rsidRPr="002451AA">
        <w:rPr>
          <w:b/>
          <w:sz w:val="24"/>
          <w:szCs w:val="24"/>
          <w:lang w:val="en-US"/>
        </w:rPr>
        <w:t xml:space="preserve">Equiprobable Actions Simulation </w:t>
      </w:r>
    </w:p>
    <w:p w14:paraId="54E16E4E" w14:textId="77777777" w:rsidR="002451AA" w:rsidRPr="002451AA" w:rsidRDefault="002451AA" w:rsidP="002451AA">
      <w:pPr>
        <w:spacing w:after="0" w:line="240" w:lineRule="auto"/>
        <w:contextualSpacing/>
        <w:rPr>
          <w:b/>
          <w:sz w:val="24"/>
          <w:szCs w:val="24"/>
          <w:lang w:val="en-US"/>
        </w:rPr>
      </w:pPr>
    </w:p>
    <w:p w14:paraId="61A5ACCF" w14:textId="025C88F7" w:rsidR="00016EB1" w:rsidRPr="009F0D8B" w:rsidRDefault="00094B01" w:rsidP="002451AA">
      <w:pPr>
        <w:spacing w:after="0" w:line="240" w:lineRule="auto"/>
        <w:contextualSpacing/>
        <w:rPr>
          <w:sz w:val="24"/>
          <w:szCs w:val="24"/>
          <w:lang w:val="en-US"/>
        </w:rPr>
      </w:pPr>
      <w:r w:rsidRPr="00443D15">
        <w:rPr>
          <w:sz w:val="24"/>
          <w:szCs w:val="24"/>
          <w:lang w:val="en-US"/>
        </w:rPr>
        <w:t>D</w:t>
      </w:r>
      <w:r w:rsidR="00DC6693" w:rsidRPr="00443D15">
        <w:rPr>
          <w:sz w:val="24"/>
          <w:szCs w:val="24"/>
          <w:lang w:val="en-US"/>
        </w:rPr>
        <w:t>e</w:t>
      </w:r>
      <w:r w:rsidRPr="00443D15">
        <w:rPr>
          <w:sz w:val="24"/>
          <w:szCs w:val="24"/>
          <w:lang w:val="en-US"/>
        </w:rPr>
        <w:t>note</w:t>
      </w:r>
      <w:r w:rsidR="00DC6693" w:rsidRPr="00443D15">
        <w:rPr>
          <w:sz w:val="24"/>
          <w:szCs w:val="24"/>
          <w:lang w:val="en-US"/>
        </w:rPr>
        <w:t xml:space="preserve"> the probability of being at state (</w:t>
      </w:r>
      <w:r w:rsidR="00DC6693" w:rsidRPr="00443D15">
        <w:rPr>
          <w:i/>
          <w:sz w:val="24"/>
          <w:szCs w:val="24"/>
          <w:lang w:val="en-US"/>
        </w:rPr>
        <w:t>i</w:t>
      </w:r>
      <w:r w:rsidR="00DC6693" w:rsidRPr="00443D15">
        <w:rPr>
          <w:sz w:val="24"/>
          <w:szCs w:val="24"/>
          <w:lang w:val="en-US"/>
        </w:rPr>
        <w:t>,</w:t>
      </w:r>
      <w:r w:rsidR="00DC6693" w:rsidRPr="00443D15">
        <w:rPr>
          <w:i/>
          <w:sz w:val="24"/>
          <w:szCs w:val="24"/>
          <w:lang w:val="en-US"/>
        </w:rPr>
        <w:t>d</w:t>
      </w:r>
      <w:r w:rsidR="00DC6693" w:rsidRPr="00443D15">
        <w:rPr>
          <w:sz w:val="24"/>
          <w:szCs w:val="24"/>
          <w:lang w:val="en-US"/>
        </w:rPr>
        <w:t xml:space="preserve">) i.e. the </w:t>
      </w:r>
      <w:r w:rsidR="00DC6693" w:rsidRPr="00443D15">
        <w:rPr>
          <w:i/>
          <w:iCs/>
          <w:sz w:val="24"/>
          <w:szCs w:val="24"/>
          <w:lang w:val="en-US"/>
        </w:rPr>
        <w:t>d</w:t>
      </w:r>
      <w:r w:rsidR="00DC6693" w:rsidRPr="00443D15">
        <w:rPr>
          <w:sz w:val="24"/>
          <w:szCs w:val="24"/>
          <w:vertAlign w:val="superscript"/>
          <w:lang w:val="en-US"/>
        </w:rPr>
        <w:t>th</w:t>
      </w:r>
      <w:r w:rsidR="00DC6693" w:rsidRPr="00443D15">
        <w:rPr>
          <w:sz w:val="24"/>
          <w:szCs w:val="24"/>
          <w:lang w:val="en-US"/>
        </w:rPr>
        <w:t xml:space="preserve"> state in the </w:t>
      </w:r>
      <w:r w:rsidR="00DC6693" w:rsidRPr="00443D15">
        <w:rPr>
          <w:i/>
          <w:iCs/>
          <w:sz w:val="24"/>
          <w:szCs w:val="24"/>
          <w:lang w:val="en-US"/>
        </w:rPr>
        <w:t>i</w:t>
      </w:r>
      <w:r w:rsidR="00DC6693" w:rsidRPr="00443D15">
        <w:rPr>
          <w:sz w:val="24"/>
          <w:szCs w:val="24"/>
          <w:vertAlign w:val="superscript"/>
          <w:lang w:val="en-US"/>
        </w:rPr>
        <w:t>th</w:t>
      </w:r>
      <w:r w:rsidR="00DC6693" w:rsidRPr="00443D15">
        <w:rPr>
          <w:sz w:val="24"/>
          <w:szCs w:val="24"/>
          <w:lang w:val="en-US"/>
        </w:rPr>
        <w:t xml:space="preserve"> branch,  at instant </w:t>
      </w:r>
      <w:r w:rsidR="00DC6693" w:rsidRPr="00443D15">
        <w:rPr>
          <w:i/>
          <w:sz w:val="24"/>
          <w:szCs w:val="24"/>
          <w:lang w:val="en-US"/>
        </w:rPr>
        <w:t xml:space="preserve">n as </w:t>
      </w:r>
      <w:r w:rsidR="00DC6693" w:rsidRPr="009F0D8B">
        <w:rPr>
          <w:sz w:val="24"/>
          <w:szCs w:val="24"/>
          <w:lang w:val="en-US"/>
        </w:rPr>
        <w:t xml:space="preserve"> </w:t>
      </w:r>
      <w:r w:rsidR="00DC6693" w:rsidRPr="00443D15">
        <w:rPr>
          <w:sz w:val="24"/>
          <w:szCs w:val="24"/>
          <w:lang w:val="en-US"/>
        </w:rPr>
        <w:t xml:space="preserve">as </w:t>
      </w:r>
      <w:r w:rsidR="00DC6693" w:rsidRPr="009F0D8B">
        <w:rPr>
          <w:sz w:val="24"/>
          <w:szCs w:val="24"/>
        </w:rPr>
        <w:t>π</w:t>
      </w:r>
      <w:r w:rsidR="00DC6693" w:rsidRPr="00443D15">
        <w:rPr>
          <w:sz w:val="24"/>
          <w:szCs w:val="24"/>
          <w:vertAlign w:val="subscript"/>
          <w:lang w:val="en-US"/>
        </w:rPr>
        <w:t>(</w:t>
      </w:r>
      <w:r w:rsidR="00DC6693" w:rsidRPr="00443D15">
        <w:rPr>
          <w:i/>
          <w:sz w:val="24"/>
          <w:szCs w:val="24"/>
          <w:vertAlign w:val="subscript"/>
          <w:lang w:val="en-US"/>
        </w:rPr>
        <w:t>i</w:t>
      </w:r>
      <w:r w:rsidR="00DC6693" w:rsidRPr="00443D15">
        <w:rPr>
          <w:sz w:val="24"/>
          <w:szCs w:val="24"/>
          <w:vertAlign w:val="subscript"/>
          <w:lang w:val="en-US"/>
        </w:rPr>
        <w:t>,</w:t>
      </w:r>
      <w:r w:rsidR="00DC6693" w:rsidRPr="00443D15">
        <w:rPr>
          <w:i/>
          <w:sz w:val="24"/>
          <w:szCs w:val="24"/>
          <w:vertAlign w:val="subscript"/>
          <w:lang w:val="en-US"/>
        </w:rPr>
        <w:t>d</w:t>
      </w:r>
      <w:r w:rsidR="00DC6693" w:rsidRPr="00443D15">
        <w:rPr>
          <w:sz w:val="24"/>
          <w:szCs w:val="24"/>
          <w:vertAlign w:val="subscript"/>
          <w:lang w:val="en-US"/>
        </w:rPr>
        <w:t>)</w:t>
      </w:r>
      <w:r w:rsidR="00DC6693" w:rsidRPr="00443D15">
        <w:rPr>
          <w:sz w:val="24"/>
          <w:szCs w:val="24"/>
          <w:lang w:val="en-US"/>
        </w:rPr>
        <w:t>(</w:t>
      </w:r>
      <w:r w:rsidR="00DC6693" w:rsidRPr="00443D15">
        <w:rPr>
          <w:i/>
          <w:iCs/>
          <w:sz w:val="24"/>
          <w:szCs w:val="24"/>
          <w:lang w:val="en-US"/>
        </w:rPr>
        <w:t>n</w:t>
      </w:r>
      <w:r w:rsidR="00DC6693" w:rsidRPr="00443D15">
        <w:rPr>
          <w:sz w:val="24"/>
          <w:szCs w:val="24"/>
          <w:lang w:val="en-US"/>
        </w:rPr>
        <w:t>)</w:t>
      </w:r>
      <w:r w:rsidRPr="00443D15">
        <w:rPr>
          <w:sz w:val="24"/>
          <w:szCs w:val="24"/>
          <w:lang w:val="en-US"/>
        </w:rPr>
        <w:t xml:space="preserve"> and </w:t>
      </w:r>
      <w:r w:rsidR="00AC0DC6" w:rsidRPr="00443D15">
        <w:rPr>
          <w:sz w:val="24"/>
          <w:szCs w:val="24"/>
          <w:lang w:val="en-US"/>
        </w:rPr>
        <w:t>the probability of taking the action corresponding to</w:t>
      </w:r>
      <w:r w:rsidRPr="00443D15">
        <w:rPr>
          <w:sz w:val="24"/>
          <w:szCs w:val="24"/>
          <w:lang w:val="en-US"/>
        </w:rPr>
        <w:t xml:space="preserve"> branch</w:t>
      </w:r>
      <w:r w:rsidRPr="00443D15">
        <w:rPr>
          <w:i/>
          <w:iCs/>
          <w:sz w:val="24"/>
          <w:szCs w:val="24"/>
          <w:lang w:val="en-US"/>
        </w:rPr>
        <w:t xml:space="preserve"> i </w:t>
      </w:r>
      <w:r w:rsidR="00AC0DC6" w:rsidRPr="00443D15">
        <w:rPr>
          <w:i/>
          <w:iCs/>
          <w:sz w:val="24"/>
          <w:szCs w:val="24"/>
          <w:lang w:val="en-US"/>
        </w:rPr>
        <w:t xml:space="preserve"> </w:t>
      </w:r>
      <w:r w:rsidR="00AC0DC6" w:rsidRPr="00443D15">
        <w:rPr>
          <w:sz w:val="24"/>
          <w:szCs w:val="24"/>
          <w:lang w:val="en-US"/>
        </w:rPr>
        <w:t xml:space="preserve">at instant </w:t>
      </w:r>
      <w:r w:rsidR="00AC0DC6" w:rsidRPr="00443D15">
        <w:rPr>
          <w:i/>
          <w:iCs/>
          <w:sz w:val="24"/>
          <w:szCs w:val="24"/>
          <w:lang w:val="en-US"/>
        </w:rPr>
        <w:t>n</w:t>
      </w:r>
      <w:r w:rsidR="00AC0DC6" w:rsidRPr="00443D15">
        <w:rPr>
          <w:sz w:val="24"/>
          <w:szCs w:val="24"/>
          <w:lang w:val="en-US"/>
        </w:rPr>
        <w:t xml:space="preserve"> as </w:t>
      </w:r>
      <w:r w:rsidR="0012322C" w:rsidRPr="009F0D8B">
        <w:rPr>
          <w:sz w:val="24"/>
          <w:szCs w:val="24"/>
          <w:lang w:val="en-US"/>
        </w:rPr>
        <w:t xml:space="preserve"> </w:t>
      </w:r>
      <w:r w:rsidR="00AC0DC6" w:rsidRPr="009F0D8B">
        <w:rPr>
          <w:sz w:val="24"/>
          <w:szCs w:val="24"/>
          <w:lang w:val="en-US"/>
        </w:rPr>
        <w:t>P</w:t>
      </w:r>
      <w:r w:rsidRPr="009F0D8B">
        <w:rPr>
          <w:i/>
          <w:iCs/>
          <w:sz w:val="24"/>
          <w:szCs w:val="24"/>
          <w:vertAlign w:val="subscript"/>
          <w:lang w:val="en-US"/>
        </w:rPr>
        <w:t>i</w:t>
      </w:r>
      <w:r w:rsidR="00AC0DC6" w:rsidRPr="009F0D8B">
        <w:rPr>
          <w:sz w:val="24"/>
          <w:szCs w:val="24"/>
          <w:vertAlign w:val="subscript"/>
          <w:lang w:val="en-US"/>
        </w:rPr>
        <w:t xml:space="preserve"> </w:t>
      </w:r>
      <w:r w:rsidR="00AC0DC6" w:rsidRPr="00443D15">
        <w:rPr>
          <w:sz w:val="24"/>
          <w:szCs w:val="24"/>
          <w:lang w:val="en-US"/>
        </w:rPr>
        <w:t>(</w:t>
      </w:r>
      <w:r w:rsidR="00AC0DC6" w:rsidRPr="00443D15">
        <w:rPr>
          <w:i/>
          <w:iCs/>
          <w:sz w:val="24"/>
          <w:szCs w:val="24"/>
          <w:lang w:val="en-US"/>
        </w:rPr>
        <w:t>n</w:t>
      </w:r>
      <w:r w:rsidR="00AC0DC6" w:rsidRPr="00443D15">
        <w:rPr>
          <w:sz w:val="24"/>
          <w:szCs w:val="24"/>
          <w:lang w:val="en-US"/>
        </w:rPr>
        <w:t>)</w:t>
      </w:r>
      <w:r w:rsidRPr="00443D15">
        <w:rPr>
          <w:sz w:val="24"/>
          <w:szCs w:val="24"/>
          <w:lang w:val="en-US"/>
        </w:rPr>
        <w:t>.</w:t>
      </w:r>
      <w:r w:rsidR="001838F4" w:rsidRPr="009F0D8B">
        <w:rPr>
          <w:sz w:val="24"/>
          <w:szCs w:val="24"/>
          <w:lang w:val="en-US"/>
        </w:rPr>
        <w:t xml:space="preserve">  </w:t>
      </w:r>
      <w:r w:rsidRPr="009F0D8B">
        <w:rPr>
          <w:sz w:val="24"/>
          <w:szCs w:val="24"/>
          <w:lang w:val="en-US"/>
        </w:rPr>
        <w:t xml:space="preserve">For fixed penalty probabilities simulation, the FSSA were reset to occupy the initial state in each arm with equal probabilities so that </w:t>
      </w:r>
      <w:r w:rsidR="001838F4" w:rsidRPr="009F0D8B">
        <w:rPr>
          <w:sz w:val="24"/>
          <w:szCs w:val="24"/>
        </w:rPr>
        <w:t>π</w:t>
      </w:r>
      <w:r w:rsidR="001838F4" w:rsidRPr="00443D15">
        <w:rPr>
          <w:iCs/>
          <w:sz w:val="24"/>
          <w:szCs w:val="24"/>
          <w:vertAlign w:val="subscript"/>
          <w:lang w:val="en-US"/>
        </w:rPr>
        <w:t>1</w:t>
      </w:r>
      <w:r w:rsidR="001838F4" w:rsidRPr="00443D15">
        <w:rPr>
          <w:i/>
          <w:sz w:val="24"/>
          <w:szCs w:val="24"/>
          <w:vertAlign w:val="subscript"/>
          <w:lang w:val="en-US"/>
        </w:rPr>
        <w:t>,</w:t>
      </w:r>
      <w:r w:rsidR="001838F4" w:rsidRPr="00443D15">
        <w:rPr>
          <w:iCs/>
          <w:sz w:val="24"/>
          <w:szCs w:val="24"/>
          <w:vertAlign w:val="subscript"/>
          <w:lang w:val="en-US"/>
        </w:rPr>
        <w:t>1</w:t>
      </w:r>
      <w:r w:rsidR="001838F4" w:rsidRPr="00443D15">
        <w:rPr>
          <w:i/>
          <w:sz w:val="24"/>
          <w:szCs w:val="24"/>
          <w:vertAlign w:val="subscript"/>
          <w:lang w:val="en-US"/>
        </w:rPr>
        <w:t xml:space="preserve"> </w:t>
      </w:r>
      <w:r w:rsidR="001838F4" w:rsidRPr="00443D15">
        <w:rPr>
          <w:sz w:val="24"/>
          <w:szCs w:val="24"/>
          <w:lang w:val="en-US"/>
        </w:rPr>
        <w:t xml:space="preserve">(0) </w:t>
      </w:r>
      <w:r w:rsidR="001838F4" w:rsidRPr="00443D15">
        <w:rPr>
          <w:iCs/>
          <w:sz w:val="24"/>
          <w:szCs w:val="24"/>
          <w:lang w:val="en-US"/>
        </w:rPr>
        <w:t xml:space="preserve">= </w:t>
      </w:r>
      <w:r w:rsidR="001838F4" w:rsidRPr="009F0D8B">
        <w:rPr>
          <w:sz w:val="24"/>
          <w:szCs w:val="24"/>
        </w:rPr>
        <w:t>π</w:t>
      </w:r>
      <w:r w:rsidR="001838F4" w:rsidRPr="00443D15">
        <w:rPr>
          <w:iCs/>
          <w:sz w:val="24"/>
          <w:szCs w:val="24"/>
          <w:vertAlign w:val="subscript"/>
          <w:lang w:val="en-US"/>
        </w:rPr>
        <w:t>2</w:t>
      </w:r>
      <w:r w:rsidR="001838F4" w:rsidRPr="00443D15">
        <w:rPr>
          <w:i/>
          <w:sz w:val="24"/>
          <w:szCs w:val="24"/>
          <w:vertAlign w:val="subscript"/>
          <w:lang w:val="en-US"/>
        </w:rPr>
        <w:t>,</w:t>
      </w:r>
      <w:r w:rsidR="001838F4" w:rsidRPr="00443D15">
        <w:rPr>
          <w:iCs/>
          <w:sz w:val="24"/>
          <w:szCs w:val="24"/>
          <w:vertAlign w:val="subscript"/>
          <w:lang w:val="en-US"/>
        </w:rPr>
        <w:t>1</w:t>
      </w:r>
      <w:r w:rsidR="001838F4" w:rsidRPr="00443D15">
        <w:rPr>
          <w:i/>
          <w:sz w:val="24"/>
          <w:szCs w:val="24"/>
          <w:vertAlign w:val="subscript"/>
          <w:lang w:val="en-US"/>
        </w:rPr>
        <w:t xml:space="preserve"> </w:t>
      </w:r>
      <w:r w:rsidR="001838F4" w:rsidRPr="00443D15">
        <w:rPr>
          <w:sz w:val="24"/>
          <w:szCs w:val="24"/>
          <w:lang w:val="en-US"/>
        </w:rPr>
        <w:t xml:space="preserve">(0) = </w:t>
      </w:r>
      <w:r w:rsidR="001838F4" w:rsidRPr="00443D15">
        <w:rPr>
          <w:iCs/>
          <w:sz w:val="24"/>
          <w:szCs w:val="24"/>
          <w:lang w:val="en-US"/>
        </w:rPr>
        <w:t xml:space="preserve">½ and </w:t>
      </w:r>
      <w:r w:rsidR="001838F4" w:rsidRPr="009F0D8B">
        <w:rPr>
          <w:sz w:val="24"/>
          <w:szCs w:val="24"/>
          <w:lang w:val="en-US"/>
        </w:rPr>
        <w:t>P</w:t>
      </w:r>
      <w:r w:rsidR="001838F4" w:rsidRPr="009F0D8B">
        <w:rPr>
          <w:sz w:val="24"/>
          <w:szCs w:val="24"/>
          <w:vertAlign w:val="subscript"/>
          <w:lang w:val="en-US"/>
        </w:rPr>
        <w:t xml:space="preserve">1 </w:t>
      </w:r>
      <w:r w:rsidR="001838F4" w:rsidRPr="00443D15">
        <w:rPr>
          <w:sz w:val="24"/>
          <w:szCs w:val="24"/>
          <w:lang w:val="en-US"/>
        </w:rPr>
        <w:t xml:space="preserve">(0) </w:t>
      </w:r>
      <w:r w:rsidR="001838F4" w:rsidRPr="009F0D8B">
        <w:rPr>
          <w:sz w:val="24"/>
          <w:szCs w:val="24"/>
          <w:lang w:val="en-US"/>
        </w:rPr>
        <w:t>= P</w:t>
      </w:r>
      <w:r w:rsidR="001838F4" w:rsidRPr="009F0D8B">
        <w:rPr>
          <w:sz w:val="24"/>
          <w:szCs w:val="24"/>
          <w:vertAlign w:val="subscript"/>
          <w:lang w:val="en-US"/>
        </w:rPr>
        <w:t xml:space="preserve">2 </w:t>
      </w:r>
      <w:r w:rsidR="001838F4" w:rsidRPr="00443D15">
        <w:rPr>
          <w:sz w:val="24"/>
          <w:szCs w:val="24"/>
          <w:lang w:val="en-US"/>
        </w:rPr>
        <w:t xml:space="preserve">(0) </w:t>
      </w:r>
      <w:r w:rsidR="001838F4" w:rsidRPr="009F0D8B">
        <w:rPr>
          <w:sz w:val="24"/>
          <w:szCs w:val="24"/>
          <w:lang w:val="en-US"/>
        </w:rPr>
        <w:t>= ½</w:t>
      </w:r>
      <w:r w:rsidRPr="009F0D8B">
        <w:rPr>
          <w:sz w:val="24"/>
          <w:szCs w:val="24"/>
          <w:lang w:val="en-US"/>
        </w:rPr>
        <w:t>.</w:t>
      </w:r>
      <w:r w:rsidR="001838F4" w:rsidRPr="009F0D8B">
        <w:rPr>
          <w:sz w:val="24"/>
          <w:szCs w:val="24"/>
          <w:lang w:val="en-US"/>
        </w:rPr>
        <w:t xml:space="preserve"> </w:t>
      </w:r>
    </w:p>
    <w:p w14:paraId="3F7DAFB0" w14:textId="77777777" w:rsidR="002451AA" w:rsidRPr="00443D15" w:rsidRDefault="002451AA" w:rsidP="002451AA">
      <w:pPr>
        <w:spacing w:after="0" w:line="240" w:lineRule="auto"/>
        <w:contextualSpacing/>
        <w:rPr>
          <w:sz w:val="24"/>
          <w:szCs w:val="24"/>
          <w:lang w:val="en-US"/>
        </w:rPr>
      </w:pPr>
    </w:p>
    <w:p w14:paraId="48A36F7C" w14:textId="77777777" w:rsidR="002D6AFA" w:rsidRPr="00443D15" w:rsidRDefault="00016EB1" w:rsidP="002D6AFA">
      <w:pPr>
        <w:spacing w:after="0" w:line="240" w:lineRule="auto"/>
        <w:contextualSpacing/>
        <w:rPr>
          <w:sz w:val="24"/>
          <w:szCs w:val="24"/>
          <w:lang w:val="en-US"/>
        </w:rPr>
      </w:pPr>
      <w:r w:rsidRPr="00443D15">
        <w:rPr>
          <w:sz w:val="24"/>
          <w:szCs w:val="24"/>
          <w:lang w:val="en-US"/>
        </w:rPr>
        <w:t xml:space="preserve">Simulation results for values of </w:t>
      </w:r>
      <w:r w:rsidR="00BA49F3" w:rsidRPr="009F0D8B">
        <w:rPr>
          <w:i/>
          <w:iCs/>
          <w:sz w:val="24"/>
          <w:szCs w:val="24"/>
          <w:lang w:val="en-US"/>
        </w:rPr>
        <w:t>c</w:t>
      </w:r>
      <w:r w:rsidR="00BA49F3" w:rsidRPr="009F0D8B">
        <w:rPr>
          <w:sz w:val="24"/>
          <w:szCs w:val="24"/>
          <w:vertAlign w:val="subscript"/>
          <w:lang w:val="en-US"/>
        </w:rPr>
        <w:t>1</w:t>
      </w:r>
      <w:r w:rsidRPr="00443D15">
        <w:rPr>
          <w:sz w:val="24"/>
          <w:szCs w:val="24"/>
          <w:lang w:val="en-US"/>
        </w:rPr>
        <w:t xml:space="preserve"> = 0.2, 0.3</w:t>
      </w:r>
      <w:r w:rsidR="00094B01" w:rsidRPr="00443D15">
        <w:rPr>
          <w:sz w:val="24"/>
          <w:szCs w:val="24"/>
          <w:lang w:val="en-US"/>
        </w:rPr>
        <w:t xml:space="preserve">, </w:t>
      </w:r>
      <w:r w:rsidRPr="00443D15">
        <w:rPr>
          <w:sz w:val="24"/>
          <w:szCs w:val="24"/>
          <w:lang w:val="en-US"/>
        </w:rPr>
        <w:t xml:space="preserve">0.4 </w:t>
      </w:r>
      <w:r w:rsidR="00570AB6" w:rsidRPr="00443D15">
        <w:rPr>
          <w:sz w:val="24"/>
          <w:szCs w:val="24"/>
          <w:lang w:val="en-US"/>
        </w:rPr>
        <w:t xml:space="preserve">and </w:t>
      </w:r>
      <w:r w:rsidR="00BA49F3" w:rsidRPr="009F0D8B">
        <w:rPr>
          <w:i/>
          <w:iCs/>
          <w:sz w:val="24"/>
          <w:szCs w:val="24"/>
          <w:lang w:val="en-US"/>
        </w:rPr>
        <w:t>c</w:t>
      </w:r>
      <w:r w:rsidR="00BA49F3" w:rsidRPr="009F0D8B">
        <w:rPr>
          <w:sz w:val="24"/>
          <w:szCs w:val="24"/>
          <w:vertAlign w:val="subscript"/>
          <w:lang w:val="en-US"/>
        </w:rPr>
        <w:t>2</w:t>
      </w:r>
      <w:r w:rsidR="00BA49F3" w:rsidRPr="00443D15">
        <w:rPr>
          <w:i/>
          <w:iCs/>
          <w:sz w:val="24"/>
          <w:szCs w:val="24"/>
          <w:lang w:val="en-US"/>
        </w:rPr>
        <w:t xml:space="preserve"> </w:t>
      </w:r>
      <w:r w:rsidR="00570AB6" w:rsidRPr="00443D15">
        <w:rPr>
          <w:sz w:val="24"/>
          <w:szCs w:val="24"/>
          <w:lang w:val="en-US"/>
        </w:rPr>
        <w:t>=</w:t>
      </w:r>
      <w:r w:rsidR="00BA49F3" w:rsidRPr="00443D15">
        <w:rPr>
          <w:sz w:val="24"/>
          <w:szCs w:val="24"/>
          <w:lang w:val="en-US"/>
        </w:rPr>
        <w:t xml:space="preserve"> </w:t>
      </w:r>
      <w:r w:rsidR="00570AB6" w:rsidRPr="00443D15">
        <w:rPr>
          <w:sz w:val="24"/>
          <w:szCs w:val="24"/>
          <w:lang w:val="en-US"/>
        </w:rPr>
        <w:t xml:space="preserve">0.5 </w:t>
      </w:r>
      <w:r w:rsidRPr="00443D15">
        <w:rPr>
          <w:sz w:val="24"/>
          <w:szCs w:val="24"/>
          <w:lang w:val="en-US"/>
        </w:rPr>
        <w:t xml:space="preserve">are presented in </w:t>
      </w:r>
      <w:r w:rsidR="002D6AFA" w:rsidRPr="00443D15">
        <w:rPr>
          <w:sz w:val="24"/>
          <w:szCs w:val="24"/>
          <w:lang w:val="en-US"/>
        </w:rPr>
        <w:t>Figure</w:t>
      </w:r>
      <w:r w:rsidRPr="00443D15">
        <w:rPr>
          <w:sz w:val="24"/>
          <w:szCs w:val="24"/>
          <w:lang w:val="en-US"/>
        </w:rPr>
        <w:t xml:space="preserve"> 1. </w:t>
      </w:r>
      <w:r w:rsidR="00570AB6" w:rsidRPr="009F0D8B">
        <w:rPr>
          <w:sz w:val="24"/>
          <w:szCs w:val="24"/>
          <w:lang w:val="en-US"/>
        </w:rPr>
        <w:t xml:space="preserve">Results are plotted for different trial lengths to visualize the dynamics at different time scales. </w:t>
      </w:r>
      <w:r w:rsidRPr="00443D15">
        <w:rPr>
          <w:sz w:val="24"/>
          <w:szCs w:val="24"/>
          <w:lang w:val="en-US"/>
        </w:rPr>
        <w:t>A step window of 400</w:t>
      </w:r>
      <w:r w:rsidR="00570AB6" w:rsidRPr="00443D15">
        <w:rPr>
          <w:sz w:val="24"/>
          <w:szCs w:val="24"/>
          <w:lang w:val="en-US"/>
        </w:rPr>
        <w:t>,000</w:t>
      </w:r>
      <w:r w:rsidRPr="00443D15">
        <w:rPr>
          <w:sz w:val="24"/>
          <w:szCs w:val="24"/>
          <w:lang w:val="en-US"/>
        </w:rPr>
        <w:t xml:space="preserve"> steps is used in </w:t>
      </w:r>
      <w:r w:rsidR="002D6AFA" w:rsidRPr="00443D15">
        <w:rPr>
          <w:sz w:val="24"/>
          <w:szCs w:val="24"/>
          <w:lang w:val="en-US"/>
        </w:rPr>
        <w:t>Figure</w:t>
      </w:r>
      <w:r w:rsidR="00AC0DC6" w:rsidRPr="00443D15">
        <w:rPr>
          <w:sz w:val="24"/>
          <w:szCs w:val="24"/>
          <w:lang w:val="en-US"/>
        </w:rPr>
        <w:t xml:space="preserve"> 1</w:t>
      </w:r>
      <w:r w:rsidRPr="00443D15">
        <w:rPr>
          <w:sz w:val="24"/>
          <w:szCs w:val="24"/>
          <w:lang w:val="en-US"/>
        </w:rPr>
        <w:t>a</w:t>
      </w:r>
      <w:r w:rsidR="00570AB6" w:rsidRPr="00443D15">
        <w:rPr>
          <w:sz w:val="24"/>
          <w:szCs w:val="24"/>
          <w:lang w:val="en-US"/>
        </w:rPr>
        <w:t>,</w:t>
      </w:r>
      <w:r w:rsidRPr="00443D15">
        <w:rPr>
          <w:sz w:val="24"/>
          <w:szCs w:val="24"/>
          <w:lang w:val="en-US"/>
        </w:rPr>
        <w:t xml:space="preserve"> while a step window of 200 steps is used in </w:t>
      </w:r>
      <w:r w:rsidR="002D6AFA" w:rsidRPr="00443D15">
        <w:rPr>
          <w:sz w:val="24"/>
          <w:szCs w:val="24"/>
          <w:lang w:val="en-US"/>
        </w:rPr>
        <w:t>Figure</w:t>
      </w:r>
      <w:r w:rsidRPr="00443D15">
        <w:rPr>
          <w:sz w:val="24"/>
          <w:szCs w:val="24"/>
          <w:lang w:val="en-US"/>
        </w:rPr>
        <w:t xml:space="preserve"> 1b. </w:t>
      </w:r>
    </w:p>
    <w:p w14:paraId="21D9D726" w14:textId="77777777" w:rsidR="002D6AFA" w:rsidRPr="00443D15" w:rsidRDefault="002D6AFA" w:rsidP="002D6AFA">
      <w:pPr>
        <w:spacing w:after="0" w:line="240" w:lineRule="auto"/>
        <w:contextualSpacing/>
        <w:rPr>
          <w:sz w:val="24"/>
          <w:szCs w:val="24"/>
          <w:lang w:val="en-US"/>
        </w:rPr>
      </w:pPr>
    </w:p>
    <w:p w14:paraId="7E5DA6BF" w14:textId="77777777" w:rsidR="002D6AFA" w:rsidRPr="00443D15" w:rsidRDefault="002D6AFA" w:rsidP="002D6AFA">
      <w:pPr>
        <w:spacing w:after="0" w:line="240" w:lineRule="auto"/>
        <w:contextualSpacing/>
        <w:rPr>
          <w:sz w:val="24"/>
          <w:szCs w:val="24"/>
          <w:lang w:val="en-US"/>
        </w:rPr>
      </w:pPr>
    </w:p>
    <w:p w14:paraId="03B8B213" w14:textId="3D1F8C7F" w:rsidR="007F06A2" w:rsidRPr="00443D15" w:rsidRDefault="002D6AFA" w:rsidP="002D6AFA">
      <w:pPr>
        <w:spacing w:after="0" w:line="240" w:lineRule="auto"/>
        <w:contextualSpacing/>
        <w:rPr>
          <w:sz w:val="24"/>
          <w:szCs w:val="24"/>
          <w:lang w:val="en-US"/>
        </w:rPr>
      </w:pPr>
      <w:r w:rsidRPr="009F0D8B">
        <w:rPr>
          <w:noProof/>
          <w:sz w:val="24"/>
          <w:szCs w:val="24"/>
        </w:rPr>
        <w:lastRenderedPageBreak/>
        <mc:AlternateContent>
          <mc:Choice Requires="wps">
            <w:drawing>
              <wp:anchor distT="0" distB="0" distL="114300" distR="114300" simplePos="0" relativeHeight="251761664" behindDoc="0" locked="0" layoutInCell="1" allowOverlap="1" wp14:anchorId="7703117B" wp14:editId="76663D8D">
                <wp:simplePos x="0" y="0"/>
                <wp:positionH relativeFrom="margin">
                  <wp:posOffset>528320</wp:posOffset>
                </wp:positionH>
                <wp:positionV relativeFrom="margin">
                  <wp:posOffset>4110355</wp:posOffset>
                </wp:positionV>
                <wp:extent cx="5793105" cy="409575"/>
                <wp:effectExtent l="0" t="0" r="0" b="0"/>
                <wp:wrapTopAndBottom/>
                <wp:docPr id="3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3105" cy="4095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7EF090C8" w14:textId="3077C115" w:rsidR="007C544E" w:rsidRPr="00443D15" w:rsidRDefault="002D6AFA" w:rsidP="007C544E">
                            <w:pPr>
                              <w:rPr>
                                <w:lang w:val="en-US"/>
                              </w:rPr>
                            </w:pPr>
                            <w:r w:rsidRPr="00443D15">
                              <w:rPr>
                                <w:b/>
                                <w:bCs/>
                                <w:lang w:val="en-US"/>
                              </w:rPr>
                              <w:t>Figure</w:t>
                            </w:r>
                            <w:r w:rsidR="007C544E" w:rsidRPr="00443D15">
                              <w:rPr>
                                <w:b/>
                                <w:bCs/>
                                <w:lang w:val="en-US"/>
                              </w:rPr>
                              <w:t xml:space="preserve"> 2.</w:t>
                            </w:r>
                            <w:r w:rsidR="007C544E" w:rsidRPr="00443D15">
                              <w:rPr>
                                <w:lang w:val="en-US"/>
                              </w:rPr>
                              <w:t xml:space="preserve"> P</w:t>
                            </w:r>
                            <w:r w:rsidR="007C544E" w:rsidRPr="00443D15">
                              <w:rPr>
                                <w:vertAlign w:val="subscript"/>
                                <w:lang w:val="en-US"/>
                              </w:rPr>
                              <w:t>1</w:t>
                            </w:r>
                            <w:r w:rsidR="007C544E" w:rsidRPr="00443D15">
                              <w:rPr>
                                <w:lang w:val="en-US"/>
                              </w:rPr>
                              <w:t xml:space="preserve"> i.e. probability of selection of action 1 in a two-action environment with c</w:t>
                            </w:r>
                            <w:r w:rsidR="007C544E" w:rsidRPr="00443D15">
                              <w:rPr>
                                <w:vertAlign w:val="subscript"/>
                                <w:lang w:val="en-US"/>
                              </w:rPr>
                              <w:t>2</w:t>
                            </w:r>
                            <w:r w:rsidR="007C544E" w:rsidRPr="00443D15">
                              <w:rPr>
                                <w:lang w:val="en-US"/>
                              </w:rPr>
                              <w:t xml:space="preserve">=0.5. Plots correspond to 1 million steps. The plot contains graphs for univ-Tsetlin automaton and opt-PSAFA of depth </w:t>
                            </w:r>
                            <w:r w:rsidR="007C544E" w:rsidRPr="00443D15">
                              <w:rPr>
                                <w:i/>
                                <w:iCs/>
                                <w:lang w:val="en-US"/>
                              </w:rPr>
                              <w:t>D</w:t>
                            </w:r>
                            <w:r w:rsidR="007C544E" w:rsidRPr="00443D15">
                              <w:rPr>
                                <w:lang w:val="en-US"/>
                              </w:rPr>
                              <w:t xml:space="preserve">=10. </w:t>
                            </w:r>
                          </w:p>
                          <w:p w14:paraId="6DEF51C6" w14:textId="77777777" w:rsidR="007C544E" w:rsidRPr="00443D15" w:rsidRDefault="007C544E" w:rsidP="007C544E">
                            <w:pPr>
                              <w:rPr>
                                <w:lang w:val="en-US"/>
                              </w:rPr>
                            </w:pPr>
                          </w:p>
                          <w:p w14:paraId="1121025B" w14:textId="77777777" w:rsidR="007C544E" w:rsidRPr="00443D15" w:rsidRDefault="007C544E" w:rsidP="007C544E">
                            <w:pPr>
                              <w:rPr>
                                <w:lang w:val="en-US"/>
                              </w:rPr>
                            </w:pPr>
                          </w:p>
                          <w:p w14:paraId="3A64266A" w14:textId="77777777" w:rsidR="007C544E" w:rsidRPr="00443D15" w:rsidRDefault="007C544E" w:rsidP="007C544E">
                            <w:pPr>
                              <w:rPr>
                                <w:lang w:val="en-US"/>
                              </w:rPr>
                            </w:pPr>
                          </w:p>
                          <w:p w14:paraId="2F2283AE" w14:textId="77777777" w:rsidR="007C544E" w:rsidRPr="00443D15" w:rsidRDefault="007C544E" w:rsidP="007C544E">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03117B" id="_x0000_s1028" type="#_x0000_t202" style="position:absolute;left:0;text-align:left;margin-left:41.6pt;margin-top:323.65pt;width:456.15pt;height:32.2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" filled="f" stroked="f">
                <v:textbox>
                  <w:txbxContent>
                    <w:p w14:paraId="7EF090C8" w14:textId="3077C115" w:rsidR="007C544E" w:rsidRPr="00443D15" w:rsidRDefault="002D6AFA" w:rsidP="007C544E">
                      <w:pPr>
                        <w:rPr>
                          <w:lang w:val="en-US"/>
                        </w:rPr>
                      </w:pPr>
                      <w:r w:rsidRPr="00443D15">
                        <w:rPr>
                          <w:b/>
                          <w:bCs/>
                          <w:lang w:val="en-US"/>
                        </w:rPr>
                        <w:t>Figure</w:t>
                      </w:r>
                      <w:r w:rsidR="007C544E" w:rsidRPr="00443D15">
                        <w:rPr>
                          <w:b/>
                          <w:bCs/>
                          <w:lang w:val="en-US"/>
                        </w:rPr>
                        <w:t xml:space="preserve"> 2.</w:t>
                      </w:r>
                      <w:r w:rsidR="007C544E" w:rsidRPr="00443D15">
                        <w:rPr>
                          <w:lang w:val="en-US"/>
                        </w:rPr>
                        <w:t xml:space="preserve"> P</w:t>
                      </w:r>
                      <w:r w:rsidR="007C544E" w:rsidRPr="00443D15">
                        <w:rPr>
                          <w:vertAlign w:val="subscript"/>
                          <w:lang w:val="en-US"/>
                        </w:rPr>
                        <w:t>1</w:t>
                      </w:r>
                      <w:r w:rsidR="007C544E" w:rsidRPr="00443D15">
                        <w:rPr>
                          <w:lang w:val="en-US"/>
                        </w:rPr>
                        <w:t xml:space="preserve"> i.e. probability of selection of action 1 in a two-action environment with c</w:t>
                      </w:r>
                      <w:r w:rsidR="007C544E" w:rsidRPr="00443D15">
                        <w:rPr>
                          <w:vertAlign w:val="subscript"/>
                          <w:lang w:val="en-US"/>
                        </w:rPr>
                        <w:t>2</w:t>
                      </w:r>
                      <w:r w:rsidR="007C544E" w:rsidRPr="00443D15">
                        <w:rPr>
                          <w:lang w:val="en-US"/>
                        </w:rPr>
                        <w:t xml:space="preserve">=0.5. Plots correspond to 1 million steps. The plot contains graphs for univ-Tsetlin automaton and opt-PSAFA of depth </w:t>
                      </w:r>
                      <w:r w:rsidR="007C544E" w:rsidRPr="00443D15">
                        <w:rPr>
                          <w:i/>
                          <w:iCs/>
                          <w:lang w:val="en-US"/>
                        </w:rPr>
                        <w:t>D</w:t>
                      </w:r>
                      <w:r w:rsidR="007C544E" w:rsidRPr="00443D15">
                        <w:rPr>
                          <w:lang w:val="en-US"/>
                        </w:rPr>
                        <w:t xml:space="preserve">=10. </w:t>
                      </w:r>
                    </w:p>
                    <w:p w14:paraId="6DEF51C6" w14:textId="77777777" w:rsidR="007C544E" w:rsidRPr="00443D15" w:rsidRDefault="007C544E" w:rsidP="007C544E">
                      <w:pPr>
                        <w:rPr>
                          <w:lang w:val="en-US"/>
                        </w:rPr>
                      </w:pPr>
                    </w:p>
                    <w:p w14:paraId="1121025B" w14:textId="77777777" w:rsidR="007C544E" w:rsidRPr="00443D15" w:rsidRDefault="007C544E" w:rsidP="007C544E">
                      <w:pPr>
                        <w:rPr>
                          <w:lang w:val="en-US"/>
                        </w:rPr>
                      </w:pPr>
                    </w:p>
                    <w:p w14:paraId="3A64266A" w14:textId="77777777" w:rsidR="007C544E" w:rsidRPr="00443D15" w:rsidRDefault="007C544E" w:rsidP="007C544E">
                      <w:pPr>
                        <w:rPr>
                          <w:lang w:val="en-US"/>
                        </w:rPr>
                      </w:pPr>
                    </w:p>
                    <w:p w14:paraId="2F2283AE" w14:textId="77777777" w:rsidR="007C544E" w:rsidRPr="00443D15" w:rsidRDefault="007C544E" w:rsidP="007C544E">
                      <w:pPr>
                        <w:rPr>
                          <w:lang w:val="en-US"/>
                        </w:rPr>
                      </w:pPr>
                    </w:p>
                  </w:txbxContent>
                </v:textbox>
                <w10:wrap type="topAndBottom" anchorx="margin" anchory="margin"/>
              </v:shape>
            </w:pict>
          </mc:Fallback>
        </mc:AlternateContent>
      </w:r>
      <w:r w:rsidRPr="009F0D8B">
        <w:rPr>
          <w:noProof/>
          <w:sz w:val="24"/>
          <w:szCs w:val="24"/>
        </w:rPr>
        <w:drawing>
          <wp:anchor distT="0" distB="0" distL="114300" distR="114300" simplePos="0" relativeHeight="251757568" behindDoc="0" locked="0" layoutInCell="1" allowOverlap="1" wp14:anchorId="146FC61E" wp14:editId="35CCC9D3">
            <wp:simplePos x="0" y="0"/>
            <wp:positionH relativeFrom="margin">
              <wp:posOffset>1462481</wp:posOffset>
            </wp:positionH>
            <wp:positionV relativeFrom="paragraph">
              <wp:posOffset>1226414</wp:posOffset>
            </wp:positionV>
            <wp:extent cx="3632200" cy="2803525"/>
            <wp:effectExtent l="0" t="0" r="0" b="0"/>
            <wp:wrapTopAndBottom/>
            <wp:docPr id="36" name="Picture 3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able&#10;&#10;Description automatically generated"/>
                    <pic:cNvPicPr/>
                  </pic:nvPicPr>
                  <pic:blipFill rotWithShape="1">
                    <a:blip r:embed="rId13" cstate="print">
                      <a:extLst>
                        <a:ext uri="{28A0092B-C50C-407E-A947-70E740481C1C}">
                          <a14:useLocalDpi xmlns:a14="http://schemas.microsoft.com/office/drawing/2010/main" val="0"/>
                        </a:ext>
                      </a:extLst>
                    </a:blip>
                    <a:srcRect t="2" r="22545" b="34531"/>
                    <a:stretch/>
                  </pic:blipFill>
                  <pic:spPr bwMode="auto">
                    <a:xfrm>
                      <a:off x="0" y="0"/>
                      <a:ext cx="3632200" cy="2803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0AB6" w:rsidRPr="00443D15">
        <w:rPr>
          <w:sz w:val="24"/>
          <w:szCs w:val="24"/>
          <w:lang w:val="en-US"/>
        </w:rPr>
        <w:t>The results reveal a dramatic difference in the behavior of opt-PSAFA and univ-Tsetlin automata. It takes about 50 steps for opt-PSAFA to converge to the steady state, while univ-Tsetlin automata do not reach steady state even for 400,000 steps. In fact, univ-Tsetlin automata do not reach equilibrium (i.e. steady state) up to 10</w:t>
      </w:r>
      <w:r w:rsidR="00570AB6" w:rsidRPr="00443D15">
        <w:rPr>
          <w:sz w:val="24"/>
          <w:szCs w:val="24"/>
          <w:vertAlign w:val="superscript"/>
          <w:lang w:val="en-US"/>
        </w:rPr>
        <w:t>6</w:t>
      </w:r>
      <w:r w:rsidR="00570AB6" w:rsidRPr="00443D15">
        <w:rPr>
          <w:sz w:val="24"/>
          <w:szCs w:val="24"/>
          <w:lang w:val="en-US"/>
        </w:rPr>
        <w:t xml:space="preserve"> steps, as shown in </w:t>
      </w:r>
      <w:r w:rsidRPr="00443D15">
        <w:rPr>
          <w:sz w:val="24"/>
          <w:szCs w:val="24"/>
          <w:lang w:val="en-US"/>
        </w:rPr>
        <w:t>Figure</w:t>
      </w:r>
      <w:r w:rsidR="00570AB6" w:rsidRPr="00443D15">
        <w:rPr>
          <w:sz w:val="24"/>
          <w:szCs w:val="24"/>
          <w:lang w:val="en-US"/>
        </w:rPr>
        <w:t xml:space="preserve"> 2. As a result, opt-PSAFA </w:t>
      </w:r>
      <w:r w:rsidR="00692113" w:rsidRPr="00443D15">
        <w:rPr>
          <w:sz w:val="24"/>
          <w:szCs w:val="24"/>
          <w:lang w:val="en-US"/>
        </w:rPr>
        <w:t xml:space="preserve">outperform univ-Tsetlin automata for lengths up to 35,523 steps for </w:t>
      </w:r>
      <w:r w:rsidR="00BA49F3" w:rsidRPr="009F0D8B">
        <w:rPr>
          <w:i/>
          <w:iCs/>
          <w:sz w:val="24"/>
          <w:szCs w:val="24"/>
          <w:lang w:val="en-US"/>
        </w:rPr>
        <w:t>c</w:t>
      </w:r>
      <w:r w:rsidR="00BA49F3" w:rsidRPr="009F0D8B">
        <w:rPr>
          <w:sz w:val="24"/>
          <w:szCs w:val="24"/>
          <w:vertAlign w:val="subscript"/>
          <w:lang w:val="en-US"/>
        </w:rPr>
        <w:t>1</w:t>
      </w:r>
      <w:r w:rsidR="00692113" w:rsidRPr="00443D15">
        <w:rPr>
          <w:sz w:val="24"/>
          <w:szCs w:val="24"/>
          <w:lang w:val="en-US"/>
        </w:rPr>
        <w:t xml:space="preserve">=0.4, 89,909 for </w:t>
      </w:r>
      <w:r w:rsidR="00BA49F3" w:rsidRPr="009F0D8B">
        <w:rPr>
          <w:i/>
          <w:iCs/>
          <w:sz w:val="24"/>
          <w:szCs w:val="24"/>
          <w:lang w:val="en-US"/>
        </w:rPr>
        <w:t>c</w:t>
      </w:r>
      <w:r w:rsidR="00BA49F3" w:rsidRPr="009F0D8B">
        <w:rPr>
          <w:sz w:val="24"/>
          <w:szCs w:val="24"/>
          <w:vertAlign w:val="subscript"/>
          <w:lang w:val="en-US"/>
        </w:rPr>
        <w:t xml:space="preserve">1 </w:t>
      </w:r>
      <w:r w:rsidR="00692113" w:rsidRPr="00443D15">
        <w:rPr>
          <w:sz w:val="24"/>
          <w:szCs w:val="24"/>
          <w:lang w:val="en-US"/>
        </w:rPr>
        <w:t>=</w:t>
      </w:r>
      <w:r w:rsidR="00BA49F3" w:rsidRPr="00443D15">
        <w:rPr>
          <w:sz w:val="24"/>
          <w:szCs w:val="24"/>
          <w:lang w:val="en-US"/>
        </w:rPr>
        <w:t xml:space="preserve"> </w:t>
      </w:r>
      <w:r w:rsidR="00692113" w:rsidRPr="00443D15">
        <w:rPr>
          <w:sz w:val="24"/>
          <w:szCs w:val="24"/>
          <w:lang w:val="en-US"/>
        </w:rPr>
        <w:t xml:space="preserve">0.3, and 143,960 for </w:t>
      </w:r>
      <w:r w:rsidR="00BA49F3" w:rsidRPr="009F0D8B">
        <w:rPr>
          <w:i/>
          <w:iCs/>
          <w:sz w:val="24"/>
          <w:szCs w:val="24"/>
          <w:lang w:val="en-US"/>
        </w:rPr>
        <w:t>c</w:t>
      </w:r>
      <w:r w:rsidR="00BA49F3" w:rsidRPr="009F0D8B">
        <w:rPr>
          <w:sz w:val="24"/>
          <w:szCs w:val="24"/>
          <w:vertAlign w:val="subscript"/>
          <w:lang w:val="en-US"/>
        </w:rPr>
        <w:t xml:space="preserve">1 </w:t>
      </w:r>
      <w:r w:rsidR="00692113" w:rsidRPr="00443D15">
        <w:rPr>
          <w:sz w:val="24"/>
          <w:szCs w:val="24"/>
          <w:lang w:val="en-US"/>
        </w:rPr>
        <w:t>=</w:t>
      </w:r>
      <w:r w:rsidR="00BA49F3" w:rsidRPr="00443D15">
        <w:rPr>
          <w:sz w:val="24"/>
          <w:szCs w:val="24"/>
          <w:lang w:val="en-US"/>
        </w:rPr>
        <w:t xml:space="preserve"> </w:t>
      </w:r>
      <w:r w:rsidR="00692113" w:rsidRPr="00443D15">
        <w:rPr>
          <w:sz w:val="24"/>
          <w:szCs w:val="24"/>
          <w:lang w:val="en-US"/>
        </w:rPr>
        <w:t xml:space="preserve">0.2. </w:t>
      </w:r>
      <w:r w:rsidR="00016EB1" w:rsidRPr="00443D15">
        <w:rPr>
          <w:sz w:val="24"/>
          <w:szCs w:val="24"/>
          <w:lang w:val="en-US"/>
        </w:rPr>
        <w:t>Thus, opt-PSAFA outperforms univ-Tsetlin for all realistic number of trials. It is very hard to find real-lif</w:t>
      </w:r>
      <w:r w:rsidRPr="00443D15">
        <w:rPr>
          <w:sz w:val="24"/>
          <w:szCs w:val="24"/>
          <w:lang w:val="en-US"/>
        </w:rPr>
        <w:t xml:space="preserve">e </w:t>
      </w:r>
      <w:r w:rsidR="00016EB1" w:rsidRPr="00443D15">
        <w:rPr>
          <w:sz w:val="24"/>
          <w:szCs w:val="24"/>
          <w:lang w:val="en-US"/>
        </w:rPr>
        <w:t>scenarios where the decision system can wait to process &gt;35</w:t>
      </w:r>
      <w:r w:rsidR="00692113" w:rsidRPr="00443D15">
        <w:rPr>
          <w:sz w:val="24"/>
          <w:szCs w:val="24"/>
          <w:lang w:val="en-US"/>
        </w:rPr>
        <w:t>,000</w:t>
      </w:r>
      <w:r w:rsidR="00016EB1" w:rsidRPr="00443D15">
        <w:rPr>
          <w:sz w:val="24"/>
          <w:szCs w:val="24"/>
          <w:lang w:val="en-US"/>
        </w:rPr>
        <w:t xml:space="preserve"> </w:t>
      </w:r>
      <w:r w:rsidR="003154E2" w:rsidRPr="00443D15">
        <w:rPr>
          <w:sz w:val="24"/>
          <w:szCs w:val="24"/>
          <w:lang w:val="en-US"/>
        </w:rPr>
        <w:t>steps</w:t>
      </w:r>
      <w:r w:rsidR="00016EB1" w:rsidRPr="00443D15">
        <w:rPr>
          <w:sz w:val="24"/>
          <w:szCs w:val="24"/>
          <w:lang w:val="en-US"/>
        </w:rPr>
        <w:t>. So, for all practical purposes,</w:t>
      </w:r>
      <w:r w:rsidR="002A42CE" w:rsidRPr="00443D15">
        <w:rPr>
          <w:sz w:val="24"/>
          <w:szCs w:val="24"/>
          <w:lang w:val="en-US"/>
        </w:rPr>
        <w:t xml:space="preserve"> </w:t>
      </w:r>
      <w:r w:rsidR="00016EB1" w:rsidRPr="00443D15">
        <w:rPr>
          <w:sz w:val="24"/>
          <w:szCs w:val="24"/>
          <w:lang w:val="en-US"/>
        </w:rPr>
        <w:t xml:space="preserve">opt-PSAFA is more suited to </w:t>
      </w:r>
      <w:r w:rsidR="00692113" w:rsidRPr="00443D15">
        <w:rPr>
          <w:sz w:val="24"/>
          <w:szCs w:val="24"/>
          <w:lang w:val="en-US"/>
        </w:rPr>
        <w:t xml:space="preserve">deliver </w:t>
      </w:r>
      <w:r w:rsidR="00016EB1" w:rsidRPr="00443D15">
        <w:rPr>
          <w:sz w:val="24"/>
          <w:szCs w:val="24"/>
          <w:lang w:val="en-US"/>
        </w:rPr>
        <w:t>satisfactory results</w:t>
      </w:r>
      <w:r w:rsidR="007E48EA" w:rsidRPr="00443D15">
        <w:rPr>
          <w:sz w:val="24"/>
          <w:szCs w:val="24"/>
          <w:lang w:val="en-US"/>
        </w:rPr>
        <w:t xml:space="preserve"> for real-life scenarios</w:t>
      </w:r>
      <w:r w:rsidR="00016EB1" w:rsidRPr="00443D15">
        <w:rPr>
          <w:sz w:val="24"/>
          <w:szCs w:val="24"/>
          <w:lang w:val="en-US"/>
        </w:rPr>
        <w:t>.</w:t>
      </w:r>
    </w:p>
    <w:p w14:paraId="58F20E0E" w14:textId="77777777" w:rsidR="002D6AFA" w:rsidRPr="00443D15" w:rsidRDefault="002D6AFA" w:rsidP="002D6AFA">
      <w:pPr>
        <w:spacing w:after="0" w:line="240" w:lineRule="auto"/>
        <w:contextualSpacing/>
        <w:rPr>
          <w:sz w:val="24"/>
          <w:szCs w:val="24"/>
          <w:lang w:val="en-US"/>
        </w:rPr>
      </w:pPr>
    </w:p>
    <w:p w14:paraId="6044031D" w14:textId="69D2D995" w:rsidR="00757964" w:rsidRPr="00443D15" w:rsidRDefault="00016EB1" w:rsidP="002D6AFA">
      <w:pPr>
        <w:spacing w:after="0" w:line="240" w:lineRule="auto"/>
        <w:contextualSpacing/>
        <w:rPr>
          <w:sz w:val="24"/>
          <w:szCs w:val="24"/>
          <w:lang w:val="en-US"/>
        </w:rPr>
      </w:pPr>
      <w:r w:rsidRPr="00443D15">
        <w:rPr>
          <w:sz w:val="24"/>
          <w:szCs w:val="24"/>
          <w:lang w:val="en-US"/>
        </w:rPr>
        <w:t xml:space="preserve">Observing </w:t>
      </w:r>
      <w:r w:rsidR="002D6AFA" w:rsidRPr="00443D15">
        <w:rPr>
          <w:sz w:val="24"/>
          <w:szCs w:val="24"/>
          <w:lang w:val="en-US"/>
        </w:rPr>
        <w:t>Figure</w:t>
      </w:r>
      <w:r w:rsidRPr="00443D15">
        <w:rPr>
          <w:sz w:val="24"/>
          <w:szCs w:val="24"/>
          <w:lang w:val="en-US"/>
        </w:rPr>
        <w:t xml:space="preserve"> 1b reveals another interesting facet of the behavior of the two FSSA. Note that the 200 steps in </w:t>
      </w:r>
      <w:r w:rsidR="00621856" w:rsidRPr="00443D15">
        <w:rPr>
          <w:sz w:val="24"/>
          <w:szCs w:val="24"/>
          <w:lang w:val="en-US"/>
        </w:rPr>
        <w:t xml:space="preserve">the plot of </w:t>
      </w:r>
      <w:r w:rsidR="002D6AFA" w:rsidRPr="00443D15">
        <w:rPr>
          <w:sz w:val="24"/>
          <w:szCs w:val="24"/>
          <w:lang w:val="en-US"/>
        </w:rPr>
        <w:t>Figure</w:t>
      </w:r>
      <w:r w:rsidRPr="00443D15">
        <w:rPr>
          <w:sz w:val="24"/>
          <w:szCs w:val="24"/>
          <w:lang w:val="en-US"/>
        </w:rPr>
        <w:t xml:space="preserve"> 1b are just a high resolution depiction of the behavior of two </w:t>
      </w:r>
      <w:r w:rsidR="00621856" w:rsidRPr="00443D15">
        <w:rPr>
          <w:sz w:val="24"/>
          <w:szCs w:val="24"/>
          <w:lang w:val="en-US"/>
        </w:rPr>
        <w:t xml:space="preserve">types of </w:t>
      </w:r>
      <w:r w:rsidRPr="00443D15">
        <w:rPr>
          <w:sz w:val="24"/>
          <w:szCs w:val="24"/>
          <w:lang w:val="en-US"/>
        </w:rPr>
        <w:t xml:space="preserve">FSSA in the first 200 steps of </w:t>
      </w:r>
      <w:r w:rsidR="002D6AFA" w:rsidRPr="00443D15">
        <w:rPr>
          <w:sz w:val="24"/>
          <w:szCs w:val="24"/>
          <w:lang w:val="en-US"/>
        </w:rPr>
        <w:t>Figure</w:t>
      </w:r>
      <w:r w:rsidRPr="00443D15">
        <w:rPr>
          <w:sz w:val="24"/>
          <w:szCs w:val="24"/>
          <w:lang w:val="en-US"/>
        </w:rPr>
        <w:t xml:space="preserve"> 1a. </w:t>
      </w:r>
      <w:r w:rsidR="00621856" w:rsidRPr="00443D15">
        <w:rPr>
          <w:sz w:val="24"/>
          <w:szCs w:val="24"/>
          <w:lang w:val="en-US"/>
        </w:rPr>
        <w:t>The plot may create a wrong impression</w:t>
      </w:r>
      <w:r w:rsidRPr="00443D15">
        <w:rPr>
          <w:sz w:val="24"/>
          <w:szCs w:val="24"/>
          <w:lang w:val="en-US"/>
        </w:rPr>
        <w:t xml:space="preserve"> that univ-Tsetlin</w:t>
      </w:r>
      <w:r w:rsidR="00E337AB" w:rsidRPr="00443D15">
        <w:rPr>
          <w:sz w:val="24"/>
          <w:szCs w:val="24"/>
          <w:lang w:val="en-US"/>
        </w:rPr>
        <w:t xml:space="preserve"> automaton</w:t>
      </w:r>
      <w:r w:rsidRPr="00443D15">
        <w:rPr>
          <w:sz w:val="24"/>
          <w:szCs w:val="24"/>
          <w:lang w:val="en-US"/>
        </w:rPr>
        <w:t xml:space="preserve"> converges to an equilibrium faster than </w:t>
      </w:r>
      <w:r w:rsidR="005163E8" w:rsidRPr="00443D15">
        <w:rPr>
          <w:sz w:val="24"/>
          <w:szCs w:val="24"/>
          <w:lang w:val="en-US"/>
        </w:rPr>
        <w:t>the corresponding opt-PSAFA</w:t>
      </w:r>
      <w:r w:rsidR="00E337AB" w:rsidRPr="00443D15">
        <w:rPr>
          <w:sz w:val="24"/>
          <w:szCs w:val="24"/>
          <w:lang w:val="en-US"/>
        </w:rPr>
        <w:t xml:space="preserve">, but </w:t>
      </w:r>
      <w:r w:rsidR="005163E8" w:rsidRPr="00443D15">
        <w:rPr>
          <w:sz w:val="24"/>
          <w:szCs w:val="24"/>
          <w:lang w:val="en-US"/>
        </w:rPr>
        <w:t xml:space="preserve"> </w:t>
      </w:r>
      <w:r w:rsidRPr="00443D15">
        <w:rPr>
          <w:sz w:val="24"/>
          <w:szCs w:val="24"/>
          <w:lang w:val="en-US"/>
        </w:rPr>
        <w:t>at a much lower p</w:t>
      </w:r>
      <w:r w:rsidR="00E337AB" w:rsidRPr="00443D15">
        <w:rPr>
          <w:sz w:val="24"/>
          <w:szCs w:val="24"/>
          <w:lang w:val="en-US"/>
        </w:rPr>
        <w:t>erformance</w:t>
      </w:r>
      <w:r w:rsidRPr="00443D15">
        <w:rPr>
          <w:sz w:val="24"/>
          <w:szCs w:val="24"/>
          <w:lang w:val="en-US"/>
        </w:rPr>
        <w:t xml:space="preserve"> level. However, </w:t>
      </w:r>
      <w:r w:rsidR="002D6AFA" w:rsidRPr="00443D15">
        <w:rPr>
          <w:sz w:val="24"/>
          <w:szCs w:val="24"/>
          <w:lang w:val="en-US"/>
        </w:rPr>
        <w:t>Figure</w:t>
      </w:r>
      <w:r w:rsidRPr="00443D15">
        <w:rPr>
          <w:sz w:val="24"/>
          <w:szCs w:val="24"/>
          <w:lang w:val="en-US"/>
        </w:rPr>
        <w:t xml:space="preserve"> 1a tells us that in fact univ-Tsetln </w:t>
      </w:r>
      <w:r w:rsidR="00E337AB" w:rsidRPr="00443D15">
        <w:rPr>
          <w:sz w:val="24"/>
          <w:szCs w:val="24"/>
          <w:lang w:val="en-US"/>
        </w:rPr>
        <w:t xml:space="preserve">automaton is very far from the steady state for this range of steps. It </w:t>
      </w:r>
      <w:r w:rsidRPr="00443D15">
        <w:rPr>
          <w:sz w:val="24"/>
          <w:szCs w:val="24"/>
          <w:lang w:val="en-US"/>
        </w:rPr>
        <w:t>continue</w:t>
      </w:r>
      <w:r w:rsidR="00E337AB" w:rsidRPr="00443D15">
        <w:rPr>
          <w:sz w:val="24"/>
          <w:szCs w:val="24"/>
          <w:lang w:val="en-US"/>
        </w:rPr>
        <w:t>s0</w:t>
      </w:r>
      <w:r w:rsidRPr="00443D15">
        <w:rPr>
          <w:sz w:val="24"/>
          <w:szCs w:val="24"/>
          <w:lang w:val="en-US"/>
        </w:rPr>
        <w:t xml:space="preserve"> to converge and </w:t>
      </w:r>
      <w:r w:rsidR="00E337AB" w:rsidRPr="00443D15">
        <w:rPr>
          <w:sz w:val="24"/>
          <w:szCs w:val="24"/>
          <w:lang w:val="en-US"/>
        </w:rPr>
        <w:t xml:space="preserve">eventually </w:t>
      </w:r>
      <w:r w:rsidRPr="00443D15">
        <w:rPr>
          <w:sz w:val="24"/>
          <w:szCs w:val="24"/>
          <w:lang w:val="en-US"/>
        </w:rPr>
        <w:t xml:space="preserve">surpasses opt-PSAFA, albiet after </w:t>
      </w:r>
      <w:r w:rsidR="00E337AB" w:rsidRPr="00443D15">
        <w:rPr>
          <w:sz w:val="24"/>
          <w:szCs w:val="24"/>
          <w:lang w:val="en-US"/>
        </w:rPr>
        <w:t>enormously</w:t>
      </w:r>
      <w:r w:rsidRPr="00443D15">
        <w:rPr>
          <w:sz w:val="24"/>
          <w:szCs w:val="24"/>
          <w:lang w:val="en-US"/>
        </w:rPr>
        <w:t xml:space="preserve"> large</w:t>
      </w:r>
      <w:r w:rsidR="00E337AB" w:rsidRPr="00443D15">
        <w:rPr>
          <w:sz w:val="24"/>
          <w:szCs w:val="24"/>
          <w:lang w:val="en-US"/>
        </w:rPr>
        <w:t>r</w:t>
      </w:r>
      <w:r w:rsidRPr="00443D15">
        <w:rPr>
          <w:sz w:val="24"/>
          <w:szCs w:val="24"/>
          <w:lang w:val="en-US"/>
        </w:rPr>
        <w:t xml:space="preserve"> number of steps</w:t>
      </w:r>
      <w:r w:rsidR="00E337AB" w:rsidRPr="00443D15">
        <w:rPr>
          <w:sz w:val="24"/>
          <w:szCs w:val="24"/>
          <w:lang w:val="en-US"/>
        </w:rPr>
        <w:t xml:space="preserve">. </w:t>
      </w:r>
      <w:r w:rsidR="004E3C82" w:rsidRPr="00443D15">
        <w:rPr>
          <w:sz w:val="24"/>
          <w:szCs w:val="24"/>
          <w:lang w:val="en-US"/>
        </w:rPr>
        <w:t>I</w:t>
      </w:r>
      <w:r w:rsidR="001C7B68" w:rsidRPr="00443D15">
        <w:rPr>
          <w:sz w:val="24"/>
          <w:szCs w:val="24"/>
          <w:lang w:val="en-US"/>
        </w:rPr>
        <w:t>t</w:t>
      </w:r>
      <w:r w:rsidRPr="00443D15">
        <w:rPr>
          <w:sz w:val="24"/>
          <w:szCs w:val="24"/>
          <w:lang w:val="en-US"/>
        </w:rPr>
        <w:t xml:space="preserve"> highlight</w:t>
      </w:r>
      <w:r w:rsidR="001C7B68" w:rsidRPr="00443D15">
        <w:rPr>
          <w:sz w:val="24"/>
          <w:szCs w:val="24"/>
          <w:lang w:val="en-US"/>
        </w:rPr>
        <w:t xml:space="preserve">s the point </w:t>
      </w:r>
      <w:r w:rsidRPr="00443D15">
        <w:rPr>
          <w:sz w:val="24"/>
          <w:szCs w:val="24"/>
          <w:lang w:val="en-US"/>
        </w:rPr>
        <w:t>that it is never advisable to assume convergence without thoroughly evaluating the</w:t>
      </w:r>
      <w:r w:rsidR="004E3C82" w:rsidRPr="00443D15">
        <w:rPr>
          <w:sz w:val="24"/>
          <w:szCs w:val="24"/>
          <w:lang w:val="en-US"/>
        </w:rPr>
        <w:t xml:space="preserve"> full scope of the </w:t>
      </w:r>
      <w:r w:rsidRPr="00443D15">
        <w:rPr>
          <w:sz w:val="24"/>
          <w:szCs w:val="24"/>
          <w:lang w:val="en-US"/>
        </w:rPr>
        <w:t xml:space="preserve"> simulation results. </w:t>
      </w:r>
      <w:r w:rsidR="002D6AFA" w:rsidRPr="00443D15">
        <w:rPr>
          <w:sz w:val="24"/>
          <w:szCs w:val="24"/>
          <w:lang w:val="en-US"/>
        </w:rPr>
        <w:t>Figure</w:t>
      </w:r>
      <w:r w:rsidR="0021384C" w:rsidRPr="00443D15">
        <w:rPr>
          <w:sz w:val="24"/>
          <w:szCs w:val="24"/>
          <w:lang w:val="en-US"/>
        </w:rPr>
        <w:t xml:space="preserve"> </w:t>
      </w:r>
      <w:r w:rsidRPr="00443D15">
        <w:rPr>
          <w:sz w:val="24"/>
          <w:szCs w:val="24"/>
          <w:lang w:val="en-US"/>
        </w:rPr>
        <w:t xml:space="preserve">1b clearly indicates though, that the convergence of opt-PSAFA requires approximately </w:t>
      </w:r>
      <w:r w:rsidR="004E3C82" w:rsidRPr="00443D15">
        <w:rPr>
          <w:sz w:val="24"/>
          <w:szCs w:val="24"/>
          <w:lang w:val="en-US"/>
        </w:rPr>
        <w:t>5</w:t>
      </w:r>
      <w:r w:rsidRPr="00443D15">
        <w:rPr>
          <w:sz w:val="24"/>
          <w:szCs w:val="24"/>
          <w:lang w:val="en-US"/>
        </w:rPr>
        <w:t>0 steps.</w:t>
      </w:r>
    </w:p>
    <w:p w14:paraId="079E12C8" w14:textId="7DFC6AD6" w:rsidR="004D2285" w:rsidRPr="00443D15" w:rsidRDefault="004D2285" w:rsidP="00757964">
      <w:pPr>
        <w:tabs>
          <w:tab w:val="left" w:pos="7553"/>
        </w:tabs>
        <w:spacing w:after="0" w:line="240" w:lineRule="auto"/>
        <w:ind w:firstLine="360"/>
        <w:contextualSpacing/>
        <w:rPr>
          <w:sz w:val="24"/>
          <w:szCs w:val="24"/>
          <w:lang w:val="en-US"/>
        </w:rPr>
      </w:pPr>
    </w:p>
    <w:p w14:paraId="64F57925" w14:textId="77777777" w:rsidR="002D6AFA" w:rsidRPr="00443D15" w:rsidRDefault="00952010" w:rsidP="002D6AFA">
      <w:pPr>
        <w:tabs>
          <w:tab w:val="left" w:pos="7553"/>
        </w:tabs>
        <w:spacing w:after="0" w:line="240" w:lineRule="auto"/>
        <w:contextualSpacing/>
        <w:rPr>
          <w:sz w:val="24"/>
          <w:szCs w:val="24"/>
          <w:lang w:val="en-US"/>
        </w:rPr>
      </w:pPr>
      <w:r w:rsidRPr="009F0D8B">
        <w:rPr>
          <w:noProof/>
          <w:sz w:val="24"/>
          <w:szCs w:val="24"/>
        </w:rPr>
        <mc:AlternateContent>
          <mc:Choice Requires="wps">
            <w:drawing>
              <wp:anchor distT="0" distB="0" distL="114300" distR="114300" simplePos="0" relativeHeight="251748352" behindDoc="0" locked="0" layoutInCell="1" allowOverlap="1" wp14:anchorId="47EAAE4D" wp14:editId="21C2443E">
                <wp:simplePos x="0" y="0"/>
                <wp:positionH relativeFrom="column">
                  <wp:posOffset>-2705100</wp:posOffset>
                </wp:positionH>
                <wp:positionV relativeFrom="paragraph">
                  <wp:posOffset>637540</wp:posOffset>
                </wp:positionV>
                <wp:extent cx="1155700" cy="298450"/>
                <wp:effectExtent l="0" t="0" r="0" b="6350"/>
                <wp:wrapNone/>
                <wp:docPr id="14" name="Text Box 14"/>
                <wp:cNvGraphicFramePr/>
                <a:graphic xmlns:a="http://schemas.openxmlformats.org/drawingml/2006/main">
                  <a:graphicData uri="http://schemas.microsoft.com/office/word/2010/wordprocessingShape">
                    <wps:wsp>
                      <wps:cNvSpPr txBox="1"/>
                      <wps:spPr>
                        <a:xfrm>
                          <a:off x="0" y="0"/>
                          <a:ext cx="1155700" cy="298450"/>
                        </a:xfrm>
                        <a:prstGeom prst="rect">
                          <a:avLst/>
                        </a:prstGeom>
                        <a:noFill/>
                        <a:ln w="6350">
                          <a:noFill/>
                        </a:ln>
                      </wps:spPr>
                      <wps:txbx>
                        <w:txbxContent>
                          <w:p w14:paraId="1BFBE5D1" w14:textId="7980243B" w:rsidR="00952010" w:rsidRDefault="00952010">
                            <w:r>
                              <w:t>Tsetlin Automata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EAAE4D" id="Text Box 14" o:spid="_x0000_s1029" type="#_x0000_t202" style="position:absolute;left:0;text-align:left;margin-left:-213pt;margin-top:50.2pt;width:91pt;height:23.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" filled="f" stroked="f" strokeweight=".5pt">
                <v:textbox>
                  <w:txbxContent>
                    <w:p w14:paraId="1BFBE5D1" w14:textId="7980243B" w:rsidR="00952010" w:rsidRDefault="00952010">
                      <w:r>
                        <w:t>Tsetlin Automata</w:t>
                      </w:r>
                    </w:p>
                  </w:txbxContent>
                </v:textbox>
              </v:shape>
            </w:pict>
          </mc:Fallback>
        </mc:AlternateContent>
      </w:r>
      <w:r w:rsidR="002D6AFA" w:rsidRPr="00443D15">
        <w:rPr>
          <w:sz w:val="24"/>
          <w:szCs w:val="24"/>
          <w:lang w:val="en-US"/>
        </w:rPr>
        <w:t>Figure</w:t>
      </w:r>
      <w:r w:rsidR="00016EB1" w:rsidRPr="00443D15">
        <w:rPr>
          <w:sz w:val="24"/>
          <w:szCs w:val="24"/>
          <w:lang w:val="en-US"/>
        </w:rPr>
        <w:t xml:space="preserve"> 2 is the same simulation as in </w:t>
      </w:r>
      <w:r w:rsidR="002D6AFA" w:rsidRPr="00443D15">
        <w:rPr>
          <w:sz w:val="24"/>
          <w:szCs w:val="24"/>
          <w:lang w:val="en-US"/>
        </w:rPr>
        <w:t>Figure</w:t>
      </w:r>
      <w:r w:rsidR="00016EB1" w:rsidRPr="00443D15">
        <w:rPr>
          <w:sz w:val="24"/>
          <w:szCs w:val="24"/>
          <w:lang w:val="en-US"/>
        </w:rPr>
        <w:t xml:space="preserve"> 1, but plotted </w:t>
      </w:r>
      <w:r w:rsidR="004E3C82" w:rsidRPr="00443D15">
        <w:rPr>
          <w:sz w:val="24"/>
          <w:szCs w:val="24"/>
          <w:lang w:val="en-US"/>
        </w:rPr>
        <w:t>up to 10</w:t>
      </w:r>
      <w:r w:rsidR="004E3C82" w:rsidRPr="00443D15">
        <w:rPr>
          <w:sz w:val="24"/>
          <w:szCs w:val="24"/>
          <w:vertAlign w:val="superscript"/>
          <w:lang w:val="en-US"/>
        </w:rPr>
        <w:t>6</w:t>
      </w:r>
      <w:r w:rsidR="004E3C82" w:rsidRPr="00443D15">
        <w:rPr>
          <w:sz w:val="24"/>
          <w:szCs w:val="24"/>
          <w:lang w:val="en-US"/>
        </w:rPr>
        <w:t xml:space="preserve"> </w:t>
      </w:r>
      <w:r w:rsidR="00016EB1" w:rsidRPr="00443D15">
        <w:rPr>
          <w:sz w:val="24"/>
          <w:szCs w:val="24"/>
          <w:lang w:val="en-US"/>
        </w:rPr>
        <w:t xml:space="preserve">steps. </w:t>
      </w:r>
      <w:r w:rsidR="001C7B68" w:rsidRPr="00443D15">
        <w:rPr>
          <w:sz w:val="24"/>
          <w:szCs w:val="24"/>
          <w:lang w:val="en-US"/>
        </w:rPr>
        <w:t xml:space="preserve">The plot </w:t>
      </w:r>
      <w:r w:rsidR="00016EB1" w:rsidRPr="00443D15">
        <w:rPr>
          <w:sz w:val="24"/>
          <w:szCs w:val="24"/>
          <w:lang w:val="en-US"/>
        </w:rPr>
        <w:t>with such a large step window reveal</w:t>
      </w:r>
      <w:r w:rsidR="001C7B68" w:rsidRPr="00443D15">
        <w:rPr>
          <w:sz w:val="24"/>
          <w:szCs w:val="24"/>
          <w:lang w:val="en-US"/>
        </w:rPr>
        <w:t>s</w:t>
      </w:r>
      <w:r w:rsidR="00016EB1" w:rsidRPr="00443D15">
        <w:rPr>
          <w:sz w:val="24"/>
          <w:szCs w:val="24"/>
          <w:lang w:val="en-US"/>
        </w:rPr>
        <w:t xml:space="preserve"> that the convergence of </w:t>
      </w:r>
      <w:r w:rsidR="004E3C82" w:rsidRPr="00443D15">
        <w:rPr>
          <w:sz w:val="24"/>
          <w:szCs w:val="24"/>
          <w:lang w:val="en-US"/>
        </w:rPr>
        <w:t xml:space="preserve">the </w:t>
      </w:r>
      <w:r w:rsidR="00016EB1" w:rsidRPr="00443D15">
        <w:rPr>
          <w:sz w:val="24"/>
          <w:szCs w:val="24"/>
          <w:lang w:val="en-US"/>
        </w:rPr>
        <w:t xml:space="preserve">univ-Tsetlin automaton of depth </w:t>
      </w:r>
      <w:r w:rsidR="00016EB1" w:rsidRPr="00443D15">
        <w:rPr>
          <w:i/>
          <w:iCs/>
          <w:sz w:val="24"/>
          <w:szCs w:val="24"/>
          <w:lang w:val="en-US"/>
        </w:rPr>
        <w:t>D</w:t>
      </w:r>
      <w:r w:rsidR="00016EB1" w:rsidRPr="00443D15">
        <w:rPr>
          <w:sz w:val="24"/>
          <w:szCs w:val="24"/>
          <w:lang w:val="en-US"/>
        </w:rPr>
        <w:t xml:space="preserve">=10 requires approximately </w:t>
      </w:r>
      <w:r w:rsidR="004E3C82" w:rsidRPr="00443D15">
        <w:rPr>
          <w:sz w:val="24"/>
          <w:szCs w:val="24"/>
          <w:lang w:val="en-US"/>
        </w:rPr>
        <w:t>one million</w:t>
      </w:r>
      <w:r w:rsidR="00016EB1" w:rsidRPr="00443D15">
        <w:rPr>
          <w:sz w:val="24"/>
          <w:szCs w:val="24"/>
          <w:lang w:val="en-US"/>
        </w:rPr>
        <w:t xml:space="preserve"> steps vs the </w:t>
      </w:r>
      <w:r w:rsidR="004E3C82" w:rsidRPr="00443D15">
        <w:rPr>
          <w:sz w:val="24"/>
          <w:szCs w:val="24"/>
          <w:lang w:val="en-US"/>
        </w:rPr>
        <w:t>5</w:t>
      </w:r>
      <w:r w:rsidR="00016EB1" w:rsidRPr="00443D15">
        <w:rPr>
          <w:sz w:val="24"/>
          <w:szCs w:val="24"/>
          <w:lang w:val="en-US"/>
        </w:rPr>
        <w:t>0 steps required by opt-PSAFA.</w:t>
      </w:r>
    </w:p>
    <w:p w14:paraId="74730FB1" w14:textId="77777777" w:rsidR="002D6AFA" w:rsidRPr="00443D15" w:rsidRDefault="002D6AFA" w:rsidP="002D6AFA">
      <w:pPr>
        <w:tabs>
          <w:tab w:val="left" w:pos="7553"/>
        </w:tabs>
        <w:spacing w:after="0" w:line="240" w:lineRule="auto"/>
        <w:contextualSpacing/>
        <w:rPr>
          <w:sz w:val="24"/>
          <w:szCs w:val="24"/>
          <w:lang w:val="en-US"/>
        </w:rPr>
      </w:pPr>
    </w:p>
    <w:p w14:paraId="587E328E" w14:textId="38356BBD" w:rsidR="00C122A2" w:rsidRPr="00443D15" w:rsidRDefault="005C36F6" w:rsidP="002D6AFA">
      <w:pPr>
        <w:tabs>
          <w:tab w:val="left" w:pos="7553"/>
        </w:tabs>
        <w:spacing w:after="0" w:line="240" w:lineRule="auto"/>
        <w:contextualSpacing/>
        <w:rPr>
          <w:sz w:val="24"/>
          <w:szCs w:val="24"/>
          <w:lang w:val="en-US"/>
        </w:rPr>
      </w:pPr>
      <w:r w:rsidRPr="002D6AFA">
        <w:rPr>
          <w:b/>
          <w:bCs/>
          <w:noProof/>
          <w:sz w:val="24"/>
          <w:szCs w:val="24"/>
          <w:lang w:val="en-US" w:eastAsia="zh-CN"/>
        </w:rPr>
        <mc:AlternateContent>
          <mc:Choice Requires="wps">
            <w:drawing>
              <wp:anchor distT="0" distB="0" distL="114300" distR="114300" simplePos="0" relativeHeight="251712512" behindDoc="0" locked="0" layoutInCell="1" allowOverlap="1" wp14:anchorId="7058910A" wp14:editId="0C51D6D6">
                <wp:simplePos x="0" y="0"/>
                <wp:positionH relativeFrom="column">
                  <wp:posOffset>457200</wp:posOffset>
                </wp:positionH>
                <wp:positionV relativeFrom="paragraph">
                  <wp:posOffset>5839460</wp:posOffset>
                </wp:positionV>
                <wp:extent cx="381000" cy="294640"/>
                <wp:effectExtent l="0" t="0" r="0" b="6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CC"/>
                              </a:solidFill>
                              <a:miter lim="800000"/>
                              <a:headEnd/>
                              <a:tailEnd/>
                            </a14:hiddenLine>
                          </a:ext>
                        </a:extLst>
                      </wps:spPr>
                      <wps:txbx>
                        <w:txbxContent>
                          <w:p w14:paraId="2EA8CF66" w14:textId="77777777" w:rsidR="005C36F6" w:rsidRDefault="005C36F6" w:rsidP="005C36F6"/>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058910A" id="Text Box 3" o:spid="_x0000_s1030" type="#_x0000_t202" style="position:absolute;left:0;text-align:left;margin-left:36pt;margin-top:459.8pt;width:30pt;height:23.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" filled="f" stroked="f" strokecolor="#00c">
                <v:textbox style="mso-fit-shape-to-text:t">
                  <w:txbxContent>
                    <w:p w14:paraId="2EA8CF66" w14:textId="77777777" w:rsidR="005C36F6" w:rsidRDefault="005C36F6" w:rsidP="005C36F6"/>
                  </w:txbxContent>
                </v:textbox>
              </v:shape>
            </w:pict>
          </mc:Fallback>
        </mc:AlternateContent>
      </w:r>
      <w:r w:rsidR="005A6C60" w:rsidRPr="002D6AFA">
        <w:rPr>
          <w:b/>
          <w:bCs/>
          <w:sz w:val="24"/>
          <w:szCs w:val="24"/>
          <w:lang w:val="en-US"/>
        </w:rPr>
        <w:t>R</w:t>
      </w:r>
      <w:r w:rsidRPr="002D6AFA">
        <w:rPr>
          <w:b/>
          <w:bCs/>
          <w:sz w:val="24"/>
          <w:szCs w:val="24"/>
          <w:lang w:val="en-US"/>
        </w:rPr>
        <w:t>esults for Position Reversal</w:t>
      </w:r>
      <w:r w:rsidR="005A6C60" w:rsidRPr="002D6AFA">
        <w:rPr>
          <w:b/>
          <w:bCs/>
          <w:sz w:val="24"/>
          <w:szCs w:val="24"/>
          <w:lang w:val="en-US"/>
        </w:rPr>
        <w:t xml:space="preserve"> Simulation</w:t>
      </w:r>
    </w:p>
    <w:p w14:paraId="12BEE603" w14:textId="77777777" w:rsidR="002D6AFA" w:rsidRDefault="002D6AFA" w:rsidP="002D6AFA">
      <w:pPr>
        <w:spacing w:after="0" w:line="240" w:lineRule="auto"/>
        <w:contextualSpacing/>
        <w:rPr>
          <w:i/>
          <w:iCs/>
          <w:sz w:val="24"/>
          <w:szCs w:val="24"/>
          <w:lang w:val="en-US"/>
        </w:rPr>
      </w:pPr>
    </w:p>
    <w:p w14:paraId="2067A194" w14:textId="4170782B" w:rsidR="00B34762" w:rsidRPr="009F0D8B" w:rsidRDefault="00B34762" w:rsidP="002D6AFA">
      <w:pPr>
        <w:spacing w:after="0" w:line="240" w:lineRule="auto"/>
        <w:contextualSpacing/>
        <w:rPr>
          <w:sz w:val="24"/>
          <w:szCs w:val="24"/>
          <w:lang w:val="en-US"/>
        </w:rPr>
      </w:pPr>
      <w:r w:rsidRPr="009F0D8B">
        <w:rPr>
          <w:sz w:val="24"/>
          <w:szCs w:val="24"/>
          <w:lang w:val="en-US"/>
        </w:rPr>
        <w:t>As described earlier, for the second</w:t>
      </w:r>
      <w:r w:rsidR="00142243" w:rsidRPr="009F0D8B">
        <w:rPr>
          <w:sz w:val="24"/>
          <w:szCs w:val="24"/>
          <w:lang w:val="en-US"/>
        </w:rPr>
        <w:t xml:space="preserve"> </w:t>
      </w:r>
      <w:r w:rsidR="006C3616" w:rsidRPr="009F0D8B">
        <w:rPr>
          <w:sz w:val="24"/>
          <w:szCs w:val="24"/>
          <w:lang w:val="en-US"/>
        </w:rPr>
        <w:t>fixed penalty</w:t>
      </w:r>
      <w:r w:rsidRPr="009F0D8B">
        <w:rPr>
          <w:sz w:val="24"/>
          <w:szCs w:val="24"/>
          <w:lang w:val="en-US"/>
        </w:rPr>
        <w:t xml:space="preserve"> </w:t>
      </w:r>
      <w:r w:rsidR="00142243" w:rsidRPr="009F0D8B">
        <w:rPr>
          <w:sz w:val="24"/>
          <w:szCs w:val="24"/>
          <w:lang w:val="en-US"/>
        </w:rPr>
        <w:t>probability</w:t>
      </w:r>
      <w:r w:rsidRPr="009F0D8B">
        <w:rPr>
          <w:sz w:val="24"/>
          <w:szCs w:val="24"/>
          <w:lang w:val="en-US"/>
        </w:rPr>
        <w:t xml:space="preserve"> simulation, </w:t>
      </w:r>
      <w:r w:rsidRPr="009F0D8B">
        <w:rPr>
          <w:sz w:val="24"/>
          <w:szCs w:val="24"/>
        </w:rPr>
        <w:t>π</w:t>
      </w:r>
      <w:r w:rsidRPr="00443D15">
        <w:rPr>
          <w:iCs/>
          <w:sz w:val="24"/>
          <w:szCs w:val="24"/>
          <w:vertAlign w:val="subscript"/>
          <w:lang w:val="en-US"/>
        </w:rPr>
        <w:t>2</w:t>
      </w:r>
      <w:r w:rsidRPr="00443D15">
        <w:rPr>
          <w:i/>
          <w:sz w:val="24"/>
          <w:szCs w:val="24"/>
          <w:vertAlign w:val="subscript"/>
          <w:lang w:val="en-US"/>
        </w:rPr>
        <w:t>,</w:t>
      </w:r>
      <w:r w:rsidRPr="00443D15">
        <w:rPr>
          <w:iCs/>
          <w:sz w:val="24"/>
          <w:szCs w:val="24"/>
          <w:vertAlign w:val="subscript"/>
          <w:lang w:val="en-US"/>
        </w:rPr>
        <w:t>10</w:t>
      </w:r>
      <w:r w:rsidRPr="00443D15">
        <w:rPr>
          <w:i/>
          <w:sz w:val="24"/>
          <w:szCs w:val="24"/>
          <w:vertAlign w:val="subscript"/>
          <w:lang w:val="en-US"/>
        </w:rPr>
        <w:t xml:space="preserve"> </w:t>
      </w:r>
      <w:r w:rsidRPr="00443D15">
        <w:rPr>
          <w:sz w:val="24"/>
          <w:szCs w:val="24"/>
          <w:lang w:val="en-US"/>
        </w:rPr>
        <w:t xml:space="preserve">(0) = 1 and </w:t>
      </w:r>
      <w:r w:rsidRPr="009F0D8B">
        <w:rPr>
          <w:sz w:val="24"/>
          <w:szCs w:val="24"/>
          <w:lang w:val="en-US"/>
        </w:rPr>
        <w:t>P</w:t>
      </w:r>
      <w:r w:rsidRPr="009F0D8B">
        <w:rPr>
          <w:sz w:val="24"/>
          <w:szCs w:val="24"/>
          <w:vertAlign w:val="subscript"/>
          <w:lang w:val="en-US"/>
        </w:rPr>
        <w:t xml:space="preserve">2 </w:t>
      </w:r>
      <w:r w:rsidRPr="00443D15">
        <w:rPr>
          <w:sz w:val="24"/>
          <w:szCs w:val="24"/>
          <w:lang w:val="en-US"/>
        </w:rPr>
        <w:t xml:space="preserve">(0) </w:t>
      </w:r>
      <w:r w:rsidRPr="009F0D8B">
        <w:rPr>
          <w:sz w:val="24"/>
          <w:szCs w:val="24"/>
          <w:lang w:val="en-US"/>
        </w:rPr>
        <w:t xml:space="preserve">= 1. Then, just like in the above simulation, </w:t>
      </w:r>
      <w:r w:rsidR="00BA49F3" w:rsidRPr="009F0D8B">
        <w:rPr>
          <w:i/>
          <w:iCs/>
          <w:sz w:val="24"/>
          <w:szCs w:val="24"/>
          <w:lang w:val="en-US"/>
        </w:rPr>
        <w:t>c</w:t>
      </w:r>
      <w:r w:rsidR="00BA49F3" w:rsidRPr="009F0D8B">
        <w:rPr>
          <w:sz w:val="24"/>
          <w:szCs w:val="24"/>
          <w:vertAlign w:val="subscript"/>
          <w:lang w:val="en-US"/>
        </w:rPr>
        <w:t>2</w:t>
      </w:r>
      <w:r w:rsidRPr="009F0D8B">
        <w:rPr>
          <w:sz w:val="24"/>
          <w:szCs w:val="24"/>
          <w:lang w:val="en-US"/>
        </w:rPr>
        <w:t xml:space="preserve"> </w:t>
      </w:r>
      <w:r w:rsidR="00FF0093" w:rsidRPr="009F0D8B">
        <w:rPr>
          <w:sz w:val="24"/>
          <w:szCs w:val="24"/>
          <w:lang w:val="en-US"/>
        </w:rPr>
        <w:t>is set to</w:t>
      </w:r>
      <w:r w:rsidRPr="009F0D8B">
        <w:rPr>
          <w:sz w:val="24"/>
          <w:szCs w:val="24"/>
          <w:lang w:val="en-US"/>
        </w:rPr>
        <w:t xml:space="preserve"> 0.5 for all simulations and different values </w:t>
      </w:r>
      <w:r w:rsidR="00142243" w:rsidRPr="009F0D8B">
        <w:rPr>
          <w:sz w:val="24"/>
          <w:szCs w:val="24"/>
          <w:lang w:val="en-US"/>
        </w:rPr>
        <w:t>of</w:t>
      </w:r>
      <w:r w:rsidRPr="009F0D8B">
        <w:rPr>
          <w:sz w:val="24"/>
          <w:szCs w:val="24"/>
          <w:lang w:val="en-US"/>
        </w:rPr>
        <w:t xml:space="preserve"> </w:t>
      </w:r>
      <w:bookmarkStart w:id="5" w:name="_Hlk84489434"/>
      <w:r w:rsidRPr="009F0D8B">
        <w:rPr>
          <w:i/>
          <w:iCs/>
          <w:sz w:val="24"/>
          <w:szCs w:val="24"/>
          <w:lang w:val="en-US"/>
        </w:rPr>
        <w:t>c</w:t>
      </w:r>
      <w:r w:rsidRPr="009F0D8B">
        <w:rPr>
          <w:sz w:val="24"/>
          <w:szCs w:val="24"/>
          <w:vertAlign w:val="subscript"/>
          <w:lang w:val="en-US"/>
        </w:rPr>
        <w:t>1</w:t>
      </w:r>
      <w:bookmarkEnd w:id="5"/>
      <w:r w:rsidRPr="009F0D8B">
        <w:rPr>
          <w:sz w:val="24"/>
          <w:szCs w:val="24"/>
          <w:lang w:val="en-US"/>
        </w:rPr>
        <w:t xml:space="preserve"> </w:t>
      </w:r>
      <w:r w:rsidR="00D55B67" w:rsidRPr="009F0D8B">
        <w:rPr>
          <w:sz w:val="24"/>
          <w:szCs w:val="24"/>
          <w:lang w:val="en-US"/>
        </w:rPr>
        <w:t xml:space="preserve">are selected </w:t>
      </w:r>
      <w:r w:rsidRPr="009F0D8B">
        <w:rPr>
          <w:sz w:val="24"/>
          <w:szCs w:val="24"/>
          <w:lang w:val="en-US"/>
        </w:rPr>
        <w:t xml:space="preserve">for different simulations. </w:t>
      </w:r>
      <w:r w:rsidR="004E3C82" w:rsidRPr="00443D15">
        <w:rPr>
          <w:sz w:val="24"/>
          <w:szCs w:val="24"/>
          <w:lang w:val="en-US"/>
        </w:rPr>
        <w:t xml:space="preserve">This simulation has been pursued in order to understand how the action-switching capability of opt-PSAFA plays a role in determining its performance. </w:t>
      </w:r>
    </w:p>
    <w:p w14:paraId="427BF525" w14:textId="77777777" w:rsidR="001D1CD1" w:rsidRPr="00443D15" w:rsidRDefault="001D1CD1" w:rsidP="00757964">
      <w:pPr>
        <w:spacing w:after="0" w:line="240" w:lineRule="auto"/>
        <w:ind w:firstLine="360"/>
        <w:contextualSpacing/>
        <w:rPr>
          <w:sz w:val="24"/>
          <w:szCs w:val="24"/>
          <w:lang w:val="en-US"/>
        </w:rPr>
      </w:pPr>
    </w:p>
    <w:p w14:paraId="2E492635" w14:textId="6B950044" w:rsidR="001D1CD1" w:rsidRPr="00443D15" w:rsidRDefault="00566C44" w:rsidP="00757964">
      <w:pPr>
        <w:spacing w:after="0" w:line="240" w:lineRule="auto"/>
        <w:ind w:firstLine="360"/>
        <w:contextualSpacing/>
        <w:rPr>
          <w:sz w:val="24"/>
          <w:szCs w:val="24"/>
          <w:lang w:val="en-US"/>
        </w:rPr>
      </w:pPr>
      <w:r w:rsidRPr="001D7ED5">
        <w:rPr>
          <w:noProof/>
        </w:rPr>
        <w:lastRenderedPageBreak/>
        <mc:AlternateContent>
          <mc:Choice Requires="wps">
            <w:drawing>
              <wp:anchor distT="0" distB="0" distL="114300" distR="114300" simplePos="0" relativeHeight="251789312" behindDoc="0" locked="0" layoutInCell="1" allowOverlap="1" wp14:anchorId="2DEB921E" wp14:editId="1E6A8F72">
                <wp:simplePos x="0" y="0"/>
                <wp:positionH relativeFrom="column">
                  <wp:posOffset>4061663</wp:posOffset>
                </wp:positionH>
                <wp:positionV relativeFrom="paragraph">
                  <wp:posOffset>2084096</wp:posOffset>
                </wp:positionV>
                <wp:extent cx="1155700" cy="27650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155700" cy="276505"/>
                        </a:xfrm>
                        <a:prstGeom prst="rect">
                          <a:avLst/>
                        </a:prstGeom>
                        <a:noFill/>
                        <a:ln w="6350">
                          <a:noFill/>
                        </a:ln>
                      </wps:spPr>
                      <wps:txbx>
                        <w:txbxContent>
                          <w:p w14:paraId="600C7DF7" w14:textId="77777777" w:rsidR="00566C44" w:rsidRDefault="00566C44" w:rsidP="00566C44">
                            <w:r>
                              <w:t>Tsetlin Automata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B921E" id="Text Box 18" o:spid="_x0000_s1031" type="#_x0000_t202" style="position:absolute;left:0;text-align:left;margin-left:319.8pt;margin-top:164.1pt;width:91pt;height:21.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" filled="f" stroked="f" strokeweight=".5pt">
                <v:textbox>
                  <w:txbxContent>
                    <w:p w14:paraId="600C7DF7" w14:textId="77777777" w:rsidR="00566C44" w:rsidRDefault="00566C44" w:rsidP="00566C44">
                      <w:r>
                        <w:t>Tsetlin Automata</w:t>
                      </w:r>
                    </w:p>
                  </w:txbxContent>
                </v:textbox>
              </v:shape>
            </w:pict>
          </mc:Fallback>
        </mc:AlternateContent>
      </w:r>
      <w:r w:rsidRPr="001D7ED5">
        <w:rPr>
          <w:noProof/>
        </w:rPr>
        <mc:AlternateContent>
          <mc:Choice Requires="wps">
            <w:drawing>
              <wp:anchor distT="0" distB="0" distL="114300" distR="114300" simplePos="0" relativeHeight="251787264" behindDoc="0" locked="0" layoutInCell="1" allowOverlap="1" wp14:anchorId="0E657FBD" wp14:editId="66E23559">
                <wp:simplePos x="0" y="0"/>
                <wp:positionH relativeFrom="column">
                  <wp:posOffset>-12802</wp:posOffset>
                </wp:positionH>
                <wp:positionV relativeFrom="paragraph">
                  <wp:posOffset>65380</wp:posOffset>
                </wp:positionV>
                <wp:extent cx="1155700" cy="298450"/>
                <wp:effectExtent l="0" t="0" r="0" b="6350"/>
                <wp:wrapNone/>
                <wp:docPr id="17" name="Text Box 17"/>
                <wp:cNvGraphicFramePr/>
                <a:graphic xmlns:a="http://schemas.openxmlformats.org/drawingml/2006/main">
                  <a:graphicData uri="http://schemas.microsoft.com/office/word/2010/wordprocessingShape">
                    <wps:wsp>
                      <wps:cNvSpPr txBox="1"/>
                      <wps:spPr>
                        <a:xfrm>
                          <a:off x="0" y="0"/>
                          <a:ext cx="1155700" cy="298450"/>
                        </a:xfrm>
                        <a:prstGeom prst="rect">
                          <a:avLst/>
                        </a:prstGeom>
                        <a:noFill/>
                        <a:ln w="6350">
                          <a:noFill/>
                        </a:ln>
                      </wps:spPr>
                      <wps:txbx>
                        <w:txbxContent>
                          <w:p w14:paraId="4759ADA4" w14:textId="77777777" w:rsidR="00566C44" w:rsidRDefault="00566C44" w:rsidP="00566C44">
                            <w:r>
                              <w:t>Tsetlin Automata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657FBD" id="Text Box 17" o:spid="_x0000_s1032" type="#_x0000_t202" style="position:absolute;left:0;text-align:left;margin-left:-1pt;margin-top:5.15pt;width:91pt;height:23.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" filled="f" stroked="f" strokeweight=".5pt">
                <v:textbox>
                  <w:txbxContent>
                    <w:p w14:paraId="4759ADA4" w14:textId="77777777" w:rsidR="00566C44" w:rsidRDefault="00566C44" w:rsidP="00566C44">
                      <w:r>
                        <w:t>Tsetlin Automata</w:t>
                      </w:r>
                    </w:p>
                  </w:txbxContent>
                </v:textbox>
              </v:shape>
            </w:pict>
          </mc:Fallback>
        </mc:AlternateContent>
      </w:r>
      <w:r w:rsidR="001D1CD1">
        <w:rPr>
          <w:noProof/>
          <w:sz w:val="24"/>
          <w:szCs w:val="24"/>
        </w:rPr>
        <mc:AlternateContent>
          <mc:Choice Requires="wpg">
            <w:drawing>
              <wp:anchor distT="0" distB="0" distL="114300" distR="114300" simplePos="0" relativeHeight="251772928" behindDoc="0" locked="0" layoutInCell="1" allowOverlap="1" wp14:anchorId="0053A2EE" wp14:editId="51F8733A">
                <wp:simplePos x="0" y="0"/>
                <wp:positionH relativeFrom="column">
                  <wp:posOffset>-12802</wp:posOffset>
                </wp:positionH>
                <wp:positionV relativeFrom="paragraph">
                  <wp:posOffset>65380</wp:posOffset>
                </wp:positionV>
                <wp:extent cx="6564173" cy="5522976"/>
                <wp:effectExtent l="0" t="0" r="8255" b="1905"/>
                <wp:wrapTopAndBottom/>
                <wp:docPr id="9" name="Group 9"/>
                <wp:cNvGraphicFramePr/>
                <a:graphic xmlns:a="http://schemas.openxmlformats.org/drawingml/2006/main">
                  <a:graphicData uri="http://schemas.microsoft.com/office/word/2010/wordprocessingGroup">
                    <wpg:wgp>
                      <wpg:cNvGrpSpPr/>
                      <wpg:grpSpPr>
                        <a:xfrm>
                          <a:off x="0" y="0"/>
                          <a:ext cx="6564173" cy="5522976"/>
                          <a:chOff x="0" y="0"/>
                          <a:chExt cx="6564173" cy="5522976"/>
                        </a:xfrm>
                      </wpg:grpSpPr>
                      <pic:pic xmlns:pic="http://schemas.openxmlformats.org/drawingml/2006/picture">
                        <pic:nvPicPr>
                          <pic:cNvPr id="4" name="Picture 4" descr="Graphical user interface, application&#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l="-1" t="1832" r="58620" b="71290"/>
                          <a:stretch/>
                        </pic:blipFill>
                        <pic:spPr bwMode="auto">
                          <a:xfrm>
                            <a:off x="0" y="109728"/>
                            <a:ext cx="3352800" cy="2743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descr="Graphical user interface, application&#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l="-1" t="57840" r="58620" b="15282"/>
                          <a:stretch/>
                        </pic:blipFill>
                        <pic:spPr bwMode="auto">
                          <a:xfrm>
                            <a:off x="7316" y="2779776"/>
                            <a:ext cx="3352800" cy="2743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descr="Graphical user interface, application&#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l="-1" t="28972" r="58620" b="43254"/>
                          <a:stretch/>
                        </pic:blipFill>
                        <pic:spPr bwMode="auto">
                          <a:xfrm>
                            <a:off x="3211373" y="0"/>
                            <a:ext cx="3352800" cy="28346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A6D2839" id="Group 9" o:spid="_x0000_s1026" style="position:absolute;margin-left:-1pt;margin-top:5.15pt;width:516.85pt;height:434.9pt;z-index:251772928" coordsize="65641,55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24IAGAAAAYdD7pzaH&#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Graphical user interface, application&#10;&#10;Description automatically generated" style="position:absolute;top:1097;width:33528;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">
                  <v:imagedata r:id="rId15" o:title="Graphical user interface, application&#10;&#10;Description automatically generated" croptop="1201f" cropbottom="46721f" cropleft="-1f" cropright="38417f"/>
                </v:shape>
                <v:shape id="Picture 7" o:spid="_x0000_s1028" type="#_x0000_t75" alt="Graphical user interface, application&#10;&#10;Description automatically generated" style="position:absolute;left:73;top:27797;width:33528;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">
                  <v:imagedata r:id="rId15" o:title="Graphical user interface, application&#10;&#10;Description automatically generated" croptop="37906f" cropbottom="10015f" cropleft="-1f" cropright="38417f"/>
                </v:shape>
                <v:shape id="Picture 8" o:spid="_x0000_s1029" type="#_x0000_t75" alt="Graphical user interface, application&#10;&#10;Description automatically generated" style="position:absolute;left:32113;width:33528;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">
                  <v:imagedata r:id="rId15" o:title="Graphical user interface, application&#10;&#10;Description automatically generated" croptop="18987f" cropbottom="28347f" cropleft="-1f" cropright="38417f"/>
                </v:shape>
                <w10:wrap type="topAndBottom"/>
              </v:group>
            </w:pict>
          </mc:Fallback>
        </mc:AlternateContent>
      </w:r>
      <w:r w:rsidR="001D1CD1" w:rsidRPr="009F0D8B">
        <w:rPr>
          <w:noProof/>
          <w:sz w:val="24"/>
          <w:szCs w:val="24"/>
        </w:rPr>
        <mc:AlternateContent>
          <mc:Choice Requires="wps">
            <w:drawing>
              <wp:anchor distT="0" distB="0" distL="114300" distR="114300" simplePos="0" relativeHeight="251767808" behindDoc="0" locked="0" layoutInCell="1" allowOverlap="1" wp14:anchorId="093177F3" wp14:editId="00E6D238">
                <wp:simplePos x="0" y="0"/>
                <wp:positionH relativeFrom="page">
                  <wp:posOffset>4044950</wp:posOffset>
                </wp:positionH>
                <wp:positionV relativeFrom="paragraph">
                  <wp:posOffset>3144520</wp:posOffset>
                </wp:positionV>
                <wp:extent cx="3137535" cy="2135505"/>
                <wp:effectExtent l="0" t="0" r="0" b="0"/>
                <wp:wrapTopAndBottom/>
                <wp:docPr id="1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7535" cy="213550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E9EAB84" w14:textId="77777777" w:rsidR="002D6AFA" w:rsidRPr="00443D15" w:rsidRDefault="002D6AFA" w:rsidP="002D6AFA">
                            <w:pPr>
                              <w:rPr>
                                <w:sz w:val="24"/>
                                <w:szCs w:val="24"/>
                                <w:lang w:val="en-US"/>
                              </w:rPr>
                            </w:pPr>
                            <w:r w:rsidRPr="00443D15">
                              <w:rPr>
                                <w:b/>
                                <w:bCs/>
                                <w:sz w:val="24"/>
                                <w:szCs w:val="24"/>
                                <w:lang w:val="en-US"/>
                              </w:rPr>
                              <w:t>Figure 3.</w:t>
                            </w:r>
                            <w:r w:rsidRPr="00443D15">
                              <w:rPr>
                                <w:sz w:val="24"/>
                                <w:szCs w:val="24"/>
                                <w:lang w:val="en-US"/>
                              </w:rPr>
                              <w:t xml:space="preserve"> P</w:t>
                            </w:r>
                            <w:r w:rsidRPr="00443D15">
                              <w:rPr>
                                <w:sz w:val="24"/>
                                <w:szCs w:val="24"/>
                                <w:vertAlign w:val="subscript"/>
                                <w:lang w:val="en-US"/>
                              </w:rPr>
                              <w:t>1</w:t>
                            </w:r>
                            <w:r w:rsidRPr="00443D15">
                              <w:rPr>
                                <w:sz w:val="24"/>
                                <w:szCs w:val="24"/>
                                <w:lang w:val="en-US"/>
                              </w:rPr>
                              <w:t xml:space="preserve"> i.e. probability of selection of action 1 in a two-action environment with c</w:t>
                            </w:r>
                            <w:r w:rsidRPr="00443D15">
                              <w:rPr>
                                <w:sz w:val="24"/>
                                <w:szCs w:val="24"/>
                                <w:vertAlign w:val="subscript"/>
                                <w:lang w:val="en-US"/>
                              </w:rPr>
                              <w:t>2</w:t>
                            </w:r>
                            <w:r w:rsidRPr="00443D15">
                              <w:rPr>
                                <w:sz w:val="24"/>
                                <w:szCs w:val="24"/>
                                <w:lang w:val="en-US"/>
                              </w:rPr>
                              <w:t xml:space="preserve">=0.5. Both plots (a) and (b) contain graphs for univ-Tsetlin automaton and opt-PSAFA of depth </w:t>
                            </w:r>
                            <w:r w:rsidRPr="00443D15">
                              <w:rPr>
                                <w:i/>
                                <w:iCs/>
                                <w:sz w:val="24"/>
                                <w:szCs w:val="24"/>
                                <w:lang w:val="en-US"/>
                              </w:rPr>
                              <w:t>D</w:t>
                            </w:r>
                            <w:r w:rsidRPr="00443D15">
                              <w:rPr>
                                <w:sz w:val="24"/>
                                <w:szCs w:val="24"/>
                                <w:lang w:val="en-US"/>
                              </w:rPr>
                              <w:t>=10, for automata which start with P</w:t>
                            </w:r>
                            <w:r w:rsidRPr="00443D15">
                              <w:rPr>
                                <w:sz w:val="24"/>
                                <w:szCs w:val="24"/>
                                <w:vertAlign w:val="subscript"/>
                                <w:lang w:val="en-US"/>
                              </w:rPr>
                              <w:t>2</w:t>
                            </w:r>
                            <w:r w:rsidRPr="00443D15">
                              <w:rPr>
                                <w:sz w:val="24"/>
                                <w:szCs w:val="24"/>
                                <w:lang w:val="en-US"/>
                              </w:rPr>
                              <w:t xml:space="preserve">(0) = 1 and </w:t>
                            </w:r>
                            <w:r w:rsidRPr="001D1CD1">
                              <w:rPr>
                                <w:sz w:val="24"/>
                                <w:szCs w:val="24"/>
                              </w:rPr>
                              <w:t>π</w:t>
                            </w:r>
                            <w:r w:rsidRPr="00443D15">
                              <w:rPr>
                                <w:iCs/>
                                <w:sz w:val="24"/>
                                <w:szCs w:val="24"/>
                                <w:vertAlign w:val="subscript"/>
                                <w:lang w:val="en-US"/>
                              </w:rPr>
                              <w:t>2</w:t>
                            </w:r>
                            <w:r w:rsidRPr="00443D15">
                              <w:rPr>
                                <w:i/>
                                <w:sz w:val="24"/>
                                <w:szCs w:val="24"/>
                                <w:vertAlign w:val="subscript"/>
                                <w:lang w:val="en-US"/>
                              </w:rPr>
                              <w:t>,</w:t>
                            </w:r>
                            <w:r w:rsidRPr="00443D15">
                              <w:rPr>
                                <w:iCs/>
                                <w:sz w:val="24"/>
                                <w:szCs w:val="24"/>
                                <w:vertAlign w:val="subscript"/>
                                <w:lang w:val="en-US"/>
                              </w:rPr>
                              <w:t>10</w:t>
                            </w:r>
                            <w:r w:rsidRPr="00443D15">
                              <w:rPr>
                                <w:i/>
                                <w:sz w:val="24"/>
                                <w:szCs w:val="24"/>
                                <w:vertAlign w:val="subscript"/>
                                <w:lang w:val="en-US"/>
                              </w:rPr>
                              <w:t xml:space="preserve"> </w:t>
                            </w:r>
                            <w:r w:rsidRPr="00443D15">
                              <w:rPr>
                                <w:sz w:val="24"/>
                                <w:szCs w:val="24"/>
                                <w:lang w:val="en-US"/>
                              </w:rPr>
                              <w:t xml:space="preserve">(0) </w:t>
                            </w:r>
                            <w:r w:rsidRPr="00443D15">
                              <w:rPr>
                                <w:iCs/>
                                <w:sz w:val="24"/>
                                <w:szCs w:val="24"/>
                                <w:lang w:val="en-US"/>
                              </w:rPr>
                              <w:t xml:space="preserve">= 1 in (a) for 1 million steps (b) 200 steps. It is clear that the time constant for the opt-PSAFA is of the order of 30 steps and the time constant for univ-Tsetlin is of the order of 200k steps for </w:t>
                            </w:r>
                            <w:r w:rsidRPr="00443D15">
                              <w:rPr>
                                <w:i/>
                                <w:sz w:val="24"/>
                                <w:szCs w:val="24"/>
                                <w:lang w:val="en-US"/>
                              </w:rPr>
                              <w:t>D</w:t>
                            </w:r>
                            <w:r w:rsidRPr="00443D15">
                              <w:rPr>
                                <w:iCs/>
                                <w:sz w:val="24"/>
                                <w:szCs w:val="24"/>
                                <w:lang w:val="en-US"/>
                              </w:rPr>
                              <w:t>=10. In (c) the same plot of univ-Tsetlin is shown as in (b), but with a greater P</w:t>
                            </w:r>
                            <w:r w:rsidRPr="00443D15">
                              <w:rPr>
                                <w:iCs/>
                                <w:sz w:val="24"/>
                                <w:szCs w:val="24"/>
                                <w:vertAlign w:val="subscript"/>
                                <w:lang w:val="en-US"/>
                              </w:rPr>
                              <w:t>1</w:t>
                            </w:r>
                            <w:r w:rsidRPr="00443D15">
                              <w:rPr>
                                <w:iCs/>
                                <w:sz w:val="24"/>
                                <w:szCs w:val="24"/>
                                <w:lang w:val="en-US"/>
                              </w:rPr>
                              <w:t xml:space="preserve"> resolution, spanning from 0 to 1.5x10</w:t>
                            </w:r>
                            <w:r w:rsidRPr="00443D15">
                              <w:rPr>
                                <w:iCs/>
                                <w:sz w:val="24"/>
                                <w:szCs w:val="24"/>
                                <w:vertAlign w:val="superscript"/>
                                <w:lang w:val="en-US"/>
                              </w:rPr>
                              <w:t>-3</w:t>
                            </w:r>
                          </w:p>
                          <w:p w14:paraId="0826DFD1" w14:textId="77777777" w:rsidR="002D6AFA" w:rsidRPr="00443D15" w:rsidRDefault="002D6AFA" w:rsidP="002D6AFA">
                            <w:pPr>
                              <w:rPr>
                                <w:lang w:val="en-US"/>
                              </w:rPr>
                            </w:pPr>
                          </w:p>
                          <w:p w14:paraId="566507E0" w14:textId="77777777" w:rsidR="002D6AFA" w:rsidRPr="00443D15" w:rsidRDefault="002D6AFA" w:rsidP="002D6AFA">
                            <w:pPr>
                              <w:rPr>
                                <w:lang w:val="en-US"/>
                              </w:rPr>
                            </w:pPr>
                          </w:p>
                          <w:p w14:paraId="7CEC09FE" w14:textId="77777777" w:rsidR="002D6AFA" w:rsidRPr="00443D15" w:rsidRDefault="002D6AFA" w:rsidP="002D6AFA">
                            <w:pPr>
                              <w:rPr>
                                <w:lang w:val="en-US"/>
                              </w:rPr>
                            </w:pPr>
                          </w:p>
                          <w:p w14:paraId="06484B84" w14:textId="77777777" w:rsidR="002D6AFA" w:rsidRPr="00443D15" w:rsidRDefault="002D6AFA" w:rsidP="002D6AFA">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3177F3" id="_x0000_s1033" type="#_x0000_t202" style="position:absolute;left:0;text-align:left;margin-left:318.5pt;margin-top:247.6pt;width:247.05pt;height:168.15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" filled="f" stroked="f">
                <v:textbox>
                  <w:txbxContent>
                    <w:p w14:paraId="5E9EAB84" w14:textId="77777777" w:rsidR="002D6AFA" w:rsidRPr="00443D15" w:rsidRDefault="002D6AFA" w:rsidP="002D6AFA">
                      <w:pPr>
                        <w:rPr>
                          <w:sz w:val="24"/>
                          <w:szCs w:val="24"/>
                          <w:lang w:val="en-US"/>
                        </w:rPr>
                      </w:pPr>
                      <w:r w:rsidRPr="00443D15">
                        <w:rPr>
                          <w:b/>
                          <w:bCs/>
                          <w:sz w:val="24"/>
                          <w:szCs w:val="24"/>
                          <w:lang w:val="en-US"/>
                        </w:rPr>
                        <w:t>Figure 3.</w:t>
                      </w:r>
                      <w:r w:rsidRPr="00443D15">
                        <w:rPr>
                          <w:sz w:val="24"/>
                          <w:szCs w:val="24"/>
                          <w:lang w:val="en-US"/>
                        </w:rPr>
                        <w:t xml:space="preserve"> P</w:t>
                      </w:r>
                      <w:r w:rsidRPr="00443D15">
                        <w:rPr>
                          <w:sz w:val="24"/>
                          <w:szCs w:val="24"/>
                          <w:vertAlign w:val="subscript"/>
                          <w:lang w:val="en-US"/>
                        </w:rPr>
                        <w:t>1</w:t>
                      </w:r>
                      <w:r w:rsidRPr="00443D15">
                        <w:rPr>
                          <w:sz w:val="24"/>
                          <w:szCs w:val="24"/>
                          <w:lang w:val="en-US"/>
                        </w:rPr>
                        <w:t xml:space="preserve"> i.e. probability of selection of action 1 in a two-action environment with c</w:t>
                      </w:r>
                      <w:r w:rsidRPr="00443D15">
                        <w:rPr>
                          <w:sz w:val="24"/>
                          <w:szCs w:val="24"/>
                          <w:vertAlign w:val="subscript"/>
                          <w:lang w:val="en-US"/>
                        </w:rPr>
                        <w:t>2</w:t>
                      </w:r>
                      <w:r w:rsidRPr="00443D15">
                        <w:rPr>
                          <w:sz w:val="24"/>
                          <w:szCs w:val="24"/>
                          <w:lang w:val="en-US"/>
                        </w:rPr>
                        <w:t xml:space="preserve">=0.5. Both plots (a) and (b) contain graphs for univ-Tsetlin automaton and opt-PSAFA of depth </w:t>
                      </w:r>
                      <w:r w:rsidRPr="00443D15">
                        <w:rPr>
                          <w:i/>
                          <w:iCs/>
                          <w:sz w:val="24"/>
                          <w:szCs w:val="24"/>
                          <w:lang w:val="en-US"/>
                        </w:rPr>
                        <w:t>D</w:t>
                      </w:r>
                      <w:r w:rsidRPr="00443D15">
                        <w:rPr>
                          <w:sz w:val="24"/>
                          <w:szCs w:val="24"/>
                          <w:lang w:val="en-US"/>
                        </w:rPr>
                        <w:t>=10, for automata which start with P</w:t>
                      </w:r>
                      <w:r w:rsidRPr="00443D15">
                        <w:rPr>
                          <w:sz w:val="24"/>
                          <w:szCs w:val="24"/>
                          <w:vertAlign w:val="subscript"/>
                          <w:lang w:val="en-US"/>
                        </w:rPr>
                        <w:t>2</w:t>
                      </w:r>
                      <w:r w:rsidRPr="00443D15">
                        <w:rPr>
                          <w:sz w:val="24"/>
                          <w:szCs w:val="24"/>
                          <w:lang w:val="en-US"/>
                        </w:rPr>
                        <w:t xml:space="preserve">(0) = 1 and </w:t>
                      </w:r>
                      <w:r w:rsidRPr="001D1CD1">
                        <w:rPr>
                          <w:sz w:val="24"/>
                          <w:szCs w:val="24"/>
                        </w:rPr>
                        <w:t>π</w:t>
                      </w:r>
                      <w:r w:rsidRPr="00443D15">
                        <w:rPr>
                          <w:iCs/>
                          <w:sz w:val="24"/>
                          <w:szCs w:val="24"/>
                          <w:vertAlign w:val="subscript"/>
                          <w:lang w:val="en-US"/>
                        </w:rPr>
                        <w:t>2</w:t>
                      </w:r>
                      <w:r w:rsidRPr="00443D15">
                        <w:rPr>
                          <w:i/>
                          <w:sz w:val="24"/>
                          <w:szCs w:val="24"/>
                          <w:vertAlign w:val="subscript"/>
                          <w:lang w:val="en-US"/>
                        </w:rPr>
                        <w:t>,</w:t>
                      </w:r>
                      <w:r w:rsidRPr="00443D15">
                        <w:rPr>
                          <w:iCs/>
                          <w:sz w:val="24"/>
                          <w:szCs w:val="24"/>
                          <w:vertAlign w:val="subscript"/>
                          <w:lang w:val="en-US"/>
                        </w:rPr>
                        <w:t>10</w:t>
                      </w:r>
                      <w:r w:rsidRPr="00443D15">
                        <w:rPr>
                          <w:i/>
                          <w:sz w:val="24"/>
                          <w:szCs w:val="24"/>
                          <w:vertAlign w:val="subscript"/>
                          <w:lang w:val="en-US"/>
                        </w:rPr>
                        <w:t xml:space="preserve"> </w:t>
                      </w:r>
                      <w:r w:rsidRPr="00443D15">
                        <w:rPr>
                          <w:sz w:val="24"/>
                          <w:szCs w:val="24"/>
                          <w:lang w:val="en-US"/>
                        </w:rPr>
                        <w:t xml:space="preserve">(0) </w:t>
                      </w:r>
                      <w:r w:rsidRPr="00443D15">
                        <w:rPr>
                          <w:iCs/>
                          <w:sz w:val="24"/>
                          <w:szCs w:val="24"/>
                          <w:lang w:val="en-US"/>
                        </w:rPr>
                        <w:t xml:space="preserve">= 1 in (a) for 1 million steps (b) 200 steps. It is clear that the time constant for the opt-PSAFA is of the order of 30 steps and the time constant for univ-Tsetlin is of the order of 200k steps for </w:t>
                      </w:r>
                      <w:r w:rsidRPr="00443D15">
                        <w:rPr>
                          <w:i/>
                          <w:sz w:val="24"/>
                          <w:szCs w:val="24"/>
                          <w:lang w:val="en-US"/>
                        </w:rPr>
                        <w:t>D</w:t>
                      </w:r>
                      <w:r w:rsidRPr="00443D15">
                        <w:rPr>
                          <w:iCs/>
                          <w:sz w:val="24"/>
                          <w:szCs w:val="24"/>
                          <w:lang w:val="en-US"/>
                        </w:rPr>
                        <w:t>=10. In (c) the same plot of univ-Tsetlin is shown as in (b), but with a greater P</w:t>
                      </w:r>
                      <w:r w:rsidRPr="00443D15">
                        <w:rPr>
                          <w:iCs/>
                          <w:sz w:val="24"/>
                          <w:szCs w:val="24"/>
                          <w:vertAlign w:val="subscript"/>
                          <w:lang w:val="en-US"/>
                        </w:rPr>
                        <w:t>1</w:t>
                      </w:r>
                      <w:r w:rsidRPr="00443D15">
                        <w:rPr>
                          <w:iCs/>
                          <w:sz w:val="24"/>
                          <w:szCs w:val="24"/>
                          <w:lang w:val="en-US"/>
                        </w:rPr>
                        <w:t xml:space="preserve"> resolution, spanning from 0 to 1.5x10</w:t>
                      </w:r>
                      <w:r w:rsidRPr="00443D15">
                        <w:rPr>
                          <w:iCs/>
                          <w:sz w:val="24"/>
                          <w:szCs w:val="24"/>
                          <w:vertAlign w:val="superscript"/>
                          <w:lang w:val="en-US"/>
                        </w:rPr>
                        <w:t>-3</w:t>
                      </w:r>
                    </w:p>
                    <w:p w14:paraId="0826DFD1" w14:textId="77777777" w:rsidR="002D6AFA" w:rsidRPr="00443D15" w:rsidRDefault="002D6AFA" w:rsidP="002D6AFA">
                      <w:pPr>
                        <w:rPr>
                          <w:lang w:val="en-US"/>
                        </w:rPr>
                      </w:pPr>
                    </w:p>
                    <w:p w14:paraId="566507E0" w14:textId="77777777" w:rsidR="002D6AFA" w:rsidRPr="00443D15" w:rsidRDefault="002D6AFA" w:rsidP="002D6AFA">
                      <w:pPr>
                        <w:rPr>
                          <w:lang w:val="en-US"/>
                        </w:rPr>
                      </w:pPr>
                    </w:p>
                    <w:p w14:paraId="7CEC09FE" w14:textId="77777777" w:rsidR="002D6AFA" w:rsidRPr="00443D15" w:rsidRDefault="002D6AFA" w:rsidP="002D6AFA">
                      <w:pPr>
                        <w:rPr>
                          <w:lang w:val="en-US"/>
                        </w:rPr>
                      </w:pPr>
                    </w:p>
                    <w:p w14:paraId="06484B84" w14:textId="77777777" w:rsidR="002D6AFA" w:rsidRPr="00443D15" w:rsidRDefault="002D6AFA" w:rsidP="002D6AFA">
                      <w:pPr>
                        <w:rPr>
                          <w:lang w:val="en-US"/>
                        </w:rPr>
                      </w:pPr>
                    </w:p>
                  </w:txbxContent>
                </v:textbox>
                <w10:wrap type="topAndBottom" anchorx="page"/>
              </v:shape>
            </w:pict>
          </mc:Fallback>
        </mc:AlternateContent>
      </w:r>
    </w:p>
    <w:p w14:paraId="2273F003" w14:textId="46A2257A" w:rsidR="00362E07" w:rsidRDefault="002D6AFA" w:rsidP="001D1CD1">
      <w:pPr>
        <w:spacing w:after="0" w:line="240" w:lineRule="auto"/>
        <w:contextualSpacing/>
        <w:rPr>
          <w:sz w:val="24"/>
          <w:szCs w:val="24"/>
          <w:lang w:val="en-US"/>
        </w:rPr>
      </w:pPr>
      <w:r w:rsidRPr="00443D15">
        <w:rPr>
          <w:sz w:val="24"/>
          <w:szCs w:val="24"/>
          <w:lang w:val="en-US"/>
        </w:rPr>
        <w:t>Figure</w:t>
      </w:r>
      <w:r w:rsidR="00016EB1" w:rsidRPr="00443D15">
        <w:rPr>
          <w:sz w:val="24"/>
          <w:szCs w:val="24"/>
          <w:lang w:val="en-US"/>
        </w:rPr>
        <w:t xml:space="preserve"> 3</w:t>
      </w:r>
      <w:r w:rsidR="00D55B67" w:rsidRPr="00443D15">
        <w:rPr>
          <w:sz w:val="24"/>
          <w:szCs w:val="24"/>
          <w:lang w:val="en-US"/>
        </w:rPr>
        <w:t xml:space="preserve"> shows</w:t>
      </w:r>
      <w:r w:rsidR="00016EB1" w:rsidRPr="00443D15">
        <w:rPr>
          <w:sz w:val="24"/>
          <w:szCs w:val="24"/>
          <w:lang w:val="en-US"/>
        </w:rPr>
        <w:t xml:space="preserve"> </w:t>
      </w:r>
      <w:r w:rsidR="004E3C82" w:rsidRPr="00443D15">
        <w:rPr>
          <w:sz w:val="24"/>
          <w:szCs w:val="24"/>
          <w:lang w:val="en-US"/>
        </w:rPr>
        <w:t xml:space="preserve">the performance </w:t>
      </w:r>
      <w:r w:rsidR="00016EB1" w:rsidRPr="00443D15">
        <w:rPr>
          <w:sz w:val="24"/>
          <w:szCs w:val="24"/>
          <w:lang w:val="en-US"/>
        </w:rPr>
        <w:t xml:space="preserve">results for the two </w:t>
      </w:r>
      <w:r w:rsidR="00362E07" w:rsidRPr="00443D15">
        <w:rPr>
          <w:sz w:val="24"/>
          <w:szCs w:val="24"/>
          <w:lang w:val="en-US"/>
        </w:rPr>
        <w:t xml:space="preserve">types of </w:t>
      </w:r>
      <w:r w:rsidR="00016EB1" w:rsidRPr="00443D15">
        <w:rPr>
          <w:sz w:val="24"/>
          <w:szCs w:val="24"/>
          <w:lang w:val="en-US"/>
        </w:rPr>
        <w:t xml:space="preserve">FSSA </w:t>
      </w:r>
      <w:r w:rsidR="00362E07" w:rsidRPr="00443D15">
        <w:rPr>
          <w:sz w:val="24"/>
          <w:szCs w:val="24"/>
          <w:lang w:val="en-US"/>
        </w:rPr>
        <w:t>in</w:t>
      </w:r>
      <w:r w:rsidR="00016EB1" w:rsidRPr="00443D15">
        <w:rPr>
          <w:sz w:val="24"/>
          <w:szCs w:val="24"/>
          <w:lang w:val="en-US"/>
        </w:rPr>
        <w:t xml:space="preserve"> </w:t>
      </w:r>
      <w:r w:rsidR="00142243" w:rsidRPr="00443D15">
        <w:rPr>
          <w:sz w:val="24"/>
          <w:szCs w:val="24"/>
          <w:lang w:val="en-US"/>
        </w:rPr>
        <w:t>the position reversal simulation</w:t>
      </w:r>
      <w:r w:rsidR="00016EB1" w:rsidRPr="00443D15">
        <w:rPr>
          <w:sz w:val="24"/>
          <w:szCs w:val="24"/>
          <w:lang w:val="en-US"/>
        </w:rPr>
        <w:t xml:space="preserve">. </w:t>
      </w:r>
      <w:r w:rsidR="006C3616" w:rsidRPr="009F0D8B">
        <w:rPr>
          <w:sz w:val="24"/>
          <w:szCs w:val="24"/>
          <w:lang w:val="en-US"/>
        </w:rPr>
        <w:t>Again, P</w:t>
      </w:r>
      <w:r w:rsidR="00362E07" w:rsidRPr="009F0D8B">
        <w:rPr>
          <w:sz w:val="24"/>
          <w:szCs w:val="24"/>
          <w:vertAlign w:val="subscript"/>
          <w:lang w:val="en-US"/>
        </w:rPr>
        <w:t>1</w:t>
      </w:r>
      <w:r w:rsidR="00362E07" w:rsidRPr="009F0D8B">
        <w:rPr>
          <w:sz w:val="24"/>
          <w:szCs w:val="24"/>
          <w:lang w:val="en-US"/>
        </w:rPr>
        <w:t xml:space="preserve"> is plotted for different trial lengths. The results clearly show that the choice of the most disadvantaged initial position has little effect on the convergence of the PSAFA: it achieves the steady state after approximately 80 steps. In contrast, this “reversal” initial position has a devastating effect on the univ-Tsetlin automaton. Its probability to obtain a larger reward (minimum penalty) P</w:t>
      </w:r>
      <w:r w:rsidR="00362E07" w:rsidRPr="009F0D8B">
        <w:rPr>
          <w:sz w:val="24"/>
          <w:szCs w:val="24"/>
          <w:vertAlign w:val="subscript"/>
          <w:lang w:val="en-US"/>
        </w:rPr>
        <w:t>1</w:t>
      </w:r>
      <w:r w:rsidR="00362E07" w:rsidRPr="009F0D8B">
        <w:rPr>
          <w:sz w:val="24"/>
          <w:szCs w:val="24"/>
          <w:lang w:val="en-US"/>
        </w:rPr>
        <w:t xml:space="preserve"> remains very close to zero for the first 200 steps (</w:t>
      </w:r>
      <w:r>
        <w:rPr>
          <w:sz w:val="24"/>
          <w:szCs w:val="24"/>
          <w:lang w:val="en-US"/>
        </w:rPr>
        <w:t>Figure</w:t>
      </w:r>
      <w:r w:rsidR="00362E07" w:rsidRPr="009F0D8B">
        <w:rPr>
          <w:sz w:val="24"/>
          <w:szCs w:val="24"/>
          <w:lang w:val="en-US"/>
        </w:rPr>
        <w:t xml:space="preserve"> 1b), and its approach to equilibrium is also substantially delayed.</w:t>
      </w:r>
    </w:p>
    <w:p w14:paraId="3BA31BDE" w14:textId="77777777" w:rsidR="001D1CD1" w:rsidRPr="00443D15" w:rsidRDefault="001D1CD1" w:rsidP="001D1CD1">
      <w:pPr>
        <w:spacing w:after="0" w:line="240" w:lineRule="auto"/>
        <w:contextualSpacing/>
        <w:rPr>
          <w:sz w:val="24"/>
          <w:szCs w:val="24"/>
          <w:lang w:val="en-US"/>
        </w:rPr>
      </w:pPr>
    </w:p>
    <w:p w14:paraId="319DEA1B" w14:textId="77777777" w:rsidR="003C1C8E" w:rsidRPr="00443D15" w:rsidRDefault="002D6AFA" w:rsidP="003C1C8E">
      <w:pPr>
        <w:spacing w:after="0" w:line="240" w:lineRule="auto"/>
        <w:contextualSpacing/>
        <w:rPr>
          <w:sz w:val="24"/>
          <w:szCs w:val="24"/>
          <w:lang w:val="en-US"/>
        </w:rPr>
      </w:pPr>
      <w:r w:rsidRPr="00443D15">
        <w:rPr>
          <w:sz w:val="24"/>
          <w:szCs w:val="24"/>
          <w:lang w:val="en-US"/>
        </w:rPr>
        <w:t>Figure</w:t>
      </w:r>
      <w:r w:rsidR="00016EB1" w:rsidRPr="00443D15">
        <w:rPr>
          <w:sz w:val="24"/>
          <w:szCs w:val="24"/>
          <w:lang w:val="en-US"/>
        </w:rPr>
        <w:t xml:space="preserve"> 3c reveals the dynamics of univ-Tsetlin </w:t>
      </w:r>
      <w:r w:rsidR="00D84FEC" w:rsidRPr="00443D15">
        <w:rPr>
          <w:sz w:val="24"/>
          <w:szCs w:val="24"/>
          <w:lang w:val="en-US"/>
        </w:rPr>
        <w:t xml:space="preserve">automaton </w:t>
      </w:r>
      <w:r w:rsidR="00016EB1" w:rsidRPr="00443D15">
        <w:rPr>
          <w:sz w:val="24"/>
          <w:szCs w:val="24"/>
          <w:lang w:val="en-US"/>
        </w:rPr>
        <w:t xml:space="preserve">during the 200 steps. We can notice that for the first 17 steps, </w:t>
      </w:r>
      <w:r w:rsidR="00D84FEC" w:rsidRPr="00443D15">
        <w:rPr>
          <w:sz w:val="24"/>
          <w:szCs w:val="24"/>
          <w:lang w:val="en-US"/>
        </w:rPr>
        <w:t xml:space="preserve">in any </w:t>
      </w:r>
      <w:r w:rsidR="00016EB1" w:rsidRPr="00443D15">
        <w:rPr>
          <w:sz w:val="24"/>
          <w:szCs w:val="24"/>
          <w:lang w:val="en-US"/>
        </w:rPr>
        <w:t xml:space="preserve">of the </w:t>
      </w:r>
      <w:r w:rsidR="00D84FEC" w:rsidRPr="00443D15">
        <w:rPr>
          <w:sz w:val="24"/>
          <w:szCs w:val="24"/>
          <w:lang w:val="en-US"/>
        </w:rPr>
        <w:t>10,000</w:t>
      </w:r>
      <w:r w:rsidR="00016EB1" w:rsidRPr="00443D15">
        <w:rPr>
          <w:sz w:val="24"/>
          <w:szCs w:val="24"/>
          <w:lang w:val="en-US"/>
        </w:rPr>
        <w:t xml:space="preserve"> trials, none of the univ-Tsetlin automata switch to action 1.</w:t>
      </w:r>
      <w:r w:rsidR="00E0610E" w:rsidRPr="00443D15">
        <w:rPr>
          <w:sz w:val="24"/>
          <w:szCs w:val="24"/>
          <w:lang w:val="en-US"/>
        </w:rPr>
        <w:t xml:space="preserve"> This is the minimum time taken by the univ-Tsetlin automaton to traverse branch </w:t>
      </w:r>
      <w:r w:rsidR="00D84FEC" w:rsidRPr="00443D15">
        <w:rPr>
          <w:sz w:val="24"/>
          <w:szCs w:val="24"/>
          <w:lang w:val="en-US"/>
        </w:rPr>
        <w:t xml:space="preserve">2 </w:t>
      </w:r>
      <w:r w:rsidR="00E0610E" w:rsidRPr="00443D15">
        <w:rPr>
          <w:sz w:val="24"/>
          <w:szCs w:val="24"/>
          <w:lang w:val="en-US"/>
        </w:rPr>
        <w:t>before reaching the initial state of branch</w:t>
      </w:r>
      <w:r w:rsidR="00D84FEC" w:rsidRPr="00443D15">
        <w:rPr>
          <w:sz w:val="24"/>
          <w:szCs w:val="24"/>
          <w:lang w:val="en-US"/>
        </w:rPr>
        <w:t xml:space="preserve"> 1</w:t>
      </w:r>
      <w:r w:rsidR="00E0610E" w:rsidRPr="00443D15">
        <w:rPr>
          <w:sz w:val="24"/>
          <w:szCs w:val="24"/>
          <w:lang w:val="en-US"/>
        </w:rPr>
        <w:t>.</w:t>
      </w:r>
      <w:r w:rsidR="00016EB1" w:rsidRPr="00443D15">
        <w:rPr>
          <w:sz w:val="24"/>
          <w:szCs w:val="24"/>
          <w:lang w:val="en-US"/>
        </w:rPr>
        <w:t xml:space="preserve"> Even after this initial interval, the rise in the fraction of automata switching to action 1 remains insignificant, below 0.12% for the 200 steps. Thus, action switching remains a challenge for univ-Tsetlin </w:t>
      </w:r>
      <w:r w:rsidR="00D84FEC" w:rsidRPr="00443D15">
        <w:rPr>
          <w:sz w:val="24"/>
          <w:szCs w:val="24"/>
          <w:lang w:val="en-US"/>
        </w:rPr>
        <w:t>as compared</w:t>
      </w:r>
      <w:r w:rsidR="00016EB1" w:rsidRPr="00443D15">
        <w:rPr>
          <w:sz w:val="24"/>
          <w:szCs w:val="24"/>
          <w:lang w:val="en-US"/>
        </w:rPr>
        <w:t xml:space="preserve"> to opt-PSAFA.</w:t>
      </w:r>
      <w:r w:rsidR="005B2F8C" w:rsidRPr="00443D15">
        <w:rPr>
          <w:sz w:val="24"/>
          <w:szCs w:val="24"/>
          <w:lang w:val="en-US"/>
        </w:rPr>
        <w:t xml:space="preserve"> </w:t>
      </w:r>
    </w:p>
    <w:p w14:paraId="0FEC40AC" w14:textId="77777777" w:rsidR="003C1C8E" w:rsidRPr="00443D15" w:rsidRDefault="003C1C8E" w:rsidP="003C1C8E">
      <w:pPr>
        <w:spacing w:after="0" w:line="240" w:lineRule="auto"/>
        <w:contextualSpacing/>
        <w:rPr>
          <w:sz w:val="24"/>
          <w:szCs w:val="24"/>
          <w:lang w:val="en-US"/>
        </w:rPr>
      </w:pPr>
    </w:p>
    <w:p w14:paraId="5D88F9E1" w14:textId="77777777" w:rsidR="003C1C8E" w:rsidRPr="00443D15" w:rsidRDefault="003C1C8E" w:rsidP="003C1C8E">
      <w:pPr>
        <w:spacing w:after="0" w:line="240" w:lineRule="auto"/>
        <w:contextualSpacing/>
        <w:rPr>
          <w:sz w:val="24"/>
          <w:szCs w:val="24"/>
          <w:lang w:val="en-US"/>
        </w:rPr>
      </w:pPr>
    </w:p>
    <w:p w14:paraId="3BC62F82" w14:textId="77777777" w:rsidR="003C1C8E" w:rsidRPr="00443D15" w:rsidRDefault="003C1C8E" w:rsidP="003C1C8E">
      <w:pPr>
        <w:spacing w:after="0" w:line="240" w:lineRule="auto"/>
        <w:contextualSpacing/>
        <w:rPr>
          <w:sz w:val="24"/>
          <w:szCs w:val="24"/>
          <w:lang w:val="en-US"/>
        </w:rPr>
      </w:pPr>
    </w:p>
    <w:p w14:paraId="5F9DE872" w14:textId="18DE850F" w:rsidR="005403E8" w:rsidRPr="00443D15" w:rsidRDefault="005403E8" w:rsidP="003C1C8E">
      <w:pPr>
        <w:spacing w:after="0" w:line="240" w:lineRule="auto"/>
        <w:contextualSpacing/>
        <w:rPr>
          <w:b/>
          <w:sz w:val="24"/>
          <w:szCs w:val="24"/>
          <w:lang w:val="en-US"/>
        </w:rPr>
      </w:pPr>
      <w:r w:rsidRPr="00443D15">
        <w:rPr>
          <w:b/>
          <w:sz w:val="24"/>
          <w:szCs w:val="24"/>
          <w:lang w:val="en-US"/>
        </w:rPr>
        <w:lastRenderedPageBreak/>
        <w:t>Non-Stationary Environment: Simulation &amp; Analysis</w:t>
      </w:r>
    </w:p>
    <w:p w14:paraId="2BA349EC" w14:textId="77777777" w:rsidR="003C1C8E" w:rsidRPr="003C1C8E" w:rsidRDefault="003C1C8E" w:rsidP="003C1C8E">
      <w:pPr>
        <w:spacing w:after="0" w:line="240" w:lineRule="auto"/>
        <w:contextualSpacing/>
        <w:rPr>
          <w:b/>
          <w:sz w:val="24"/>
          <w:szCs w:val="24"/>
          <w:lang w:val="en-US"/>
        </w:rPr>
      </w:pPr>
    </w:p>
    <w:p w14:paraId="01891FEF" w14:textId="1BF91191" w:rsidR="0030650E" w:rsidRPr="009F0D8B" w:rsidRDefault="0030650E" w:rsidP="003C1C8E">
      <w:pPr>
        <w:spacing w:after="0" w:line="240" w:lineRule="auto"/>
        <w:contextualSpacing/>
        <w:rPr>
          <w:sz w:val="24"/>
          <w:szCs w:val="24"/>
          <w:lang w:val="en-US"/>
        </w:rPr>
      </w:pPr>
      <w:r w:rsidRPr="009F0D8B">
        <w:rPr>
          <w:sz w:val="24"/>
          <w:szCs w:val="24"/>
          <w:lang w:val="en-US"/>
        </w:rPr>
        <w:t>An important characteristic of a non-stationary environment that affects the performance of any LA is how fast the penalty probabilities are changing in time. To evaluate that effect, we consider the most elementary situation when the penalty probabilities oscillate harmonically within a broad range of different frequencies.</w:t>
      </w:r>
    </w:p>
    <w:p w14:paraId="66FEF235" w14:textId="77777777" w:rsidR="003C1C8E" w:rsidRDefault="003C1C8E" w:rsidP="003C1C8E">
      <w:pPr>
        <w:spacing w:after="0" w:line="240" w:lineRule="auto"/>
        <w:contextualSpacing/>
        <w:rPr>
          <w:sz w:val="24"/>
          <w:szCs w:val="24"/>
          <w:lang w:val="en-US"/>
        </w:rPr>
      </w:pPr>
    </w:p>
    <w:p w14:paraId="22A1FFBC" w14:textId="3257A26D" w:rsidR="003B7639" w:rsidRPr="009F0D8B" w:rsidRDefault="00D022B8" w:rsidP="003C1C8E">
      <w:pPr>
        <w:spacing w:after="0" w:line="240" w:lineRule="auto"/>
        <w:contextualSpacing/>
        <w:rPr>
          <w:sz w:val="24"/>
          <w:szCs w:val="24"/>
          <w:lang w:val="en-US"/>
        </w:rPr>
      </w:pPr>
      <w:r w:rsidRPr="009F0D8B">
        <w:rPr>
          <w:sz w:val="24"/>
          <w:szCs w:val="24"/>
          <w:lang w:val="en-US"/>
        </w:rPr>
        <w:t xml:space="preserve">In the </w:t>
      </w:r>
      <w:r w:rsidR="005403E8" w:rsidRPr="009F0D8B">
        <w:rPr>
          <w:sz w:val="24"/>
          <w:szCs w:val="24"/>
          <w:lang w:val="en-US"/>
        </w:rPr>
        <w:t>non-stationary</w:t>
      </w:r>
      <w:r w:rsidRPr="009F0D8B">
        <w:rPr>
          <w:sz w:val="24"/>
          <w:szCs w:val="24"/>
          <w:lang w:val="en-US"/>
        </w:rPr>
        <w:t xml:space="preserve"> environment</w:t>
      </w:r>
      <w:r w:rsidR="003B7639" w:rsidRPr="009F0D8B">
        <w:rPr>
          <w:sz w:val="24"/>
          <w:szCs w:val="24"/>
          <w:lang w:val="en-US"/>
        </w:rPr>
        <w:t xml:space="preserve"> </w:t>
      </w:r>
      <w:r w:rsidR="005403E8" w:rsidRPr="009F0D8B">
        <w:rPr>
          <w:sz w:val="24"/>
          <w:szCs w:val="24"/>
          <w:lang w:val="en-US"/>
        </w:rPr>
        <w:t xml:space="preserve">selected in this paper, </w:t>
      </w:r>
      <w:r w:rsidR="003B7639" w:rsidRPr="009F0D8B">
        <w:rPr>
          <w:sz w:val="24"/>
          <w:szCs w:val="24"/>
          <w:lang w:val="en-US"/>
        </w:rPr>
        <w:t xml:space="preserve">the penalty probabilities for two of the </w:t>
      </w:r>
      <w:r w:rsidR="005403E8" w:rsidRPr="009F0D8B">
        <w:rPr>
          <w:sz w:val="24"/>
          <w:szCs w:val="24"/>
          <w:lang w:val="en-US"/>
        </w:rPr>
        <w:t xml:space="preserve">multiple </w:t>
      </w:r>
      <w:r w:rsidR="003B7639" w:rsidRPr="009F0D8B">
        <w:rPr>
          <w:sz w:val="24"/>
          <w:szCs w:val="24"/>
          <w:lang w:val="en-US"/>
        </w:rPr>
        <w:t xml:space="preserve">actions vary sinusoidally, and at opposite phase to each </w:t>
      </w:r>
      <w:r w:rsidR="006C3616" w:rsidRPr="009F0D8B">
        <w:rPr>
          <w:sz w:val="24"/>
          <w:szCs w:val="24"/>
          <w:lang w:val="en-US"/>
        </w:rPr>
        <w:t>other, around</w:t>
      </w:r>
      <w:r w:rsidR="003B7639" w:rsidRPr="009F0D8B">
        <w:rPr>
          <w:sz w:val="24"/>
          <w:szCs w:val="24"/>
          <w:lang w:val="en-US"/>
        </w:rPr>
        <w:t xml:space="preserve"> an average value, while the pena</w:t>
      </w:r>
      <w:r w:rsidR="005403E8" w:rsidRPr="009F0D8B">
        <w:rPr>
          <w:sz w:val="24"/>
          <w:szCs w:val="24"/>
          <w:lang w:val="en-US"/>
        </w:rPr>
        <w:t>lt</w:t>
      </w:r>
      <w:r w:rsidR="003B7639" w:rsidRPr="009F0D8B">
        <w:rPr>
          <w:sz w:val="24"/>
          <w:szCs w:val="24"/>
          <w:lang w:val="en-US"/>
        </w:rPr>
        <w:t xml:space="preserve">y probabilities of other actions remain constant at the same average value. </w:t>
      </w:r>
      <w:r w:rsidR="0030650E" w:rsidRPr="009F0D8B">
        <w:rPr>
          <w:sz w:val="24"/>
          <w:szCs w:val="24"/>
          <w:lang w:val="en-US"/>
        </w:rPr>
        <w:t xml:space="preserve">This allows us to </w:t>
      </w:r>
      <w:r w:rsidR="003B7639" w:rsidRPr="009F0D8B">
        <w:rPr>
          <w:sz w:val="24"/>
          <w:szCs w:val="24"/>
          <w:lang w:val="en-US"/>
        </w:rPr>
        <w:t>assess the effect</w:t>
      </w:r>
      <w:r w:rsidR="0030650E" w:rsidRPr="009F0D8B">
        <w:rPr>
          <w:sz w:val="24"/>
          <w:szCs w:val="24"/>
          <w:lang w:val="en-US"/>
        </w:rPr>
        <w:t xml:space="preserve"> of different frequencies</w:t>
      </w:r>
      <w:r w:rsidR="003B7639" w:rsidRPr="009F0D8B">
        <w:rPr>
          <w:sz w:val="24"/>
          <w:szCs w:val="24"/>
          <w:lang w:val="en-US"/>
        </w:rPr>
        <w:t xml:space="preserve"> </w:t>
      </w:r>
      <w:r w:rsidR="0030650E" w:rsidRPr="009F0D8B">
        <w:rPr>
          <w:sz w:val="24"/>
          <w:szCs w:val="24"/>
          <w:lang w:val="en-US"/>
        </w:rPr>
        <w:t xml:space="preserve">and </w:t>
      </w:r>
      <w:r w:rsidR="003B7639" w:rsidRPr="009F0D8B">
        <w:rPr>
          <w:sz w:val="24"/>
          <w:szCs w:val="24"/>
          <w:lang w:val="en-US"/>
        </w:rPr>
        <w:t>different modulation-depths of the sinusoidal variation</w:t>
      </w:r>
      <w:r w:rsidR="0030650E" w:rsidRPr="009F0D8B">
        <w:rPr>
          <w:sz w:val="24"/>
          <w:szCs w:val="24"/>
          <w:lang w:val="en-US"/>
        </w:rPr>
        <w:t xml:space="preserve">, as well as to compare </w:t>
      </w:r>
      <w:r w:rsidR="003B7639" w:rsidRPr="009F0D8B">
        <w:rPr>
          <w:sz w:val="24"/>
          <w:szCs w:val="24"/>
          <w:lang w:val="en-US"/>
        </w:rPr>
        <w:t xml:space="preserve">the performance in </w:t>
      </w:r>
      <w:r w:rsidR="003C775D" w:rsidRPr="009F0D8B">
        <w:rPr>
          <w:sz w:val="24"/>
          <w:szCs w:val="24"/>
          <w:lang w:val="en-US"/>
        </w:rPr>
        <w:t>two</w:t>
      </w:r>
      <w:r w:rsidR="003B7639" w:rsidRPr="009F0D8B">
        <w:rPr>
          <w:sz w:val="24"/>
          <w:szCs w:val="24"/>
          <w:lang w:val="en-US"/>
        </w:rPr>
        <w:t>-action environments with</w:t>
      </w:r>
      <w:r w:rsidR="0030650E" w:rsidRPr="009F0D8B">
        <w:rPr>
          <w:sz w:val="24"/>
          <w:szCs w:val="24"/>
          <w:lang w:val="en-US"/>
        </w:rPr>
        <w:t xml:space="preserve"> the</w:t>
      </w:r>
      <w:r w:rsidR="003B7639" w:rsidRPr="009F0D8B">
        <w:rPr>
          <w:sz w:val="24"/>
          <w:szCs w:val="24"/>
          <w:lang w:val="en-US"/>
        </w:rPr>
        <w:t xml:space="preserve"> performance in environments </w:t>
      </w:r>
      <w:r w:rsidR="0030650E" w:rsidRPr="009F0D8B">
        <w:rPr>
          <w:sz w:val="24"/>
          <w:szCs w:val="24"/>
          <w:lang w:val="en-US"/>
        </w:rPr>
        <w:t>with a larger</w:t>
      </w:r>
      <w:r w:rsidR="003B7639" w:rsidRPr="009F0D8B">
        <w:rPr>
          <w:sz w:val="24"/>
          <w:szCs w:val="24"/>
          <w:lang w:val="en-US"/>
        </w:rPr>
        <w:t xml:space="preserve"> number of actions.</w:t>
      </w:r>
      <w:r w:rsidR="007260FC" w:rsidRPr="009F0D8B">
        <w:rPr>
          <w:sz w:val="24"/>
          <w:szCs w:val="24"/>
          <w:lang w:val="en-US"/>
        </w:rPr>
        <w:t xml:space="preserve"> The simulations have been done for </w:t>
      </w:r>
      <w:r w:rsidR="003B7639" w:rsidRPr="009F0D8B">
        <w:rPr>
          <w:sz w:val="24"/>
          <w:szCs w:val="24"/>
          <w:lang w:val="en-US"/>
        </w:rPr>
        <w:t xml:space="preserve">three different PSAFAs, </w:t>
      </w:r>
      <w:r w:rsidR="007260FC" w:rsidRPr="009F0D8B">
        <w:rPr>
          <w:sz w:val="24"/>
          <w:szCs w:val="24"/>
          <w:lang w:val="en-US"/>
        </w:rPr>
        <w:t>univ-</w:t>
      </w:r>
      <w:r w:rsidR="003B7639" w:rsidRPr="009F0D8B">
        <w:rPr>
          <w:sz w:val="24"/>
          <w:szCs w:val="24"/>
          <w:lang w:val="en-US"/>
        </w:rPr>
        <w:t xml:space="preserve">Tsetlin and </w:t>
      </w:r>
      <w:r w:rsidR="007260FC" w:rsidRPr="009F0D8B">
        <w:rPr>
          <w:sz w:val="24"/>
          <w:szCs w:val="24"/>
          <w:lang w:val="en-US"/>
        </w:rPr>
        <w:t>univ-</w:t>
      </w:r>
      <w:r w:rsidR="003B7639" w:rsidRPr="009F0D8B">
        <w:rPr>
          <w:sz w:val="24"/>
          <w:szCs w:val="24"/>
          <w:lang w:val="en-US"/>
        </w:rPr>
        <w:t>STAR automata</w:t>
      </w:r>
      <w:r w:rsidR="007260FC" w:rsidRPr="009F0D8B">
        <w:rPr>
          <w:sz w:val="24"/>
          <w:szCs w:val="24"/>
          <w:lang w:val="en-US"/>
        </w:rPr>
        <w:t xml:space="preserve"> with several values of depth </w:t>
      </w:r>
      <w:r w:rsidR="007260FC" w:rsidRPr="009F0D8B">
        <w:rPr>
          <w:i/>
          <w:iCs/>
          <w:sz w:val="24"/>
          <w:szCs w:val="24"/>
          <w:lang w:val="en-US"/>
        </w:rPr>
        <w:t>D</w:t>
      </w:r>
      <w:r w:rsidR="003B7639" w:rsidRPr="009F0D8B">
        <w:rPr>
          <w:sz w:val="24"/>
          <w:szCs w:val="24"/>
          <w:lang w:val="en-US"/>
        </w:rPr>
        <w:t xml:space="preserve">. </w:t>
      </w:r>
    </w:p>
    <w:p w14:paraId="2F566BB5" w14:textId="77777777" w:rsidR="003C1C8E" w:rsidRDefault="003C1C8E" w:rsidP="003C1C8E">
      <w:pPr>
        <w:spacing w:after="0" w:line="240" w:lineRule="auto"/>
        <w:contextualSpacing/>
        <w:rPr>
          <w:sz w:val="24"/>
          <w:szCs w:val="24"/>
          <w:lang w:val="en-US"/>
        </w:rPr>
      </w:pPr>
    </w:p>
    <w:p w14:paraId="7FD635D5" w14:textId="63E6946E" w:rsidR="003C1C8E" w:rsidRDefault="003B7639" w:rsidP="003C1C8E">
      <w:pPr>
        <w:spacing w:after="0" w:line="240" w:lineRule="auto"/>
        <w:contextualSpacing/>
        <w:rPr>
          <w:sz w:val="24"/>
          <w:szCs w:val="24"/>
          <w:lang w:val="en-US"/>
        </w:rPr>
      </w:pPr>
      <w:r w:rsidRPr="009F0D8B">
        <w:rPr>
          <w:sz w:val="24"/>
          <w:szCs w:val="24"/>
          <w:lang w:val="en-US"/>
        </w:rPr>
        <w:t xml:space="preserve">Performance measures used in these simulations have been </w:t>
      </w:r>
      <w:r w:rsidR="007260FC" w:rsidRPr="009F0D8B">
        <w:rPr>
          <w:sz w:val="24"/>
          <w:szCs w:val="24"/>
          <w:lang w:val="en-US"/>
        </w:rPr>
        <w:t>defined</w:t>
      </w:r>
      <w:r w:rsidRPr="009F0D8B">
        <w:rPr>
          <w:sz w:val="24"/>
          <w:szCs w:val="24"/>
          <w:lang w:val="en-US"/>
        </w:rPr>
        <w:t xml:space="preserve"> based on the concepts of </w:t>
      </w:r>
      <w:r w:rsidR="00712509" w:rsidRPr="009F0D8B">
        <w:rPr>
          <w:sz w:val="24"/>
          <w:szCs w:val="24"/>
          <w:lang w:val="en-US"/>
        </w:rPr>
        <w:t>Perfect Predictor and Pure-Chance automata</w:t>
      </w:r>
      <w:r w:rsidR="007260FC" w:rsidRPr="009F0D8B">
        <w:rPr>
          <w:sz w:val="24"/>
          <w:szCs w:val="24"/>
          <w:lang w:val="en-US"/>
        </w:rPr>
        <w:t>, as explained</w:t>
      </w:r>
      <w:r w:rsidR="00290E69">
        <w:rPr>
          <w:sz w:val="24"/>
          <w:szCs w:val="24"/>
          <w:lang w:val="en-US"/>
        </w:rPr>
        <w:t xml:space="preserve"> below</w:t>
      </w:r>
      <w:r w:rsidRPr="009F0D8B">
        <w:rPr>
          <w:sz w:val="24"/>
          <w:szCs w:val="24"/>
          <w:lang w:val="en-US"/>
        </w:rPr>
        <w:t xml:space="preserve">. The </w:t>
      </w:r>
      <w:r w:rsidR="007260FC" w:rsidRPr="009F0D8B">
        <w:rPr>
          <w:sz w:val="24"/>
          <w:szCs w:val="24"/>
          <w:lang w:val="en-US"/>
        </w:rPr>
        <w:t>P</w:t>
      </w:r>
      <w:r w:rsidRPr="009F0D8B">
        <w:rPr>
          <w:sz w:val="24"/>
          <w:szCs w:val="24"/>
          <w:lang w:val="en-US"/>
        </w:rPr>
        <w:t>ure-</w:t>
      </w:r>
      <w:r w:rsidR="007260FC" w:rsidRPr="009F0D8B">
        <w:rPr>
          <w:sz w:val="24"/>
          <w:szCs w:val="24"/>
          <w:lang w:val="en-US"/>
        </w:rPr>
        <w:t>C</w:t>
      </w:r>
      <w:r w:rsidRPr="009F0D8B">
        <w:rPr>
          <w:sz w:val="24"/>
          <w:szCs w:val="24"/>
          <w:lang w:val="en-US"/>
        </w:rPr>
        <w:t>hance automaton</w:t>
      </w:r>
      <w:r w:rsidR="007260FC" w:rsidRPr="009F0D8B">
        <w:rPr>
          <w:sz w:val="24"/>
          <w:szCs w:val="24"/>
          <w:lang w:val="en-US"/>
        </w:rPr>
        <w:t xml:space="preserve"> </w:t>
      </w:r>
      <w:r w:rsidRPr="009F0D8B">
        <w:rPr>
          <w:sz w:val="24"/>
          <w:szCs w:val="24"/>
          <w:lang w:val="en-US"/>
        </w:rPr>
        <w:t xml:space="preserve">was </w:t>
      </w:r>
      <w:r w:rsidR="007260FC" w:rsidRPr="009F0D8B">
        <w:rPr>
          <w:sz w:val="24"/>
          <w:szCs w:val="24"/>
          <w:lang w:val="en-US"/>
        </w:rPr>
        <w:t xml:space="preserve">introduced </w:t>
      </w:r>
      <w:r w:rsidRPr="009F0D8B">
        <w:rPr>
          <w:sz w:val="24"/>
          <w:szCs w:val="24"/>
          <w:lang w:val="en-US"/>
        </w:rPr>
        <w:t xml:space="preserve">previously as a benchmark for comparison </w:t>
      </w:r>
      <w:r w:rsidR="007260FC" w:rsidRPr="009F0D8B">
        <w:rPr>
          <w:sz w:val="24"/>
          <w:szCs w:val="24"/>
          <w:lang w:val="en-US"/>
        </w:rPr>
        <w:t>of the</w:t>
      </w:r>
      <w:r w:rsidRPr="009F0D8B">
        <w:rPr>
          <w:sz w:val="24"/>
          <w:szCs w:val="24"/>
          <w:lang w:val="en-US"/>
        </w:rPr>
        <w:t xml:space="preserve"> behavior of different automata in a stationary environment</w:t>
      </w:r>
      <w:r w:rsidR="00A3522F" w:rsidRPr="009F0D8B">
        <w:rPr>
          <w:sz w:val="24"/>
          <w:szCs w:val="24"/>
          <w:lang w:val="en-US"/>
        </w:rPr>
        <w:t xml:space="preserve"> </w:t>
      </w:r>
      <w:r w:rsidR="003C1C8E">
        <w:rPr>
          <w:sz w:val="24"/>
          <w:szCs w:val="24"/>
          <w:lang w:val="en-US"/>
        </w:rPr>
        <w:t>(Economides &amp; Kehagias 2002)</w:t>
      </w:r>
      <w:r w:rsidRPr="009F0D8B">
        <w:rPr>
          <w:sz w:val="24"/>
          <w:szCs w:val="24"/>
          <w:lang w:val="en-US"/>
        </w:rPr>
        <w:t xml:space="preserve">. </w:t>
      </w:r>
      <w:bookmarkStart w:id="6" w:name="_Toc123096070"/>
      <w:bookmarkStart w:id="7" w:name="_Toc64036689"/>
      <w:bookmarkStart w:id="8" w:name="_Toc82167465"/>
      <w:bookmarkStart w:id="9" w:name="_Toc64057946"/>
      <w:bookmarkStart w:id="10" w:name="_Toc82167463"/>
      <w:bookmarkStart w:id="11" w:name="_Toc90114674"/>
    </w:p>
    <w:p w14:paraId="318DC592" w14:textId="77777777" w:rsidR="003C1C8E" w:rsidRDefault="003C1C8E" w:rsidP="003C1C8E">
      <w:pPr>
        <w:spacing w:after="0" w:line="240" w:lineRule="auto"/>
        <w:contextualSpacing/>
        <w:rPr>
          <w:sz w:val="24"/>
          <w:szCs w:val="24"/>
          <w:lang w:val="en-US"/>
        </w:rPr>
      </w:pPr>
    </w:p>
    <w:p w14:paraId="35D1770E" w14:textId="26E144E9" w:rsidR="003B7639" w:rsidRDefault="0019622B" w:rsidP="003C1C8E">
      <w:pPr>
        <w:spacing w:after="0" w:line="240" w:lineRule="auto"/>
        <w:contextualSpacing/>
        <w:rPr>
          <w:b/>
          <w:bCs/>
          <w:sz w:val="24"/>
          <w:szCs w:val="24"/>
          <w:lang w:val="en-US"/>
        </w:rPr>
      </w:pPr>
      <w:r w:rsidRPr="003C1C8E">
        <w:rPr>
          <w:b/>
          <w:bCs/>
          <w:sz w:val="24"/>
          <w:szCs w:val="24"/>
          <w:lang w:val="en-US"/>
        </w:rPr>
        <w:t xml:space="preserve">The </w:t>
      </w:r>
      <w:r w:rsidR="00712509" w:rsidRPr="003C1C8E">
        <w:rPr>
          <w:b/>
          <w:bCs/>
          <w:sz w:val="24"/>
          <w:szCs w:val="24"/>
          <w:lang w:val="en-US"/>
        </w:rPr>
        <w:t>Pure-Chance</w:t>
      </w:r>
      <w:r w:rsidR="003B7639" w:rsidRPr="003C1C8E">
        <w:rPr>
          <w:b/>
          <w:bCs/>
          <w:sz w:val="24"/>
          <w:szCs w:val="24"/>
          <w:lang w:val="en-US"/>
        </w:rPr>
        <w:t xml:space="preserve"> Automaton</w:t>
      </w:r>
      <w:bookmarkEnd w:id="6"/>
    </w:p>
    <w:p w14:paraId="2B1D7470" w14:textId="77777777" w:rsidR="003C1C8E" w:rsidRPr="003C1C8E" w:rsidRDefault="003C1C8E" w:rsidP="003C1C8E">
      <w:pPr>
        <w:spacing w:after="0" w:line="240" w:lineRule="auto"/>
        <w:contextualSpacing/>
        <w:rPr>
          <w:b/>
          <w:bCs/>
          <w:sz w:val="24"/>
          <w:szCs w:val="24"/>
          <w:lang w:val="en-US"/>
        </w:rPr>
      </w:pPr>
    </w:p>
    <w:p w14:paraId="0EAABA9D" w14:textId="77777777" w:rsidR="002E0DAE" w:rsidRDefault="005E3FCB" w:rsidP="002E0DAE">
      <w:pPr>
        <w:spacing w:after="0" w:line="240" w:lineRule="auto"/>
        <w:contextualSpacing/>
        <w:rPr>
          <w:sz w:val="24"/>
          <w:szCs w:val="24"/>
          <w:lang w:val="en-US"/>
        </w:rPr>
      </w:pPr>
      <w:r w:rsidRPr="009F0D8B">
        <w:rPr>
          <w:sz w:val="24"/>
          <w:szCs w:val="24"/>
          <w:lang w:val="en-US"/>
        </w:rPr>
        <w:t>T</w:t>
      </w:r>
      <w:r w:rsidR="00712509" w:rsidRPr="009F0D8B">
        <w:rPr>
          <w:sz w:val="24"/>
          <w:szCs w:val="24"/>
          <w:lang w:val="en-US"/>
        </w:rPr>
        <w:t xml:space="preserve">he Pure-Chance automaton </w:t>
      </w:r>
      <w:r w:rsidRPr="009F0D8B">
        <w:rPr>
          <w:sz w:val="24"/>
          <w:szCs w:val="24"/>
          <w:lang w:val="en-US"/>
        </w:rPr>
        <w:t xml:space="preserve">is defined </w:t>
      </w:r>
      <w:r w:rsidR="00712509" w:rsidRPr="009F0D8B">
        <w:rPr>
          <w:sz w:val="24"/>
          <w:szCs w:val="24"/>
          <w:lang w:val="en-US"/>
        </w:rPr>
        <w:t>as an automaton that chooses one of the available actions</w:t>
      </w:r>
      <w:r w:rsidRPr="009F0D8B">
        <w:rPr>
          <w:sz w:val="24"/>
          <w:szCs w:val="24"/>
          <w:lang w:val="en-US"/>
        </w:rPr>
        <w:t xml:space="preserve"> randomly with equal probabilities</w:t>
      </w:r>
      <w:r w:rsidR="00712509" w:rsidRPr="009F0D8B">
        <w:rPr>
          <w:sz w:val="24"/>
          <w:szCs w:val="24"/>
          <w:lang w:val="en-US"/>
        </w:rPr>
        <w:t xml:space="preserve"> at each step. The Pure-Chance </w:t>
      </w:r>
      <w:r w:rsidRPr="009F0D8B">
        <w:rPr>
          <w:sz w:val="24"/>
          <w:szCs w:val="24"/>
          <w:lang w:val="en-US"/>
        </w:rPr>
        <w:t>a</w:t>
      </w:r>
      <w:r w:rsidR="00712509" w:rsidRPr="009F0D8B">
        <w:rPr>
          <w:sz w:val="24"/>
          <w:szCs w:val="24"/>
          <w:lang w:val="en-US"/>
        </w:rPr>
        <w:t xml:space="preserve">utomaton </w:t>
      </w:r>
      <w:r w:rsidRPr="009F0D8B">
        <w:rPr>
          <w:sz w:val="24"/>
          <w:szCs w:val="24"/>
          <w:lang w:val="en-US"/>
        </w:rPr>
        <w:t>provides</w:t>
      </w:r>
      <w:r w:rsidR="00712509" w:rsidRPr="009F0D8B">
        <w:rPr>
          <w:sz w:val="24"/>
          <w:szCs w:val="24"/>
          <w:lang w:val="en-US"/>
        </w:rPr>
        <w:t xml:space="preserve"> a lower bound on the performance of any intelligent algorithm.</w:t>
      </w:r>
      <w:bookmarkStart w:id="12" w:name="_Toc123096071"/>
    </w:p>
    <w:p w14:paraId="30B8E76E" w14:textId="77777777" w:rsidR="002E0DAE" w:rsidRDefault="002E0DAE" w:rsidP="002E0DAE">
      <w:pPr>
        <w:spacing w:after="0" w:line="240" w:lineRule="auto"/>
        <w:contextualSpacing/>
        <w:rPr>
          <w:sz w:val="24"/>
          <w:szCs w:val="24"/>
          <w:lang w:val="en-US"/>
        </w:rPr>
      </w:pPr>
    </w:p>
    <w:p w14:paraId="53E4D0E9" w14:textId="46C5E397" w:rsidR="003B7639" w:rsidRPr="002E0DAE" w:rsidRDefault="003B7639" w:rsidP="002E0DAE">
      <w:pPr>
        <w:spacing w:after="0" w:line="240" w:lineRule="auto"/>
        <w:contextualSpacing/>
        <w:rPr>
          <w:b/>
          <w:bCs/>
          <w:sz w:val="24"/>
          <w:szCs w:val="24"/>
          <w:lang w:val="en-US"/>
        </w:rPr>
      </w:pPr>
      <w:r w:rsidRPr="002E0DAE">
        <w:rPr>
          <w:b/>
          <w:bCs/>
          <w:sz w:val="24"/>
          <w:szCs w:val="24"/>
          <w:lang w:val="en-US"/>
        </w:rPr>
        <w:t>Perfect Predictor Automaton</w:t>
      </w:r>
      <w:bookmarkEnd w:id="12"/>
    </w:p>
    <w:p w14:paraId="03BCFD8B" w14:textId="77777777" w:rsidR="002E0DAE" w:rsidRDefault="002E0DAE" w:rsidP="002E0DAE">
      <w:pPr>
        <w:spacing w:after="0" w:line="240" w:lineRule="auto"/>
        <w:contextualSpacing/>
        <w:rPr>
          <w:sz w:val="24"/>
          <w:szCs w:val="24"/>
          <w:lang w:val="en-US"/>
        </w:rPr>
      </w:pPr>
    </w:p>
    <w:p w14:paraId="6A19F43C" w14:textId="77777777" w:rsidR="002E0DAE" w:rsidRDefault="005E3FCB" w:rsidP="002E0DAE">
      <w:pPr>
        <w:spacing w:after="0" w:line="240" w:lineRule="auto"/>
        <w:contextualSpacing/>
        <w:rPr>
          <w:sz w:val="24"/>
          <w:szCs w:val="24"/>
          <w:lang w:val="en-US"/>
        </w:rPr>
      </w:pPr>
      <w:r w:rsidRPr="009F0D8B">
        <w:rPr>
          <w:sz w:val="24"/>
          <w:szCs w:val="24"/>
          <w:lang w:val="en-US"/>
        </w:rPr>
        <w:t>The Perfect Predictor automaton (PPA) is defined as a</w:t>
      </w:r>
      <w:r w:rsidR="003B7639" w:rsidRPr="009F0D8B">
        <w:rPr>
          <w:sz w:val="24"/>
          <w:szCs w:val="24"/>
          <w:lang w:val="en-US"/>
        </w:rPr>
        <w:t xml:space="preserve">n automaton that has complete knowledge about the </w:t>
      </w:r>
      <w:r w:rsidR="007E48EA" w:rsidRPr="009F0D8B">
        <w:rPr>
          <w:sz w:val="24"/>
          <w:szCs w:val="24"/>
          <w:lang w:val="en-US"/>
        </w:rPr>
        <w:t>environment and</w:t>
      </w:r>
      <w:r w:rsidR="003B7639" w:rsidRPr="009F0D8B">
        <w:rPr>
          <w:sz w:val="24"/>
          <w:szCs w:val="24"/>
          <w:lang w:val="en-US"/>
        </w:rPr>
        <w:t xml:space="preserve"> can select the action with the least penalty probability at every step. The only hindrance in it getting rewarded for 100% of the trials is the stochastic nature of the environment.</w:t>
      </w:r>
      <w:r w:rsidRPr="009F0D8B">
        <w:rPr>
          <w:sz w:val="24"/>
          <w:szCs w:val="24"/>
          <w:lang w:val="en-US"/>
        </w:rPr>
        <w:t xml:space="preserve"> PPA </w:t>
      </w:r>
      <w:r w:rsidR="003B7639" w:rsidRPr="009F0D8B">
        <w:rPr>
          <w:sz w:val="24"/>
          <w:szCs w:val="24"/>
          <w:lang w:val="en-US"/>
        </w:rPr>
        <w:t>sets an upper bound on the best possible performance possible for a learning automaton.</w:t>
      </w:r>
      <w:r w:rsidRPr="009F0D8B">
        <w:rPr>
          <w:sz w:val="24"/>
          <w:szCs w:val="24"/>
          <w:lang w:val="en-US"/>
        </w:rPr>
        <w:t xml:space="preserve"> In fact,</w:t>
      </w:r>
      <w:r w:rsidR="009A0D18" w:rsidRPr="009F0D8B">
        <w:rPr>
          <w:sz w:val="24"/>
          <w:szCs w:val="24"/>
          <w:lang w:val="en-US"/>
        </w:rPr>
        <w:t xml:space="preserve"> </w:t>
      </w:r>
      <w:r w:rsidR="003B7639" w:rsidRPr="009F0D8B">
        <w:rPr>
          <w:sz w:val="24"/>
          <w:szCs w:val="24"/>
          <w:lang w:val="en-US"/>
        </w:rPr>
        <w:t xml:space="preserve">this model is usually a very weak upper bound on the performance of </w:t>
      </w:r>
      <w:r w:rsidRPr="009F0D8B">
        <w:rPr>
          <w:sz w:val="24"/>
          <w:szCs w:val="24"/>
          <w:lang w:val="en-US"/>
        </w:rPr>
        <w:t>any</w:t>
      </w:r>
      <w:r w:rsidR="003B7639" w:rsidRPr="009F0D8B">
        <w:rPr>
          <w:sz w:val="24"/>
          <w:szCs w:val="24"/>
          <w:lang w:val="en-US"/>
        </w:rPr>
        <w:t xml:space="preserve"> FSSA, but it does give insight into the limits </w:t>
      </w:r>
      <w:r w:rsidR="005A34B3" w:rsidRPr="009F0D8B">
        <w:rPr>
          <w:sz w:val="24"/>
          <w:szCs w:val="24"/>
          <w:lang w:val="en-US"/>
        </w:rPr>
        <w:t>of</w:t>
      </w:r>
      <w:r w:rsidR="003B7639" w:rsidRPr="009F0D8B">
        <w:rPr>
          <w:sz w:val="24"/>
          <w:szCs w:val="24"/>
          <w:lang w:val="en-US"/>
        </w:rPr>
        <w:t xml:space="preserve"> how well the different designs can perform.</w:t>
      </w:r>
      <w:bookmarkStart w:id="13" w:name="_Toc123096073"/>
      <w:bookmarkEnd w:id="7"/>
      <w:bookmarkEnd w:id="8"/>
      <w:bookmarkEnd w:id="9"/>
      <w:bookmarkEnd w:id="10"/>
      <w:bookmarkEnd w:id="11"/>
    </w:p>
    <w:p w14:paraId="3703C58A" w14:textId="77777777" w:rsidR="002E0DAE" w:rsidRDefault="002E0DAE" w:rsidP="002E0DAE">
      <w:pPr>
        <w:spacing w:after="0" w:line="240" w:lineRule="auto"/>
        <w:contextualSpacing/>
        <w:rPr>
          <w:sz w:val="24"/>
          <w:szCs w:val="24"/>
          <w:lang w:val="en-US"/>
        </w:rPr>
      </w:pPr>
    </w:p>
    <w:p w14:paraId="4A5E861D" w14:textId="00BB9305" w:rsidR="003B7639" w:rsidRPr="002E0DAE" w:rsidRDefault="003B7639" w:rsidP="002E0DAE">
      <w:pPr>
        <w:spacing w:after="0" w:line="240" w:lineRule="auto"/>
        <w:contextualSpacing/>
        <w:rPr>
          <w:b/>
          <w:bCs/>
          <w:sz w:val="24"/>
          <w:szCs w:val="24"/>
          <w:lang w:val="en-US"/>
        </w:rPr>
      </w:pPr>
      <w:r w:rsidRPr="002E0DAE">
        <w:rPr>
          <w:b/>
          <w:bCs/>
          <w:noProof/>
          <w:sz w:val="24"/>
          <w:szCs w:val="24"/>
          <w:lang w:val="en-US" w:eastAsia="zh-CN"/>
        </w:rPr>
        <mc:AlternateContent>
          <mc:Choice Requires="wps">
            <w:drawing>
              <wp:anchor distT="0" distB="0" distL="114300" distR="114300" simplePos="0" relativeHeight="251686912" behindDoc="0" locked="0" layoutInCell="1" allowOverlap="1" wp14:anchorId="5FC648EE" wp14:editId="57D4CF8B">
                <wp:simplePos x="0" y="0"/>
                <wp:positionH relativeFrom="column">
                  <wp:posOffset>457200</wp:posOffset>
                </wp:positionH>
                <wp:positionV relativeFrom="paragraph">
                  <wp:posOffset>5839460</wp:posOffset>
                </wp:positionV>
                <wp:extent cx="381000" cy="294640"/>
                <wp:effectExtent l="0" t="0" r="0" b="63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CC"/>
                              </a:solidFill>
                              <a:miter lim="800000"/>
                              <a:headEnd/>
                              <a:tailEnd/>
                            </a14:hiddenLine>
                          </a:ext>
                        </a:extLst>
                      </wps:spPr>
                      <wps:txbx>
                        <w:txbxContent>
                          <w:p w14:paraId="54E8B48B" w14:textId="77777777" w:rsidR="001D4601" w:rsidRDefault="001D4601" w:rsidP="003B7639"/>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FC648EE" id="Text Box 1" o:spid="_x0000_s1034" type="#_x0000_t202" style="position:absolute;left:0;text-align:left;margin-left:36pt;margin-top:459.8pt;width:30pt;height:23.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" filled="f" stroked="f" strokecolor="#00c">
                <v:textbox style="mso-fit-shape-to-text:t">
                  <w:txbxContent>
                    <w:p w14:paraId="54E8B48B" w14:textId="77777777" w:rsidR="001D4601" w:rsidRDefault="001D4601" w:rsidP="003B7639"/>
                  </w:txbxContent>
                </v:textbox>
              </v:shape>
            </w:pict>
          </mc:Fallback>
        </mc:AlternateContent>
      </w:r>
      <w:r w:rsidRPr="002E0DAE">
        <w:rPr>
          <w:b/>
          <w:bCs/>
          <w:sz w:val="24"/>
          <w:szCs w:val="24"/>
          <w:lang w:val="en-US"/>
        </w:rPr>
        <w:t>Simulation Details</w:t>
      </w:r>
      <w:bookmarkEnd w:id="13"/>
      <w:r w:rsidR="000545C4" w:rsidRPr="002E0DAE">
        <w:rPr>
          <w:b/>
          <w:bCs/>
          <w:sz w:val="24"/>
          <w:szCs w:val="24"/>
          <w:lang w:val="en-US"/>
        </w:rPr>
        <w:t xml:space="preserve"> for Sinusoidally Varying Penalty</w:t>
      </w:r>
    </w:p>
    <w:p w14:paraId="6C94013D" w14:textId="0FBDF15D" w:rsidR="002E0DAE" w:rsidRDefault="002E0DAE" w:rsidP="002E0DAE">
      <w:pPr>
        <w:spacing w:after="0" w:line="240" w:lineRule="auto"/>
        <w:contextualSpacing/>
        <w:rPr>
          <w:sz w:val="24"/>
          <w:szCs w:val="24"/>
          <w:lang w:val="en-US"/>
        </w:rPr>
      </w:pPr>
    </w:p>
    <w:p w14:paraId="274BEBC4" w14:textId="2330C778" w:rsidR="003B7639" w:rsidRPr="009F0D8B" w:rsidRDefault="005A34B3" w:rsidP="002E0DAE">
      <w:pPr>
        <w:spacing w:after="0" w:line="240" w:lineRule="auto"/>
        <w:contextualSpacing/>
        <w:rPr>
          <w:sz w:val="24"/>
          <w:szCs w:val="24"/>
          <w:lang w:val="en-US"/>
        </w:rPr>
      </w:pPr>
      <w:r w:rsidRPr="009F0D8B">
        <w:rPr>
          <w:sz w:val="24"/>
          <w:szCs w:val="24"/>
          <w:lang w:val="en-US"/>
        </w:rPr>
        <w:t xml:space="preserve">Consider a </w:t>
      </w:r>
      <w:r w:rsidR="003C775D" w:rsidRPr="009F0D8B">
        <w:rPr>
          <w:sz w:val="24"/>
          <w:szCs w:val="24"/>
          <w:lang w:val="en-US"/>
        </w:rPr>
        <w:t>two</w:t>
      </w:r>
      <w:r w:rsidR="003B7639" w:rsidRPr="009F0D8B">
        <w:rPr>
          <w:sz w:val="24"/>
          <w:szCs w:val="24"/>
          <w:lang w:val="en-US"/>
        </w:rPr>
        <w:t>-</w:t>
      </w:r>
      <w:r w:rsidR="006C3616" w:rsidRPr="009F0D8B">
        <w:rPr>
          <w:sz w:val="24"/>
          <w:szCs w:val="24"/>
          <w:lang w:val="en-US"/>
        </w:rPr>
        <w:t>action environment</w:t>
      </w:r>
      <w:r w:rsidR="003B7639" w:rsidRPr="009F0D8B">
        <w:rPr>
          <w:sz w:val="24"/>
          <w:szCs w:val="24"/>
          <w:lang w:val="en-US"/>
        </w:rPr>
        <w:t xml:space="preserve"> where the penalty probabilities vary according to the following </w:t>
      </w:r>
    </w:p>
    <w:p w14:paraId="0DC367A0" w14:textId="77777777" w:rsidR="002E0DAE" w:rsidRDefault="002E0DAE" w:rsidP="0069408A">
      <w:pPr>
        <w:spacing w:after="0" w:line="240" w:lineRule="auto"/>
        <w:contextualSpacing/>
        <w:jc w:val="center"/>
        <w:rPr>
          <w:i/>
          <w:iCs/>
          <w:sz w:val="24"/>
          <w:szCs w:val="24"/>
          <w:lang w:val="en-US"/>
        </w:rPr>
      </w:pPr>
    </w:p>
    <w:p w14:paraId="26A080E4" w14:textId="0CAAC139" w:rsidR="003B7639" w:rsidRPr="00443D15" w:rsidRDefault="003B7639" w:rsidP="002E0DAE">
      <w:pPr>
        <w:spacing w:after="0" w:line="240" w:lineRule="auto"/>
        <w:ind w:left="2824" w:firstLine="706"/>
        <w:contextualSpacing/>
        <w:rPr>
          <w:sz w:val="24"/>
          <w:szCs w:val="24"/>
          <w:lang w:val="sv-SE"/>
        </w:rPr>
      </w:pPr>
      <w:r w:rsidRPr="00443D15">
        <w:rPr>
          <w:i/>
          <w:iCs/>
          <w:sz w:val="24"/>
          <w:szCs w:val="24"/>
          <w:lang w:val="sv-SE"/>
        </w:rPr>
        <w:t>c</w:t>
      </w:r>
      <w:r w:rsidRPr="00443D15">
        <w:rPr>
          <w:sz w:val="24"/>
          <w:szCs w:val="24"/>
          <w:vertAlign w:val="subscript"/>
          <w:lang w:val="sv-SE"/>
        </w:rPr>
        <w:t xml:space="preserve">1 </w:t>
      </w:r>
      <w:r w:rsidRPr="00443D15">
        <w:rPr>
          <w:sz w:val="24"/>
          <w:szCs w:val="24"/>
          <w:lang w:val="sv-SE"/>
        </w:rPr>
        <w:t>(</w:t>
      </w:r>
      <w:r w:rsidR="009A0D18" w:rsidRPr="00443D15">
        <w:rPr>
          <w:i/>
          <w:iCs/>
          <w:sz w:val="24"/>
          <w:szCs w:val="24"/>
          <w:lang w:val="sv-SE"/>
        </w:rPr>
        <w:t>k</w:t>
      </w:r>
      <w:r w:rsidRPr="00443D15">
        <w:rPr>
          <w:sz w:val="24"/>
          <w:szCs w:val="24"/>
          <w:lang w:val="sv-SE"/>
        </w:rPr>
        <w:t xml:space="preserve">) = </w:t>
      </w:r>
      <w:r w:rsidRPr="00443D15">
        <w:rPr>
          <w:i/>
          <w:iCs/>
          <w:sz w:val="24"/>
          <w:szCs w:val="24"/>
          <w:lang w:val="sv-SE"/>
        </w:rPr>
        <w:t>c</w:t>
      </w:r>
      <w:r w:rsidRPr="00443D15">
        <w:rPr>
          <w:sz w:val="24"/>
          <w:szCs w:val="24"/>
          <w:lang w:val="sv-SE"/>
        </w:rPr>
        <w:t xml:space="preserve"> + </w:t>
      </w:r>
      <w:r w:rsidRPr="009F0D8B">
        <w:rPr>
          <w:sz w:val="24"/>
          <w:szCs w:val="24"/>
          <w:lang w:val="el-GR"/>
        </w:rPr>
        <w:t>η</w:t>
      </w:r>
      <w:r w:rsidR="000D52C1" w:rsidRPr="00443D15">
        <w:rPr>
          <w:sz w:val="24"/>
          <w:szCs w:val="24"/>
          <w:lang w:val="sv-SE"/>
        </w:rPr>
        <w:t xml:space="preserve"> </w:t>
      </w:r>
      <w:r w:rsidRPr="00443D15">
        <w:rPr>
          <w:sz w:val="24"/>
          <w:szCs w:val="24"/>
          <w:lang w:val="sv-SE"/>
        </w:rPr>
        <w:t>sin(2</w:t>
      </w:r>
      <w:r w:rsidRPr="009F0D8B">
        <w:rPr>
          <w:sz w:val="24"/>
          <w:szCs w:val="24"/>
          <w:lang w:val="el-GR"/>
        </w:rPr>
        <w:t>π</w:t>
      </w:r>
      <w:r w:rsidRPr="00443D15">
        <w:rPr>
          <w:i/>
          <w:iCs/>
          <w:sz w:val="24"/>
          <w:szCs w:val="24"/>
          <w:lang w:val="sv-SE"/>
        </w:rPr>
        <w:t>k</w:t>
      </w:r>
      <w:r w:rsidRPr="00443D15">
        <w:rPr>
          <w:i/>
          <w:sz w:val="24"/>
          <w:szCs w:val="24"/>
          <w:lang w:val="sv-SE"/>
        </w:rPr>
        <w:t>f/N</w:t>
      </w:r>
      <w:r w:rsidRPr="00443D15">
        <w:rPr>
          <w:sz w:val="24"/>
          <w:szCs w:val="24"/>
          <w:lang w:val="sv-SE"/>
        </w:rPr>
        <w:t>)</w:t>
      </w:r>
      <w:r w:rsidR="00AF7906" w:rsidRPr="00443D15">
        <w:rPr>
          <w:sz w:val="24"/>
          <w:szCs w:val="24"/>
          <w:lang w:val="sv-SE"/>
        </w:rPr>
        <w:t xml:space="preserve">                                                </w:t>
      </w:r>
    </w:p>
    <w:p w14:paraId="3A993EA1" w14:textId="77777777" w:rsidR="002E0DAE" w:rsidRPr="00443D15" w:rsidRDefault="002E0DAE" w:rsidP="00845A15">
      <w:pPr>
        <w:spacing w:after="0" w:line="240" w:lineRule="auto"/>
        <w:ind w:left="706" w:firstLine="706"/>
        <w:contextualSpacing/>
        <w:rPr>
          <w:i/>
          <w:iCs/>
          <w:sz w:val="24"/>
          <w:szCs w:val="24"/>
          <w:lang w:val="sv-SE"/>
        </w:rPr>
      </w:pPr>
      <w:r w:rsidRPr="009F0D8B">
        <w:rPr>
          <w:i/>
          <w:iCs/>
          <w:noProof/>
          <w:sz w:val="24"/>
          <w:szCs w:val="24"/>
          <w:lang w:val="en-US" w:eastAsia="zh-CN"/>
        </w:rPr>
        <mc:AlternateContent>
          <mc:Choice Requires="wps">
            <w:drawing>
              <wp:anchor distT="0" distB="0" distL="114300" distR="114300" simplePos="0" relativeHeight="251694080" behindDoc="0" locked="0" layoutInCell="1" allowOverlap="1" wp14:anchorId="1EAEFF8F" wp14:editId="3B4640AC">
                <wp:simplePos x="0" y="0"/>
                <wp:positionH relativeFrom="margin">
                  <wp:posOffset>6044184</wp:posOffset>
                </wp:positionH>
                <wp:positionV relativeFrom="paragraph">
                  <wp:posOffset>5055</wp:posOffset>
                </wp:positionV>
                <wp:extent cx="372618" cy="256032"/>
                <wp:effectExtent l="0" t="0" r="8890" b="0"/>
                <wp:wrapNone/>
                <wp:docPr id="6" name="Text Box 6"/>
                <wp:cNvGraphicFramePr/>
                <a:graphic xmlns:a="http://schemas.openxmlformats.org/drawingml/2006/main">
                  <a:graphicData uri="http://schemas.microsoft.com/office/word/2010/wordprocessingShape">
                    <wps:wsp>
                      <wps:cNvSpPr txBox="1"/>
                      <wps:spPr>
                        <a:xfrm>
                          <a:off x="0" y="0"/>
                          <a:ext cx="372618" cy="2560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D2C719" w14:textId="392E9F52" w:rsidR="003F277E" w:rsidRPr="002E0DAE" w:rsidRDefault="003F277E">
                            <w:pPr>
                              <w:rPr>
                                <w:sz w:val="24"/>
                                <w:szCs w:val="24"/>
                                <w:lang w:val="en-US"/>
                              </w:rPr>
                            </w:pPr>
                            <w:r w:rsidRPr="002E0DAE">
                              <w:rPr>
                                <w:sz w:val="24"/>
                                <w:szCs w:val="2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EFF8F" id="Text Box 6" o:spid="_x0000_s1035" type="#_x0000_t202" style="position:absolute;left:0;text-align:left;margin-left:475.9pt;margin-top:.4pt;width:29.35pt;height:20.1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" fillcolor="white [3201]" stroked="f" strokeweight=".5pt">
                <v:textbox>
                  <w:txbxContent>
                    <w:p w14:paraId="13D2C719" w14:textId="392E9F52" w:rsidR="003F277E" w:rsidRPr="002E0DAE" w:rsidRDefault="003F277E">
                      <w:pPr>
                        <w:rPr>
                          <w:sz w:val="24"/>
                          <w:szCs w:val="24"/>
                          <w:lang w:val="en-US"/>
                        </w:rPr>
                      </w:pPr>
                      <w:r w:rsidRPr="002E0DAE">
                        <w:rPr>
                          <w:sz w:val="24"/>
                          <w:szCs w:val="24"/>
                          <w:lang w:val="en-US"/>
                        </w:rPr>
                        <w:t>(1)</w:t>
                      </w:r>
                    </w:p>
                  </w:txbxContent>
                </v:textbox>
                <w10:wrap anchorx="margin"/>
              </v:shape>
            </w:pict>
          </mc:Fallback>
        </mc:AlternateContent>
      </w:r>
      <w:r w:rsidR="00845A15" w:rsidRPr="00443D15">
        <w:rPr>
          <w:i/>
          <w:iCs/>
          <w:sz w:val="24"/>
          <w:szCs w:val="24"/>
          <w:lang w:val="sv-SE"/>
        </w:rPr>
        <w:t xml:space="preserve">  </w:t>
      </w:r>
    </w:p>
    <w:p w14:paraId="767D77A0" w14:textId="172F8809" w:rsidR="003B7639" w:rsidRPr="00443D15" w:rsidRDefault="00845A15" w:rsidP="00845A15">
      <w:pPr>
        <w:spacing w:after="0" w:line="240" w:lineRule="auto"/>
        <w:ind w:left="706" w:firstLine="706"/>
        <w:contextualSpacing/>
        <w:rPr>
          <w:sz w:val="24"/>
          <w:szCs w:val="24"/>
          <w:lang w:val="sv-SE"/>
        </w:rPr>
      </w:pPr>
      <w:r w:rsidRPr="00443D15">
        <w:rPr>
          <w:i/>
          <w:iCs/>
          <w:sz w:val="24"/>
          <w:szCs w:val="24"/>
          <w:lang w:val="sv-SE"/>
        </w:rPr>
        <w:t xml:space="preserve">  </w:t>
      </w:r>
      <w:r w:rsidR="002E0DAE" w:rsidRPr="00443D15">
        <w:rPr>
          <w:i/>
          <w:iCs/>
          <w:sz w:val="24"/>
          <w:szCs w:val="24"/>
          <w:lang w:val="sv-SE"/>
        </w:rPr>
        <w:tab/>
      </w:r>
      <w:r w:rsidR="002E0DAE" w:rsidRPr="00443D15">
        <w:rPr>
          <w:i/>
          <w:iCs/>
          <w:sz w:val="24"/>
          <w:szCs w:val="24"/>
          <w:lang w:val="sv-SE"/>
        </w:rPr>
        <w:tab/>
      </w:r>
      <w:r w:rsidR="002E0DAE" w:rsidRPr="00443D15">
        <w:rPr>
          <w:i/>
          <w:iCs/>
          <w:sz w:val="24"/>
          <w:szCs w:val="24"/>
          <w:lang w:val="sv-SE"/>
        </w:rPr>
        <w:tab/>
      </w:r>
      <w:r w:rsidR="00BA49F3" w:rsidRPr="00443D15">
        <w:rPr>
          <w:i/>
          <w:iCs/>
          <w:sz w:val="24"/>
          <w:szCs w:val="24"/>
          <w:lang w:val="sv-SE"/>
        </w:rPr>
        <w:t>c</w:t>
      </w:r>
      <w:r w:rsidR="00BA49F3" w:rsidRPr="00443D15">
        <w:rPr>
          <w:sz w:val="24"/>
          <w:szCs w:val="24"/>
          <w:vertAlign w:val="subscript"/>
          <w:lang w:val="sv-SE"/>
        </w:rPr>
        <w:t>2</w:t>
      </w:r>
      <w:r w:rsidR="003B7639" w:rsidRPr="00443D15">
        <w:rPr>
          <w:sz w:val="24"/>
          <w:szCs w:val="24"/>
          <w:lang w:val="sv-SE"/>
        </w:rPr>
        <w:t xml:space="preserve"> (</w:t>
      </w:r>
      <w:r w:rsidR="009A0D18" w:rsidRPr="00443D15">
        <w:rPr>
          <w:i/>
          <w:iCs/>
          <w:sz w:val="24"/>
          <w:szCs w:val="24"/>
          <w:lang w:val="sv-SE"/>
        </w:rPr>
        <w:t>k</w:t>
      </w:r>
      <w:r w:rsidR="003B7639" w:rsidRPr="00443D15">
        <w:rPr>
          <w:sz w:val="24"/>
          <w:szCs w:val="24"/>
          <w:lang w:val="sv-SE"/>
        </w:rPr>
        <w:t xml:space="preserve">) = </w:t>
      </w:r>
      <w:r w:rsidR="003B7639" w:rsidRPr="00443D15">
        <w:rPr>
          <w:i/>
          <w:iCs/>
          <w:sz w:val="24"/>
          <w:szCs w:val="24"/>
          <w:lang w:val="sv-SE"/>
        </w:rPr>
        <w:t>c</w:t>
      </w:r>
      <w:r w:rsidR="003B7639" w:rsidRPr="00443D15">
        <w:rPr>
          <w:sz w:val="24"/>
          <w:szCs w:val="24"/>
          <w:lang w:val="sv-SE"/>
        </w:rPr>
        <w:t xml:space="preserve"> </w:t>
      </w:r>
      <w:r w:rsidR="000D52C1" w:rsidRPr="00443D15">
        <w:rPr>
          <w:sz w:val="24"/>
          <w:szCs w:val="24"/>
          <w:lang w:val="sv-SE"/>
        </w:rPr>
        <w:t>–</w:t>
      </w:r>
      <w:r w:rsidR="003B7639" w:rsidRPr="00443D15">
        <w:rPr>
          <w:sz w:val="24"/>
          <w:szCs w:val="24"/>
          <w:lang w:val="sv-SE"/>
        </w:rPr>
        <w:t xml:space="preserve"> </w:t>
      </w:r>
      <w:r w:rsidR="003B7639" w:rsidRPr="009F0D8B">
        <w:rPr>
          <w:sz w:val="24"/>
          <w:szCs w:val="24"/>
          <w:lang w:val="el-GR"/>
        </w:rPr>
        <w:t>η</w:t>
      </w:r>
      <w:r w:rsidR="000D52C1" w:rsidRPr="00443D15">
        <w:rPr>
          <w:sz w:val="24"/>
          <w:szCs w:val="24"/>
          <w:lang w:val="sv-SE"/>
        </w:rPr>
        <w:t xml:space="preserve"> </w:t>
      </w:r>
      <w:r w:rsidR="003B7639" w:rsidRPr="00443D15">
        <w:rPr>
          <w:sz w:val="24"/>
          <w:szCs w:val="24"/>
          <w:lang w:val="sv-SE"/>
        </w:rPr>
        <w:t>sin(2</w:t>
      </w:r>
      <w:r w:rsidR="003B7639" w:rsidRPr="009F0D8B">
        <w:rPr>
          <w:sz w:val="24"/>
          <w:szCs w:val="24"/>
          <w:lang w:val="el-GR"/>
        </w:rPr>
        <w:t>π</w:t>
      </w:r>
      <w:r w:rsidR="003B7639" w:rsidRPr="00443D15">
        <w:rPr>
          <w:i/>
          <w:iCs/>
          <w:sz w:val="24"/>
          <w:szCs w:val="24"/>
          <w:lang w:val="sv-SE"/>
        </w:rPr>
        <w:t>k</w:t>
      </w:r>
      <w:r w:rsidR="003B7639" w:rsidRPr="00443D15">
        <w:rPr>
          <w:i/>
          <w:sz w:val="24"/>
          <w:szCs w:val="24"/>
          <w:lang w:val="sv-SE"/>
        </w:rPr>
        <w:t>f/N</w:t>
      </w:r>
      <w:r w:rsidR="003B7639" w:rsidRPr="00443D15">
        <w:rPr>
          <w:sz w:val="24"/>
          <w:szCs w:val="24"/>
          <w:lang w:val="sv-SE"/>
        </w:rPr>
        <w:t>)</w:t>
      </w:r>
      <w:r w:rsidR="001F6FD5" w:rsidRPr="00443D15">
        <w:rPr>
          <w:sz w:val="24"/>
          <w:szCs w:val="24"/>
          <w:lang w:val="sv-SE"/>
        </w:rPr>
        <w:t xml:space="preserve">                            </w:t>
      </w:r>
    </w:p>
    <w:p w14:paraId="2664A4B4" w14:textId="77777777" w:rsidR="004D6CC5" w:rsidRPr="00443D15" w:rsidRDefault="004D6CC5" w:rsidP="0069408A">
      <w:pPr>
        <w:spacing w:after="0" w:line="240" w:lineRule="auto"/>
        <w:contextualSpacing/>
        <w:jc w:val="center"/>
        <w:rPr>
          <w:sz w:val="24"/>
          <w:szCs w:val="24"/>
          <w:lang w:val="sv-SE"/>
        </w:rPr>
      </w:pPr>
    </w:p>
    <w:p w14:paraId="70CED9F1" w14:textId="0334DA0D" w:rsidR="00DE34F9" w:rsidRPr="009F0D8B" w:rsidRDefault="003B7639" w:rsidP="0069408A">
      <w:pPr>
        <w:spacing w:after="0" w:line="240" w:lineRule="auto"/>
        <w:contextualSpacing/>
        <w:rPr>
          <w:sz w:val="24"/>
          <w:szCs w:val="24"/>
          <w:lang w:val="en-US"/>
        </w:rPr>
      </w:pPr>
      <w:r w:rsidRPr="009F0D8B">
        <w:rPr>
          <w:sz w:val="24"/>
          <w:szCs w:val="24"/>
          <w:lang w:val="en-US"/>
        </w:rPr>
        <w:t xml:space="preserve">where </w:t>
      </w:r>
      <w:r w:rsidRPr="009F0D8B">
        <w:rPr>
          <w:i/>
          <w:iCs/>
          <w:sz w:val="24"/>
          <w:szCs w:val="24"/>
          <w:lang w:val="en-US"/>
        </w:rPr>
        <w:t>k</w:t>
      </w:r>
      <w:r w:rsidRPr="009F0D8B">
        <w:rPr>
          <w:sz w:val="24"/>
          <w:szCs w:val="24"/>
          <w:lang w:val="en-US"/>
        </w:rPr>
        <w:t xml:space="preserve"> is the step number in a sequence of trials</w:t>
      </w:r>
      <w:r w:rsidR="00B157FF" w:rsidRPr="009F0D8B">
        <w:rPr>
          <w:sz w:val="24"/>
          <w:szCs w:val="24"/>
          <w:lang w:val="en-US"/>
        </w:rPr>
        <w:t xml:space="preserve"> (</w:t>
      </w:r>
      <w:r w:rsidR="00B157FF" w:rsidRPr="009F0D8B">
        <w:rPr>
          <w:i/>
          <w:sz w:val="24"/>
          <w:szCs w:val="24"/>
          <w:lang w:val="en-US"/>
        </w:rPr>
        <w:t>k</w:t>
      </w:r>
      <w:r w:rsidR="00B157FF" w:rsidRPr="009F0D8B">
        <w:rPr>
          <w:sz w:val="24"/>
          <w:szCs w:val="24"/>
          <w:lang w:val="en-US"/>
        </w:rPr>
        <w:t xml:space="preserve">=1, 2, …, </w:t>
      </w:r>
      <w:r w:rsidR="00B157FF" w:rsidRPr="009F0D8B">
        <w:rPr>
          <w:i/>
          <w:sz w:val="24"/>
          <w:szCs w:val="24"/>
          <w:lang w:val="en-US"/>
        </w:rPr>
        <w:t>N</w:t>
      </w:r>
      <w:r w:rsidR="00B157FF" w:rsidRPr="009F0D8B">
        <w:rPr>
          <w:sz w:val="24"/>
          <w:szCs w:val="24"/>
          <w:lang w:val="en-US"/>
        </w:rPr>
        <w:t>)</w:t>
      </w:r>
      <w:r w:rsidRPr="009F0D8B">
        <w:rPr>
          <w:sz w:val="24"/>
          <w:szCs w:val="24"/>
          <w:lang w:val="en-US"/>
        </w:rPr>
        <w:t xml:space="preserve">, and </w:t>
      </w:r>
      <w:r w:rsidR="006C3616" w:rsidRPr="009F0D8B">
        <w:rPr>
          <w:i/>
          <w:sz w:val="24"/>
          <w:szCs w:val="24"/>
          <w:lang w:val="en-US"/>
        </w:rPr>
        <w:t xml:space="preserve">f </w:t>
      </w:r>
      <w:r w:rsidR="006C3616" w:rsidRPr="009F0D8B">
        <w:rPr>
          <w:sz w:val="24"/>
          <w:szCs w:val="24"/>
          <w:lang w:val="en-US"/>
        </w:rPr>
        <w:t>is</w:t>
      </w:r>
      <w:r w:rsidRPr="009F0D8B">
        <w:rPr>
          <w:sz w:val="24"/>
          <w:szCs w:val="24"/>
          <w:lang w:val="en-US"/>
        </w:rPr>
        <w:t xml:space="preserve"> </w:t>
      </w:r>
      <w:r w:rsidR="00B157FF" w:rsidRPr="009F0D8B">
        <w:rPr>
          <w:sz w:val="24"/>
          <w:szCs w:val="24"/>
          <w:lang w:val="en-US"/>
        </w:rPr>
        <w:t xml:space="preserve">the frequency, </w:t>
      </w:r>
      <w:r w:rsidR="006C3616" w:rsidRPr="009F0D8B">
        <w:rPr>
          <w:sz w:val="24"/>
          <w:szCs w:val="24"/>
          <w:lang w:val="en-US"/>
        </w:rPr>
        <w:t>i.e.,</w:t>
      </w:r>
      <w:r w:rsidR="00B157FF" w:rsidRPr="009F0D8B">
        <w:rPr>
          <w:sz w:val="24"/>
          <w:szCs w:val="24"/>
          <w:lang w:val="en-US"/>
        </w:rPr>
        <w:t xml:space="preserve"> </w:t>
      </w:r>
      <w:r w:rsidRPr="009F0D8B">
        <w:rPr>
          <w:sz w:val="24"/>
          <w:szCs w:val="24"/>
          <w:lang w:val="en-US"/>
        </w:rPr>
        <w:t xml:space="preserve">the number of periods of sinusoidal variation during the entire sequence of trials, consisting of </w:t>
      </w:r>
      <w:r w:rsidRPr="009F0D8B">
        <w:rPr>
          <w:i/>
          <w:sz w:val="24"/>
          <w:szCs w:val="24"/>
          <w:lang w:val="en-US"/>
        </w:rPr>
        <w:t>N</w:t>
      </w:r>
      <w:r w:rsidRPr="009F0D8B">
        <w:rPr>
          <w:sz w:val="24"/>
          <w:szCs w:val="24"/>
          <w:lang w:val="en-US"/>
        </w:rPr>
        <w:t xml:space="preserve"> steps. This two-action model is a specific case of a more general </w:t>
      </w:r>
      <w:r w:rsidRPr="009F0D8B">
        <w:rPr>
          <w:i/>
          <w:iCs/>
          <w:sz w:val="24"/>
          <w:szCs w:val="24"/>
          <w:lang w:val="en-US"/>
        </w:rPr>
        <w:t>r</w:t>
      </w:r>
      <w:r w:rsidRPr="009F0D8B">
        <w:rPr>
          <w:sz w:val="24"/>
          <w:szCs w:val="24"/>
          <w:lang w:val="en-US"/>
        </w:rPr>
        <w:t xml:space="preserve">-action model. In the </w:t>
      </w:r>
      <w:r w:rsidRPr="009F0D8B">
        <w:rPr>
          <w:i/>
          <w:iCs/>
          <w:sz w:val="24"/>
          <w:szCs w:val="24"/>
          <w:lang w:val="en-US"/>
        </w:rPr>
        <w:t>r</w:t>
      </w:r>
      <w:r w:rsidRPr="009F0D8B">
        <w:rPr>
          <w:sz w:val="24"/>
          <w:szCs w:val="24"/>
          <w:lang w:val="en-US"/>
        </w:rPr>
        <w:t xml:space="preserve">-action model, the penalty probabilities of the first two actions vary sinusoidally and in opposite phase around an average value, </w:t>
      </w:r>
      <w:r w:rsidRPr="009F0D8B">
        <w:rPr>
          <w:i/>
          <w:iCs/>
          <w:sz w:val="24"/>
          <w:szCs w:val="24"/>
          <w:lang w:val="en-US"/>
        </w:rPr>
        <w:t>c</w:t>
      </w:r>
      <w:r w:rsidRPr="009F0D8B">
        <w:rPr>
          <w:sz w:val="24"/>
          <w:szCs w:val="24"/>
          <w:lang w:val="en-US"/>
        </w:rPr>
        <w:t xml:space="preserve">, and the penalty probabilities of the other actions remain constant at </w:t>
      </w:r>
      <w:r w:rsidRPr="009F0D8B">
        <w:rPr>
          <w:i/>
          <w:iCs/>
          <w:sz w:val="24"/>
          <w:szCs w:val="24"/>
          <w:lang w:val="en-US"/>
        </w:rPr>
        <w:t>c</w:t>
      </w:r>
      <w:r w:rsidRPr="009F0D8B">
        <w:rPr>
          <w:sz w:val="24"/>
          <w:szCs w:val="24"/>
          <w:lang w:val="en-US"/>
        </w:rPr>
        <w:t xml:space="preserve">. </w:t>
      </w:r>
      <w:r w:rsidR="00F5646D" w:rsidRPr="009F0D8B">
        <w:rPr>
          <w:sz w:val="24"/>
          <w:szCs w:val="24"/>
          <w:lang w:val="en-US"/>
        </w:rPr>
        <w:t>Note</w:t>
      </w:r>
      <w:r w:rsidRPr="009F0D8B">
        <w:rPr>
          <w:sz w:val="24"/>
          <w:szCs w:val="24"/>
          <w:lang w:val="en-US"/>
        </w:rPr>
        <w:t xml:space="preserve"> that the environme</w:t>
      </w:r>
      <w:r w:rsidR="00B157FF" w:rsidRPr="009F0D8B">
        <w:rPr>
          <w:sz w:val="24"/>
          <w:szCs w:val="24"/>
          <w:lang w:val="en-US"/>
        </w:rPr>
        <w:t>nt model contains two</w:t>
      </w:r>
      <w:r w:rsidRPr="009F0D8B">
        <w:rPr>
          <w:sz w:val="24"/>
          <w:szCs w:val="24"/>
          <w:lang w:val="en-US"/>
        </w:rPr>
        <w:t xml:space="preserve"> actions with sinusoidally varying probabilities to ensure that the </w:t>
      </w:r>
      <w:r w:rsidR="00CD57F6" w:rsidRPr="009F0D8B">
        <w:rPr>
          <w:sz w:val="24"/>
          <w:szCs w:val="24"/>
          <w:lang w:val="en-US"/>
        </w:rPr>
        <w:t xml:space="preserve">set of </w:t>
      </w:r>
      <w:r w:rsidRPr="009F0D8B">
        <w:rPr>
          <w:sz w:val="24"/>
          <w:szCs w:val="24"/>
          <w:lang w:val="en-US"/>
        </w:rPr>
        <w:t>penalty probabilit</w:t>
      </w:r>
      <w:r w:rsidR="00CD57F6" w:rsidRPr="009F0D8B">
        <w:rPr>
          <w:sz w:val="24"/>
          <w:szCs w:val="24"/>
          <w:lang w:val="en-US"/>
        </w:rPr>
        <w:t>ies</w:t>
      </w:r>
      <w:r w:rsidRPr="009F0D8B">
        <w:rPr>
          <w:sz w:val="24"/>
          <w:szCs w:val="24"/>
          <w:lang w:val="en-US"/>
        </w:rPr>
        <w:t xml:space="preserve"> remains </w:t>
      </w:r>
      <w:r w:rsidR="00CD57F6" w:rsidRPr="009F0D8B">
        <w:rPr>
          <w:sz w:val="24"/>
          <w:szCs w:val="24"/>
          <w:lang w:val="en-US"/>
        </w:rPr>
        <w:t>the same</w:t>
      </w:r>
      <w:r w:rsidRPr="009F0D8B">
        <w:rPr>
          <w:sz w:val="24"/>
          <w:szCs w:val="24"/>
          <w:lang w:val="en-US"/>
        </w:rPr>
        <w:t xml:space="preserve"> for any two</w:t>
      </w:r>
      <w:r w:rsidR="00CD57F6" w:rsidRPr="009F0D8B">
        <w:rPr>
          <w:sz w:val="24"/>
          <w:szCs w:val="24"/>
          <w:lang w:val="en-US"/>
        </w:rPr>
        <w:t xml:space="preserve"> steps</w:t>
      </w:r>
      <w:r w:rsidRPr="009F0D8B">
        <w:rPr>
          <w:sz w:val="24"/>
          <w:szCs w:val="24"/>
          <w:lang w:val="en-US"/>
        </w:rPr>
        <w:t xml:space="preserve"> that are </w:t>
      </w:r>
      <w:r w:rsidR="00CD57F6" w:rsidRPr="009F0D8B">
        <w:rPr>
          <w:sz w:val="24"/>
          <w:szCs w:val="24"/>
          <w:lang w:val="en-US"/>
        </w:rPr>
        <w:t>one-half period apart</w:t>
      </w:r>
      <w:r w:rsidRPr="009F0D8B">
        <w:rPr>
          <w:sz w:val="24"/>
          <w:szCs w:val="24"/>
          <w:lang w:val="en-US"/>
        </w:rPr>
        <w:t xml:space="preserve">. </w:t>
      </w:r>
      <w:r w:rsidR="00CD57F6" w:rsidRPr="009F0D8B">
        <w:rPr>
          <w:sz w:val="24"/>
          <w:szCs w:val="24"/>
          <w:lang w:val="en-US"/>
        </w:rPr>
        <w:t xml:space="preserve">This condition </w:t>
      </w:r>
      <w:r w:rsidRPr="009F0D8B">
        <w:rPr>
          <w:sz w:val="24"/>
          <w:szCs w:val="24"/>
          <w:lang w:val="en-US"/>
        </w:rPr>
        <w:t xml:space="preserve">ensures that the values </w:t>
      </w:r>
      <w:r w:rsidRPr="009F0D8B">
        <w:rPr>
          <w:sz w:val="24"/>
          <w:szCs w:val="24"/>
          <w:lang w:val="en-US"/>
        </w:rPr>
        <w:lastRenderedPageBreak/>
        <w:t>of the output</w:t>
      </w:r>
      <w:r w:rsidR="00CD57F6" w:rsidRPr="009F0D8B">
        <w:rPr>
          <w:sz w:val="24"/>
          <w:szCs w:val="24"/>
          <w:lang w:val="en-US"/>
        </w:rPr>
        <w:t xml:space="preserve"> </w:t>
      </w:r>
      <w:r w:rsidRPr="009F0D8B">
        <w:rPr>
          <w:sz w:val="24"/>
          <w:szCs w:val="24"/>
          <w:lang w:val="en-US"/>
        </w:rPr>
        <w:t xml:space="preserve">of the experiment, such as the probability of selecting the best action at any given </w:t>
      </w:r>
      <w:r w:rsidR="00CD57F6" w:rsidRPr="009F0D8B">
        <w:rPr>
          <w:sz w:val="24"/>
          <w:szCs w:val="24"/>
          <w:lang w:val="en-US"/>
        </w:rPr>
        <w:t>step</w:t>
      </w:r>
      <w:r w:rsidRPr="009F0D8B">
        <w:rPr>
          <w:sz w:val="24"/>
          <w:szCs w:val="24"/>
          <w:lang w:val="en-US"/>
        </w:rPr>
        <w:t xml:space="preserve">, </w:t>
      </w:r>
      <w:r w:rsidR="0022689B" w:rsidRPr="009F0D8B">
        <w:rPr>
          <w:sz w:val="24"/>
          <w:szCs w:val="24"/>
          <w:lang w:val="en-US"/>
        </w:rPr>
        <w:t>and</w:t>
      </w:r>
      <w:r w:rsidRPr="009F0D8B">
        <w:rPr>
          <w:sz w:val="24"/>
          <w:szCs w:val="24"/>
          <w:lang w:val="en-US"/>
        </w:rPr>
        <w:t xml:space="preserve"> the probability of selecting a given action at </w:t>
      </w:r>
      <w:r w:rsidR="00AF7906" w:rsidRPr="009F0D8B">
        <w:rPr>
          <w:sz w:val="24"/>
          <w:szCs w:val="24"/>
          <w:lang w:val="en-US"/>
        </w:rPr>
        <w:t>a</w:t>
      </w:r>
      <w:r w:rsidR="00CF5F01" w:rsidRPr="009F0D8B">
        <w:rPr>
          <w:sz w:val="24"/>
          <w:szCs w:val="24"/>
          <w:lang w:val="en-US"/>
        </w:rPr>
        <w:t xml:space="preserve"> </w:t>
      </w:r>
      <w:r w:rsidR="0022689B" w:rsidRPr="009F0D8B">
        <w:rPr>
          <w:sz w:val="24"/>
          <w:szCs w:val="24"/>
          <w:lang w:val="en-US"/>
        </w:rPr>
        <w:t xml:space="preserve">given </w:t>
      </w:r>
      <w:r w:rsidR="00CD57F6" w:rsidRPr="009F0D8B">
        <w:rPr>
          <w:sz w:val="24"/>
          <w:szCs w:val="24"/>
          <w:lang w:val="en-US"/>
        </w:rPr>
        <w:t>step</w:t>
      </w:r>
      <w:r w:rsidRPr="009F0D8B">
        <w:rPr>
          <w:sz w:val="24"/>
          <w:szCs w:val="24"/>
          <w:lang w:val="en-US"/>
        </w:rPr>
        <w:t xml:space="preserve">, can be </w:t>
      </w:r>
      <w:r w:rsidR="00393D2E" w:rsidRPr="009F0D8B">
        <w:rPr>
          <w:sz w:val="24"/>
          <w:szCs w:val="24"/>
          <w:lang w:val="en-US"/>
        </w:rPr>
        <w:t>compared,</w:t>
      </w:r>
      <w:r w:rsidRPr="009F0D8B">
        <w:rPr>
          <w:sz w:val="24"/>
          <w:szCs w:val="24"/>
          <w:lang w:val="en-US"/>
        </w:rPr>
        <w:t xml:space="preserve"> and interpreted, </w:t>
      </w:r>
      <w:r w:rsidR="0022689B" w:rsidRPr="009F0D8B">
        <w:rPr>
          <w:sz w:val="24"/>
          <w:szCs w:val="24"/>
          <w:lang w:val="en-US"/>
        </w:rPr>
        <w:t>with other steps that are separated by multiples of half a period from the given one</w:t>
      </w:r>
      <w:r w:rsidRPr="009F0D8B">
        <w:rPr>
          <w:sz w:val="24"/>
          <w:szCs w:val="24"/>
          <w:lang w:val="en-US"/>
        </w:rPr>
        <w:t>. Selection of an environment with only a single sinusoidally varying penalty probability w</w:t>
      </w:r>
      <w:r w:rsidR="00D84FEC" w:rsidRPr="009F0D8B">
        <w:rPr>
          <w:sz w:val="24"/>
          <w:szCs w:val="24"/>
          <w:lang w:val="en-US"/>
        </w:rPr>
        <w:t xml:space="preserve">ould </w:t>
      </w:r>
      <w:r w:rsidRPr="009F0D8B">
        <w:rPr>
          <w:sz w:val="24"/>
          <w:szCs w:val="24"/>
          <w:lang w:val="en-US"/>
        </w:rPr>
        <w:t>not provide this feature to the simulation results.</w:t>
      </w:r>
    </w:p>
    <w:p w14:paraId="5B6F0024" w14:textId="77777777" w:rsidR="002E0DAE" w:rsidRDefault="002E0DAE" w:rsidP="002E0DAE">
      <w:pPr>
        <w:spacing w:after="0" w:line="240" w:lineRule="auto"/>
        <w:contextualSpacing/>
        <w:rPr>
          <w:sz w:val="24"/>
          <w:szCs w:val="24"/>
          <w:lang w:val="en-US"/>
        </w:rPr>
      </w:pPr>
    </w:p>
    <w:p w14:paraId="6D90B45F" w14:textId="112BE14D" w:rsidR="00D84FEC" w:rsidRPr="009F0D8B" w:rsidRDefault="00D84FEC" w:rsidP="002E0DAE">
      <w:pPr>
        <w:spacing w:after="0" w:line="240" w:lineRule="auto"/>
        <w:contextualSpacing/>
        <w:rPr>
          <w:sz w:val="24"/>
          <w:szCs w:val="24"/>
          <w:lang w:val="en-US"/>
        </w:rPr>
      </w:pPr>
      <w:r w:rsidRPr="009F0D8B">
        <w:rPr>
          <w:sz w:val="24"/>
          <w:szCs w:val="24"/>
          <w:lang w:val="en-US"/>
        </w:rPr>
        <w:t xml:space="preserve">Each of our simulations is an ensemble of </w:t>
      </w:r>
      <w:r w:rsidRPr="009F0D8B">
        <w:rPr>
          <w:i/>
          <w:iCs/>
          <w:sz w:val="24"/>
          <w:szCs w:val="24"/>
          <w:lang w:val="en-US"/>
        </w:rPr>
        <w:t>Z</w:t>
      </w:r>
      <w:r w:rsidRPr="009F0D8B">
        <w:rPr>
          <w:sz w:val="24"/>
          <w:szCs w:val="24"/>
          <w:lang w:val="en-US"/>
        </w:rPr>
        <w:t xml:space="preserve"> = 10,000 independent trial sequences. The performance of each LA is evaluated as follows</w:t>
      </w:r>
      <w:r w:rsidR="001411C5" w:rsidRPr="009F0D8B">
        <w:rPr>
          <w:sz w:val="24"/>
          <w:szCs w:val="24"/>
          <w:lang w:val="en-US"/>
        </w:rPr>
        <w:t xml:space="preserve">. </w:t>
      </w:r>
    </w:p>
    <w:p w14:paraId="669287DB" w14:textId="77777777" w:rsidR="002E0DAE" w:rsidRDefault="002E0DAE" w:rsidP="002E0DAE">
      <w:pPr>
        <w:spacing w:after="0" w:line="240" w:lineRule="auto"/>
        <w:contextualSpacing/>
        <w:rPr>
          <w:sz w:val="24"/>
          <w:szCs w:val="24"/>
          <w:lang w:val="en-US"/>
        </w:rPr>
      </w:pPr>
    </w:p>
    <w:p w14:paraId="38DEB0AC" w14:textId="4C65559F" w:rsidR="00997E75" w:rsidRPr="009F0D8B" w:rsidRDefault="00DE34F9" w:rsidP="002E0DAE">
      <w:pPr>
        <w:spacing w:after="0" w:line="240" w:lineRule="auto"/>
        <w:contextualSpacing/>
        <w:rPr>
          <w:sz w:val="24"/>
          <w:szCs w:val="24"/>
          <w:lang w:val="en-US"/>
        </w:rPr>
      </w:pPr>
      <w:r w:rsidRPr="009F0D8B">
        <w:rPr>
          <w:sz w:val="24"/>
          <w:szCs w:val="24"/>
          <w:lang w:val="en-US"/>
        </w:rPr>
        <w:t xml:space="preserve">Denote by </w:t>
      </w:r>
      <w:r w:rsidRPr="009F0D8B">
        <w:rPr>
          <w:sz w:val="24"/>
          <w:szCs w:val="24"/>
        </w:rPr>
        <w:t>ρ</w:t>
      </w:r>
      <w:r w:rsidRPr="009F0D8B">
        <w:rPr>
          <w:sz w:val="24"/>
          <w:szCs w:val="24"/>
          <w:lang w:val="en-US"/>
        </w:rPr>
        <w:t>(</w:t>
      </w:r>
      <w:r w:rsidRPr="009F0D8B">
        <w:rPr>
          <w:i/>
          <w:iCs/>
          <w:sz w:val="24"/>
          <w:szCs w:val="24"/>
          <w:lang w:val="en-US"/>
        </w:rPr>
        <w:t>k, f, z</w:t>
      </w:r>
      <w:r w:rsidRPr="009F0D8B">
        <w:rPr>
          <w:sz w:val="24"/>
          <w:szCs w:val="24"/>
          <w:lang w:val="en-US"/>
        </w:rPr>
        <w:t>) the reward</w:t>
      </w:r>
      <w:r w:rsidR="00930616" w:rsidRPr="009F0D8B">
        <w:rPr>
          <w:sz w:val="24"/>
          <w:szCs w:val="24"/>
          <w:lang w:val="en-US"/>
        </w:rPr>
        <w:t xml:space="preserve"> obtained by an automat</w:t>
      </w:r>
      <w:r w:rsidRPr="009F0D8B">
        <w:rPr>
          <w:sz w:val="24"/>
          <w:szCs w:val="24"/>
          <w:lang w:val="en-US"/>
        </w:rPr>
        <w:t>on in the tr</w:t>
      </w:r>
      <w:r w:rsidR="0022689B" w:rsidRPr="009F0D8B">
        <w:rPr>
          <w:sz w:val="24"/>
          <w:szCs w:val="24"/>
          <w:lang w:val="en-US"/>
        </w:rPr>
        <w:t>ia</w:t>
      </w:r>
      <w:r w:rsidRPr="009F0D8B">
        <w:rPr>
          <w:sz w:val="24"/>
          <w:szCs w:val="24"/>
          <w:lang w:val="en-US"/>
        </w:rPr>
        <w:t xml:space="preserve">l </w:t>
      </w:r>
      <w:r w:rsidRPr="009F0D8B">
        <w:rPr>
          <w:i/>
          <w:sz w:val="24"/>
          <w:szCs w:val="24"/>
          <w:lang w:val="en-US"/>
        </w:rPr>
        <w:t>z</w:t>
      </w:r>
      <w:r w:rsidRPr="009F0D8B">
        <w:rPr>
          <w:sz w:val="24"/>
          <w:szCs w:val="24"/>
          <w:lang w:val="en-US"/>
        </w:rPr>
        <w:t xml:space="preserve"> (</w:t>
      </w:r>
      <w:r w:rsidRPr="009F0D8B">
        <w:rPr>
          <w:i/>
          <w:sz w:val="24"/>
          <w:szCs w:val="24"/>
          <w:lang w:val="en-US"/>
        </w:rPr>
        <w:t>z</w:t>
      </w:r>
      <w:r w:rsidRPr="009F0D8B">
        <w:rPr>
          <w:sz w:val="24"/>
          <w:szCs w:val="24"/>
          <w:lang w:val="en-US"/>
        </w:rPr>
        <w:t xml:space="preserve">=1,2, …, </w:t>
      </w:r>
      <w:r w:rsidRPr="009F0D8B">
        <w:rPr>
          <w:i/>
          <w:sz w:val="24"/>
          <w:szCs w:val="24"/>
          <w:lang w:val="en-US"/>
        </w:rPr>
        <w:t>Z</w:t>
      </w:r>
      <w:r w:rsidRPr="009F0D8B">
        <w:rPr>
          <w:sz w:val="24"/>
          <w:szCs w:val="24"/>
          <w:lang w:val="en-US"/>
        </w:rPr>
        <w:t xml:space="preserve">) at step </w:t>
      </w:r>
      <w:r w:rsidRPr="009F0D8B">
        <w:rPr>
          <w:i/>
          <w:sz w:val="24"/>
          <w:szCs w:val="24"/>
          <w:lang w:val="en-US"/>
        </w:rPr>
        <w:t>k</w:t>
      </w:r>
      <w:r w:rsidRPr="009F0D8B">
        <w:rPr>
          <w:sz w:val="24"/>
          <w:szCs w:val="24"/>
          <w:lang w:val="en-US"/>
        </w:rPr>
        <w:t xml:space="preserve"> (</w:t>
      </w:r>
      <w:r w:rsidRPr="009F0D8B">
        <w:rPr>
          <w:i/>
          <w:sz w:val="24"/>
          <w:szCs w:val="24"/>
          <w:lang w:val="en-US"/>
        </w:rPr>
        <w:t>k</w:t>
      </w:r>
      <w:r w:rsidRPr="009F0D8B">
        <w:rPr>
          <w:sz w:val="24"/>
          <w:szCs w:val="24"/>
          <w:lang w:val="en-US"/>
        </w:rPr>
        <w:t xml:space="preserve">=1, 2, …, </w:t>
      </w:r>
      <w:r w:rsidRPr="009F0D8B">
        <w:rPr>
          <w:i/>
          <w:sz w:val="24"/>
          <w:szCs w:val="24"/>
          <w:lang w:val="en-US"/>
        </w:rPr>
        <w:t>N</w:t>
      </w:r>
      <w:r w:rsidRPr="009F0D8B">
        <w:rPr>
          <w:sz w:val="24"/>
          <w:szCs w:val="24"/>
          <w:lang w:val="en-US"/>
        </w:rPr>
        <w:t xml:space="preserve">) of the experiment performed with modulation frequency </w:t>
      </w:r>
      <w:r w:rsidRPr="009F0D8B">
        <w:rPr>
          <w:i/>
          <w:iCs/>
          <w:sz w:val="24"/>
          <w:szCs w:val="24"/>
          <w:lang w:val="en-US"/>
        </w:rPr>
        <w:t>f</w:t>
      </w:r>
      <w:r w:rsidRPr="009F0D8B">
        <w:rPr>
          <w:sz w:val="24"/>
          <w:szCs w:val="24"/>
          <w:lang w:val="en-US"/>
        </w:rPr>
        <w:t xml:space="preserve">. In fact, </w:t>
      </w:r>
      <w:r w:rsidRPr="009F0D8B">
        <w:rPr>
          <w:sz w:val="24"/>
          <w:szCs w:val="24"/>
        </w:rPr>
        <w:t>ρ</w:t>
      </w:r>
      <w:r w:rsidRPr="009F0D8B">
        <w:rPr>
          <w:sz w:val="24"/>
          <w:szCs w:val="24"/>
          <w:lang w:val="en-US"/>
        </w:rPr>
        <w:t>(</w:t>
      </w:r>
      <w:r w:rsidRPr="009F0D8B">
        <w:rPr>
          <w:i/>
          <w:iCs/>
          <w:sz w:val="24"/>
          <w:szCs w:val="24"/>
          <w:lang w:val="en-US"/>
        </w:rPr>
        <w:t>k, f, z</w:t>
      </w:r>
      <w:r w:rsidRPr="009F0D8B">
        <w:rPr>
          <w:sz w:val="24"/>
          <w:szCs w:val="24"/>
          <w:lang w:val="en-US"/>
        </w:rPr>
        <w:t xml:space="preserve">) is a </w:t>
      </w:r>
      <w:r w:rsidR="001411C5" w:rsidRPr="009F0D8B">
        <w:rPr>
          <w:sz w:val="24"/>
          <w:szCs w:val="24"/>
          <w:lang w:val="en-US"/>
        </w:rPr>
        <w:t xml:space="preserve">binary </w:t>
      </w:r>
      <w:r w:rsidRPr="009F0D8B">
        <w:rPr>
          <w:sz w:val="24"/>
          <w:szCs w:val="24"/>
          <w:lang w:val="en-US"/>
        </w:rPr>
        <w:t xml:space="preserve">random variable that takes on </w:t>
      </w:r>
      <w:r w:rsidR="006C3616" w:rsidRPr="009F0D8B">
        <w:rPr>
          <w:sz w:val="24"/>
          <w:szCs w:val="24"/>
          <w:lang w:val="en-US"/>
        </w:rPr>
        <w:t>values {</w:t>
      </w:r>
      <w:r w:rsidR="001411C5" w:rsidRPr="009F0D8B">
        <w:rPr>
          <w:sz w:val="24"/>
          <w:szCs w:val="24"/>
          <w:lang w:val="en-US"/>
        </w:rPr>
        <w:t>0,1} with probabilities c</w:t>
      </w:r>
      <w:r w:rsidR="001411C5" w:rsidRPr="009F0D8B">
        <w:rPr>
          <w:i/>
          <w:iCs/>
          <w:sz w:val="24"/>
          <w:szCs w:val="24"/>
          <w:vertAlign w:val="subscript"/>
          <w:lang w:val="en-US"/>
        </w:rPr>
        <w:t>i</w:t>
      </w:r>
      <w:r w:rsidR="001411C5" w:rsidRPr="009F0D8B">
        <w:rPr>
          <w:sz w:val="24"/>
          <w:szCs w:val="24"/>
          <w:lang w:val="en-US"/>
        </w:rPr>
        <w:t xml:space="preserve"> and 1-c</w:t>
      </w:r>
      <w:r w:rsidR="001411C5" w:rsidRPr="009F0D8B">
        <w:rPr>
          <w:i/>
          <w:iCs/>
          <w:sz w:val="24"/>
          <w:szCs w:val="24"/>
          <w:vertAlign w:val="subscript"/>
          <w:lang w:val="en-US"/>
        </w:rPr>
        <w:t>i</w:t>
      </w:r>
      <w:r w:rsidR="001411C5" w:rsidRPr="009F0D8B">
        <w:rPr>
          <w:sz w:val="24"/>
          <w:szCs w:val="24"/>
          <w:lang w:val="en-US"/>
        </w:rPr>
        <w:t xml:space="preserve"> respectively, if the LA is in the branch </w:t>
      </w:r>
      <w:r w:rsidR="001411C5" w:rsidRPr="009F0D8B">
        <w:rPr>
          <w:i/>
          <w:iCs/>
          <w:sz w:val="24"/>
          <w:szCs w:val="24"/>
          <w:lang w:val="en-US"/>
        </w:rPr>
        <w:t>i</w:t>
      </w:r>
      <w:r w:rsidR="001411C5" w:rsidRPr="009F0D8B">
        <w:rPr>
          <w:sz w:val="24"/>
          <w:szCs w:val="24"/>
          <w:lang w:val="en-US"/>
        </w:rPr>
        <w:t xml:space="preserve"> at step </w:t>
      </w:r>
      <w:r w:rsidR="001411C5" w:rsidRPr="009F0D8B">
        <w:rPr>
          <w:i/>
          <w:iCs/>
          <w:sz w:val="24"/>
          <w:szCs w:val="24"/>
          <w:lang w:val="en-US"/>
        </w:rPr>
        <w:t>k</w:t>
      </w:r>
      <w:r w:rsidR="001411C5" w:rsidRPr="009F0D8B">
        <w:rPr>
          <w:sz w:val="24"/>
          <w:szCs w:val="24"/>
          <w:lang w:val="en-US"/>
        </w:rPr>
        <w:t xml:space="preserve">.  </w:t>
      </w:r>
    </w:p>
    <w:p w14:paraId="28CE00F4" w14:textId="77777777" w:rsidR="002E0DAE" w:rsidRDefault="002E0DAE" w:rsidP="002E0DAE">
      <w:pPr>
        <w:spacing w:after="0" w:line="240" w:lineRule="auto"/>
        <w:contextualSpacing/>
        <w:rPr>
          <w:sz w:val="24"/>
          <w:szCs w:val="24"/>
          <w:lang w:val="en-US"/>
        </w:rPr>
      </w:pPr>
    </w:p>
    <w:p w14:paraId="6D255A1E" w14:textId="42BB5C3A" w:rsidR="00DE34F9" w:rsidRPr="009F0D8B" w:rsidRDefault="00DE34F9" w:rsidP="002E0DAE">
      <w:pPr>
        <w:spacing w:after="0" w:line="240" w:lineRule="auto"/>
        <w:contextualSpacing/>
        <w:rPr>
          <w:sz w:val="24"/>
          <w:szCs w:val="24"/>
          <w:lang w:val="en-US"/>
        </w:rPr>
      </w:pPr>
      <w:r w:rsidRPr="009F0D8B">
        <w:rPr>
          <w:sz w:val="24"/>
          <w:szCs w:val="24"/>
          <w:lang w:val="en-US"/>
        </w:rPr>
        <w:t xml:space="preserve">Consider the average </w:t>
      </w:r>
    </w:p>
    <w:p w14:paraId="3452FBA1" w14:textId="77777777" w:rsidR="002E0DAE" w:rsidRPr="00443D15" w:rsidRDefault="002E0DAE" w:rsidP="0069408A">
      <w:pPr>
        <w:spacing w:after="0" w:line="240" w:lineRule="auto"/>
        <w:ind w:firstLine="708"/>
        <w:contextualSpacing/>
        <w:rPr>
          <w:sz w:val="24"/>
          <w:szCs w:val="24"/>
          <w:lang w:val="en-US"/>
        </w:rPr>
      </w:pPr>
    </w:p>
    <w:p w14:paraId="2C5BAD85" w14:textId="3364F297" w:rsidR="001F6FD5" w:rsidRPr="00443D15" w:rsidRDefault="002E0DAE" w:rsidP="0069408A">
      <w:pPr>
        <w:spacing w:after="0" w:line="240" w:lineRule="auto"/>
        <w:ind w:firstLine="708"/>
        <w:contextualSpacing/>
        <w:rPr>
          <w:sz w:val="24"/>
          <w:szCs w:val="24"/>
          <w:lang w:val="en-US"/>
        </w:rPr>
      </w:pPr>
      <w:r w:rsidRPr="00443D15">
        <w:rPr>
          <w:sz w:val="24"/>
          <w:szCs w:val="24"/>
          <w:lang w:val="en-US"/>
        </w:rPr>
        <w:t xml:space="preserve">                                           </w:t>
      </w:r>
      <w:r w:rsidR="000D084E" w:rsidRPr="009F0D8B">
        <w:rPr>
          <w:sz w:val="24"/>
          <w:szCs w:val="24"/>
        </w:rPr>
        <w:t>ρ</w:t>
      </w:r>
      <w:r w:rsidR="000D084E" w:rsidRPr="009F0D8B">
        <w:rPr>
          <w:sz w:val="24"/>
          <w:szCs w:val="24"/>
          <w:lang w:val="en-US"/>
        </w:rPr>
        <w:t>(</w:t>
      </w:r>
      <w:r w:rsidR="000D084E" w:rsidRPr="009F0D8B">
        <w:rPr>
          <w:i/>
          <w:iCs/>
          <w:sz w:val="24"/>
          <w:szCs w:val="24"/>
          <w:lang w:val="en-US"/>
        </w:rPr>
        <w:t>f)</w:t>
      </w:r>
      <w:r w:rsidR="000D084E" w:rsidRPr="009F0D8B">
        <w:rPr>
          <w:sz w:val="24"/>
          <w:szCs w:val="24"/>
          <w:lang w:val="en-US"/>
        </w:rPr>
        <w:t xml:space="preserve"> </w:t>
      </w:r>
      <w:r w:rsidR="000D084E" w:rsidRPr="00443D15">
        <w:rPr>
          <w:sz w:val="24"/>
          <w:szCs w:val="24"/>
          <w:vertAlign w:val="subscript"/>
          <w:lang w:val="en-US"/>
        </w:rPr>
        <w:t xml:space="preserve">  </w:t>
      </w:r>
      <w:r w:rsidR="000D084E" w:rsidRPr="00443D15">
        <w:rPr>
          <w:sz w:val="24"/>
          <w:szCs w:val="24"/>
          <w:lang w:val="en-US"/>
        </w:rPr>
        <w:t xml:space="preserve">=   </w:t>
      </w:r>
      <w:r w:rsidR="000D084E" w:rsidRPr="009F0D8B">
        <w:rPr>
          <w:sz w:val="24"/>
          <w:szCs w:val="24"/>
        </w:rPr>
        <w:fldChar w:fldCharType="begin" w:fldLock="1"/>
      </w:r>
      <w:r w:rsidR="000D084E" w:rsidRPr="00443D15">
        <w:rPr>
          <w:sz w:val="24"/>
          <w:szCs w:val="24"/>
          <w:lang w:val="en-US"/>
        </w:rPr>
        <w:instrText xml:space="preserve"> \eq \f(1,</w:instrText>
      </w:r>
      <w:r w:rsidR="000D084E" w:rsidRPr="00443D15">
        <w:rPr>
          <w:i/>
          <w:iCs/>
          <w:sz w:val="24"/>
          <w:szCs w:val="24"/>
          <w:lang w:val="en-US"/>
        </w:rPr>
        <w:instrText>NZ</w:instrText>
      </w:r>
      <w:r w:rsidR="000D084E" w:rsidRPr="00443D15">
        <w:rPr>
          <w:i/>
          <w:sz w:val="24"/>
          <w:szCs w:val="24"/>
          <w:lang w:val="en-US"/>
        </w:rPr>
        <w:instrText xml:space="preserve"> </w:instrText>
      </w:r>
      <w:r w:rsidR="000D084E" w:rsidRPr="00443D15">
        <w:rPr>
          <w:sz w:val="24"/>
          <w:szCs w:val="24"/>
          <w:lang w:val="en-US"/>
        </w:rPr>
        <w:instrText xml:space="preserve">) </w:instrText>
      </w:r>
      <w:r w:rsidR="000D084E" w:rsidRPr="009F0D8B">
        <w:rPr>
          <w:sz w:val="24"/>
          <w:szCs w:val="24"/>
        </w:rPr>
        <w:fldChar w:fldCharType="end"/>
      </w:r>
      <w:r w:rsidR="000D084E" w:rsidRPr="00443D15">
        <w:rPr>
          <w:sz w:val="24"/>
          <w:szCs w:val="24"/>
          <w:lang w:val="en-US"/>
        </w:rPr>
        <w:t xml:space="preserve"> </w:t>
      </w:r>
      <w:r w:rsidR="000D084E" w:rsidRPr="009F0D8B">
        <w:rPr>
          <w:sz w:val="24"/>
          <w:szCs w:val="24"/>
        </w:rPr>
        <w:fldChar w:fldCharType="begin" w:fldLock="1"/>
      </w:r>
      <w:r w:rsidR="000D084E" w:rsidRPr="00443D15">
        <w:rPr>
          <w:sz w:val="24"/>
          <w:szCs w:val="24"/>
          <w:lang w:val="en-US"/>
        </w:rPr>
        <w:instrText xml:space="preserve"> \eq \o(∑,\s\do10(</w:instrText>
      </w:r>
      <w:r w:rsidR="000D084E" w:rsidRPr="00443D15">
        <w:rPr>
          <w:i/>
          <w:sz w:val="24"/>
          <w:szCs w:val="24"/>
          <w:vertAlign w:val="subscript"/>
          <w:lang w:val="en-US"/>
        </w:rPr>
        <w:instrText>k</w:instrText>
      </w:r>
      <w:r w:rsidR="000D084E" w:rsidRPr="00443D15">
        <w:rPr>
          <w:sz w:val="24"/>
          <w:szCs w:val="24"/>
          <w:vertAlign w:val="subscript"/>
          <w:lang w:val="en-US"/>
        </w:rPr>
        <w:instrText>=1</w:instrText>
      </w:r>
      <w:r w:rsidR="000D084E" w:rsidRPr="00443D15">
        <w:rPr>
          <w:sz w:val="24"/>
          <w:szCs w:val="24"/>
          <w:lang w:val="en-US"/>
        </w:rPr>
        <w:instrText>),\s\up14(</w:instrText>
      </w:r>
      <w:r w:rsidR="000D084E" w:rsidRPr="00443D15">
        <w:rPr>
          <w:i/>
          <w:sz w:val="24"/>
          <w:szCs w:val="24"/>
          <w:vertAlign w:val="subscript"/>
          <w:lang w:val="en-US"/>
        </w:rPr>
        <w:instrText>N</w:instrText>
      </w:r>
      <w:r w:rsidR="000D084E" w:rsidRPr="00443D15">
        <w:rPr>
          <w:sz w:val="24"/>
          <w:szCs w:val="24"/>
          <w:lang w:val="en-US"/>
        </w:rPr>
        <w:instrText xml:space="preserve">)) </w:instrText>
      </w:r>
      <w:r w:rsidR="000D084E" w:rsidRPr="009F0D8B">
        <w:rPr>
          <w:sz w:val="24"/>
          <w:szCs w:val="24"/>
        </w:rPr>
        <w:fldChar w:fldCharType="end"/>
      </w:r>
      <w:r w:rsidR="000D084E" w:rsidRPr="009F0D8B">
        <w:rPr>
          <w:sz w:val="24"/>
          <w:szCs w:val="24"/>
        </w:rPr>
        <w:fldChar w:fldCharType="begin" w:fldLock="1"/>
      </w:r>
      <w:r w:rsidR="000D084E" w:rsidRPr="00443D15">
        <w:rPr>
          <w:sz w:val="24"/>
          <w:szCs w:val="24"/>
          <w:lang w:val="en-US"/>
        </w:rPr>
        <w:instrText xml:space="preserve"> \eq \o(∑,\s\do10(</w:instrText>
      </w:r>
      <w:r w:rsidR="000D084E" w:rsidRPr="00443D15">
        <w:rPr>
          <w:i/>
          <w:sz w:val="24"/>
          <w:szCs w:val="24"/>
          <w:vertAlign w:val="subscript"/>
          <w:lang w:val="en-US"/>
        </w:rPr>
        <w:instrText>z</w:instrText>
      </w:r>
      <w:r w:rsidR="000D084E" w:rsidRPr="00443D15">
        <w:rPr>
          <w:sz w:val="24"/>
          <w:szCs w:val="24"/>
          <w:vertAlign w:val="subscript"/>
          <w:lang w:val="en-US"/>
        </w:rPr>
        <w:instrText>=1</w:instrText>
      </w:r>
      <w:r w:rsidR="000D084E" w:rsidRPr="00443D15">
        <w:rPr>
          <w:sz w:val="24"/>
          <w:szCs w:val="24"/>
          <w:lang w:val="en-US"/>
        </w:rPr>
        <w:instrText>),\s\up14(</w:instrText>
      </w:r>
      <w:r w:rsidR="000D084E" w:rsidRPr="00443D15">
        <w:rPr>
          <w:i/>
          <w:sz w:val="24"/>
          <w:szCs w:val="24"/>
          <w:vertAlign w:val="subscript"/>
          <w:lang w:val="en-US"/>
        </w:rPr>
        <w:instrText>Z</w:instrText>
      </w:r>
      <w:r w:rsidR="000D084E" w:rsidRPr="00443D15">
        <w:rPr>
          <w:sz w:val="24"/>
          <w:szCs w:val="24"/>
          <w:lang w:val="en-US"/>
        </w:rPr>
        <w:instrText xml:space="preserve">)) </w:instrText>
      </w:r>
      <w:r w:rsidR="000D084E" w:rsidRPr="009F0D8B">
        <w:rPr>
          <w:sz w:val="24"/>
          <w:szCs w:val="24"/>
        </w:rPr>
        <w:fldChar w:fldCharType="end"/>
      </w:r>
      <w:r w:rsidR="000D084E" w:rsidRPr="00443D15">
        <w:rPr>
          <w:sz w:val="24"/>
          <w:szCs w:val="24"/>
          <w:lang w:val="en-US"/>
        </w:rPr>
        <w:t xml:space="preserve"> </w:t>
      </w:r>
      <w:r w:rsidR="000D084E" w:rsidRPr="009F0D8B">
        <w:rPr>
          <w:sz w:val="24"/>
          <w:szCs w:val="24"/>
        </w:rPr>
        <w:t>ρ</w:t>
      </w:r>
      <w:r w:rsidR="000D084E" w:rsidRPr="009F0D8B">
        <w:rPr>
          <w:sz w:val="24"/>
          <w:szCs w:val="24"/>
          <w:lang w:val="en-US"/>
        </w:rPr>
        <w:t>(</w:t>
      </w:r>
      <w:r w:rsidR="000D084E" w:rsidRPr="009F0D8B">
        <w:rPr>
          <w:i/>
          <w:iCs/>
          <w:sz w:val="24"/>
          <w:szCs w:val="24"/>
          <w:lang w:val="en-US"/>
        </w:rPr>
        <w:t>k, f, z</w:t>
      </w:r>
      <w:r w:rsidR="000D084E" w:rsidRPr="009F0D8B">
        <w:rPr>
          <w:sz w:val="24"/>
          <w:szCs w:val="24"/>
          <w:lang w:val="en-US"/>
        </w:rPr>
        <w:t>)</w:t>
      </w:r>
      <w:r w:rsidR="000D084E" w:rsidRPr="00443D15">
        <w:rPr>
          <w:sz w:val="24"/>
          <w:szCs w:val="24"/>
          <w:lang w:val="en-US"/>
        </w:rPr>
        <w:t xml:space="preserve">                                         </w:t>
      </w:r>
      <w:r w:rsidRPr="00443D15">
        <w:rPr>
          <w:sz w:val="24"/>
          <w:szCs w:val="24"/>
          <w:lang w:val="en-US"/>
        </w:rPr>
        <w:t xml:space="preserve">                        </w:t>
      </w:r>
      <w:r w:rsidR="000D084E" w:rsidRPr="00443D15">
        <w:rPr>
          <w:sz w:val="24"/>
          <w:szCs w:val="24"/>
          <w:lang w:val="en-US"/>
        </w:rPr>
        <w:t xml:space="preserve"> (2)   </w:t>
      </w:r>
    </w:p>
    <w:p w14:paraId="77EBA358" w14:textId="0F3982CD" w:rsidR="00DE34F9" w:rsidRPr="009F0D8B" w:rsidRDefault="000D084E" w:rsidP="0069408A">
      <w:pPr>
        <w:spacing w:after="0" w:line="240" w:lineRule="auto"/>
        <w:ind w:firstLine="708"/>
        <w:contextualSpacing/>
        <w:rPr>
          <w:sz w:val="24"/>
          <w:szCs w:val="24"/>
          <w:lang w:val="en-US"/>
        </w:rPr>
      </w:pPr>
      <w:r w:rsidRPr="00443D15">
        <w:rPr>
          <w:sz w:val="24"/>
          <w:szCs w:val="24"/>
          <w:lang w:val="en-US"/>
        </w:rPr>
        <w:t xml:space="preserve">             </w:t>
      </w:r>
    </w:p>
    <w:p w14:paraId="7C24F0D1" w14:textId="0594CE31" w:rsidR="00930616" w:rsidRPr="009F0D8B" w:rsidRDefault="000D084E" w:rsidP="0069408A">
      <w:pPr>
        <w:spacing w:after="0" w:line="240" w:lineRule="auto"/>
        <w:contextualSpacing/>
        <w:rPr>
          <w:sz w:val="24"/>
          <w:szCs w:val="24"/>
          <w:lang w:val="en-US"/>
        </w:rPr>
      </w:pPr>
      <w:r w:rsidRPr="00443D15">
        <w:rPr>
          <w:sz w:val="24"/>
          <w:szCs w:val="24"/>
          <w:lang w:val="en-US"/>
        </w:rPr>
        <w:t xml:space="preserve">The empirical value of </w:t>
      </w:r>
      <w:r w:rsidRPr="009F0D8B">
        <w:rPr>
          <w:sz w:val="24"/>
          <w:szCs w:val="24"/>
        </w:rPr>
        <w:t>ρ</w:t>
      </w:r>
      <w:r w:rsidRPr="009F0D8B">
        <w:rPr>
          <w:sz w:val="24"/>
          <w:szCs w:val="24"/>
          <w:lang w:val="en-US"/>
        </w:rPr>
        <w:t>(</w:t>
      </w:r>
      <w:r w:rsidRPr="009F0D8B">
        <w:rPr>
          <w:i/>
          <w:iCs/>
          <w:sz w:val="24"/>
          <w:szCs w:val="24"/>
          <w:lang w:val="en-US"/>
        </w:rPr>
        <w:t>f</w:t>
      </w:r>
      <w:r w:rsidRPr="009F0D8B">
        <w:rPr>
          <w:sz w:val="24"/>
          <w:szCs w:val="24"/>
          <w:lang w:val="en-US"/>
        </w:rPr>
        <w:t xml:space="preserve">), obtained in a simulation experiment can be used as an estimate of the expected value of the reward </w:t>
      </w:r>
      <w:r w:rsidR="00930616" w:rsidRPr="00443D15">
        <w:rPr>
          <w:sz w:val="24"/>
          <w:szCs w:val="24"/>
          <w:lang w:val="en-US"/>
        </w:rPr>
        <w:t>E[</w:t>
      </w:r>
      <w:r w:rsidR="00930616" w:rsidRPr="009F0D8B">
        <w:rPr>
          <w:sz w:val="24"/>
          <w:szCs w:val="24"/>
        </w:rPr>
        <w:t>ρ</w:t>
      </w:r>
      <w:r w:rsidR="00930616" w:rsidRPr="00443D15">
        <w:rPr>
          <w:sz w:val="24"/>
          <w:szCs w:val="24"/>
          <w:lang w:val="en-US"/>
        </w:rPr>
        <w:t>(</w:t>
      </w:r>
      <w:r w:rsidR="00930616" w:rsidRPr="00443D15">
        <w:rPr>
          <w:i/>
          <w:iCs/>
          <w:sz w:val="24"/>
          <w:szCs w:val="24"/>
          <w:lang w:val="en-US"/>
        </w:rPr>
        <w:t>f</w:t>
      </w:r>
      <w:r w:rsidR="00930616" w:rsidRPr="00443D15">
        <w:rPr>
          <w:sz w:val="24"/>
          <w:szCs w:val="24"/>
          <w:lang w:val="en-US"/>
        </w:rPr>
        <w:t>) ] =1–</w:t>
      </w:r>
      <w:r w:rsidR="00930616" w:rsidRPr="00443D15">
        <w:rPr>
          <w:i/>
          <w:iCs/>
          <w:sz w:val="24"/>
          <w:szCs w:val="24"/>
          <w:lang w:val="en-US"/>
        </w:rPr>
        <w:t>M</w:t>
      </w:r>
      <w:r w:rsidR="00930616" w:rsidRPr="00443D15">
        <w:rPr>
          <w:sz w:val="24"/>
          <w:szCs w:val="24"/>
          <w:lang w:val="en-US"/>
        </w:rPr>
        <w:t>(</w:t>
      </w:r>
      <w:r w:rsidR="00930616" w:rsidRPr="00443D15">
        <w:rPr>
          <w:i/>
          <w:iCs/>
          <w:sz w:val="24"/>
          <w:szCs w:val="24"/>
          <w:lang w:val="en-US"/>
        </w:rPr>
        <w:t>f</w:t>
      </w:r>
      <w:r w:rsidR="00930616" w:rsidRPr="00443D15">
        <w:rPr>
          <w:sz w:val="24"/>
          <w:szCs w:val="24"/>
          <w:lang w:val="en-US"/>
        </w:rPr>
        <w:t xml:space="preserve">), where </w:t>
      </w:r>
      <w:r w:rsidR="00930616" w:rsidRPr="00443D15">
        <w:rPr>
          <w:i/>
          <w:iCs/>
          <w:sz w:val="24"/>
          <w:szCs w:val="24"/>
          <w:lang w:val="en-US"/>
        </w:rPr>
        <w:t>M</w:t>
      </w:r>
      <w:r w:rsidR="00930616" w:rsidRPr="00443D15">
        <w:rPr>
          <w:sz w:val="24"/>
          <w:szCs w:val="24"/>
          <w:lang w:val="en-US"/>
        </w:rPr>
        <w:t>(</w:t>
      </w:r>
      <w:r w:rsidR="00930616" w:rsidRPr="00443D15">
        <w:rPr>
          <w:i/>
          <w:iCs/>
          <w:sz w:val="24"/>
          <w:szCs w:val="24"/>
          <w:lang w:val="en-US"/>
        </w:rPr>
        <w:t>f</w:t>
      </w:r>
      <w:r w:rsidR="00930616" w:rsidRPr="00443D15">
        <w:rPr>
          <w:sz w:val="24"/>
          <w:szCs w:val="24"/>
          <w:lang w:val="en-US"/>
        </w:rPr>
        <w:t xml:space="preserve">) is the average penalty obtained by a </w:t>
      </w:r>
      <w:r w:rsidR="00A142A5" w:rsidRPr="00443D15">
        <w:rPr>
          <w:sz w:val="24"/>
          <w:szCs w:val="24"/>
          <w:lang w:val="en-US"/>
        </w:rPr>
        <w:t xml:space="preserve">given automaton in a non-stationary environment with periodically changing probabilities of penalty, according to (1). </w:t>
      </w:r>
      <w:r w:rsidR="00F5646D" w:rsidRPr="00443D15">
        <w:rPr>
          <w:sz w:val="24"/>
          <w:szCs w:val="24"/>
          <w:lang w:val="en-US"/>
        </w:rPr>
        <w:t xml:space="preserve">Note </w:t>
      </w:r>
      <w:r w:rsidR="00F73764" w:rsidRPr="00443D15">
        <w:rPr>
          <w:sz w:val="24"/>
          <w:szCs w:val="24"/>
          <w:lang w:val="en-US"/>
        </w:rPr>
        <w:t xml:space="preserve"> that the empir</w:t>
      </w:r>
      <w:r w:rsidR="00997E75" w:rsidRPr="00443D15">
        <w:rPr>
          <w:sz w:val="24"/>
          <w:szCs w:val="24"/>
          <w:lang w:val="en-US"/>
        </w:rPr>
        <w:t>i</w:t>
      </w:r>
      <w:r w:rsidR="00F73764" w:rsidRPr="00443D15">
        <w:rPr>
          <w:sz w:val="24"/>
          <w:szCs w:val="24"/>
          <w:lang w:val="en-US"/>
        </w:rPr>
        <w:t xml:space="preserve">cal values </w:t>
      </w:r>
      <w:r w:rsidR="00F73764" w:rsidRPr="009F0D8B">
        <w:rPr>
          <w:sz w:val="24"/>
          <w:szCs w:val="24"/>
        </w:rPr>
        <w:t>ρ</w:t>
      </w:r>
      <w:r w:rsidR="00F73764" w:rsidRPr="009F0D8B">
        <w:rPr>
          <w:sz w:val="24"/>
          <w:szCs w:val="24"/>
          <w:lang w:val="en-US"/>
        </w:rPr>
        <w:t>(</w:t>
      </w:r>
      <w:r w:rsidR="00F73764" w:rsidRPr="009F0D8B">
        <w:rPr>
          <w:i/>
          <w:iCs/>
          <w:sz w:val="24"/>
          <w:szCs w:val="24"/>
          <w:lang w:val="en-US"/>
        </w:rPr>
        <w:t>k, f, z</w:t>
      </w:r>
      <w:r w:rsidR="00F73764" w:rsidRPr="009F0D8B">
        <w:rPr>
          <w:sz w:val="24"/>
          <w:szCs w:val="24"/>
          <w:lang w:val="en-US"/>
        </w:rPr>
        <w:t xml:space="preserve">) </w:t>
      </w:r>
      <w:r w:rsidR="00F73764" w:rsidRPr="00443D15">
        <w:rPr>
          <w:sz w:val="24"/>
          <w:szCs w:val="24"/>
          <w:lang w:val="en-US"/>
        </w:rPr>
        <w:t>flu</w:t>
      </w:r>
      <w:r w:rsidR="00997E75" w:rsidRPr="00443D15">
        <w:rPr>
          <w:sz w:val="24"/>
          <w:szCs w:val="24"/>
          <w:lang w:val="en-US"/>
        </w:rPr>
        <w:t>c</w:t>
      </w:r>
      <w:r w:rsidR="00F73764" w:rsidRPr="00443D15">
        <w:rPr>
          <w:sz w:val="24"/>
          <w:szCs w:val="24"/>
          <w:lang w:val="en-US"/>
        </w:rPr>
        <w:t xml:space="preserve">tuate quite broadly, depending on the whole history of automaton-environment behavior and interaction in any </w:t>
      </w:r>
      <w:r w:rsidR="001411C5" w:rsidRPr="00443D15">
        <w:rPr>
          <w:sz w:val="24"/>
          <w:szCs w:val="24"/>
          <w:lang w:val="en-US"/>
        </w:rPr>
        <w:t xml:space="preserve">trial </w:t>
      </w:r>
      <w:r w:rsidR="00F73764" w:rsidRPr="00443D15">
        <w:rPr>
          <w:sz w:val="24"/>
          <w:szCs w:val="24"/>
          <w:lang w:val="en-US"/>
        </w:rPr>
        <w:t xml:space="preserve">of simulation. </w:t>
      </w:r>
      <w:r w:rsidR="004E0117" w:rsidRPr="00443D15">
        <w:rPr>
          <w:sz w:val="24"/>
          <w:szCs w:val="24"/>
          <w:lang w:val="en-US"/>
        </w:rPr>
        <w:t xml:space="preserve">Therefore, we repeat each experiment </w:t>
      </w:r>
      <w:r w:rsidR="004E0117" w:rsidRPr="00443D15">
        <w:rPr>
          <w:i/>
          <w:iCs/>
          <w:sz w:val="24"/>
          <w:szCs w:val="24"/>
          <w:lang w:val="en-US"/>
        </w:rPr>
        <w:t>Z</w:t>
      </w:r>
      <w:r w:rsidR="004E0117" w:rsidRPr="00443D15">
        <w:rPr>
          <w:sz w:val="24"/>
          <w:szCs w:val="24"/>
          <w:lang w:val="en-US"/>
        </w:rPr>
        <w:t>=10</w:t>
      </w:r>
      <w:r w:rsidR="001411C5" w:rsidRPr="00443D15">
        <w:rPr>
          <w:sz w:val="24"/>
          <w:szCs w:val="24"/>
          <w:lang w:val="en-US"/>
        </w:rPr>
        <w:t>,0</w:t>
      </w:r>
      <w:r w:rsidR="004E0117" w:rsidRPr="00443D15">
        <w:rPr>
          <w:sz w:val="24"/>
          <w:szCs w:val="24"/>
          <w:lang w:val="en-US"/>
        </w:rPr>
        <w:t xml:space="preserve">00 times, with the view to make the estimate of </w:t>
      </w:r>
      <w:r w:rsidR="004E0117" w:rsidRPr="009F0D8B">
        <w:rPr>
          <w:sz w:val="24"/>
          <w:szCs w:val="24"/>
        </w:rPr>
        <w:t>ρ</w:t>
      </w:r>
      <w:r w:rsidR="004E0117" w:rsidRPr="009F0D8B">
        <w:rPr>
          <w:sz w:val="24"/>
          <w:szCs w:val="24"/>
          <w:lang w:val="en-US"/>
        </w:rPr>
        <w:t>(</w:t>
      </w:r>
      <w:r w:rsidR="004E0117" w:rsidRPr="009F0D8B">
        <w:rPr>
          <w:i/>
          <w:iCs/>
          <w:sz w:val="24"/>
          <w:szCs w:val="24"/>
          <w:lang w:val="en-US"/>
        </w:rPr>
        <w:t>f</w:t>
      </w:r>
      <w:r w:rsidR="004E0117" w:rsidRPr="009F0D8B">
        <w:rPr>
          <w:sz w:val="24"/>
          <w:szCs w:val="24"/>
          <w:lang w:val="en-US"/>
        </w:rPr>
        <w:t xml:space="preserve">), as given by (2), closer to its expected value </w:t>
      </w:r>
      <w:r w:rsidR="00997E75" w:rsidRPr="009F0D8B">
        <w:rPr>
          <w:sz w:val="24"/>
          <w:szCs w:val="24"/>
          <w:lang w:val="en-US"/>
        </w:rPr>
        <w:t xml:space="preserve">                       </w:t>
      </w:r>
      <w:r w:rsidR="004E0117" w:rsidRPr="009F0D8B">
        <w:rPr>
          <w:sz w:val="24"/>
          <w:szCs w:val="24"/>
          <w:lang w:val="en-US"/>
        </w:rPr>
        <w:t>1</w:t>
      </w:r>
      <w:r w:rsidR="00997E75" w:rsidRPr="009F0D8B">
        <w:rPr>
          <w:sz w:val="24"/>
          <w:szCs w:val="24"/>
          <w:lang w:val="en-US"/>
        </w:rPr>
        <w:t>-</w:t>
      </w:r>
      <w:r w:rsidR="004E0117" w:rsidRPr="009F0D8B">
        <w:rPr>
          <w:i/>
          <w:iCs/>
          <w:sz w:val="24"/>
          <w:szCs w:val="24"/>
          <w:lang w:val="en-US"/>
        </w:rPr>
        <w:t>M</w:t>
      </w:r>
      <w:r w:rsidR="004E0117" w:rsidRPr="009F0D8B">
        <w:rPr>
          <w:sz w:val="24"/>
          <w:szCs w:val="24"/>
          <w:lang w:val="en-US"/>
        </w:rPr>
        <w:t>(</w:t>
      </w:r>
      <w:r w:rsidR="004E0117" w:rsidRPr="009F0D8B">
        <w:rPr>
          <w:i/>
          <w:iCs/>
          <w:sz w:val="24"/>
          <w:szCs w:val="24"/>
          <w:lang w:val="en-US"/>
        </w:rPr>
        <w:t>f</w:t>
      </w:r>
      <w:r w:rsidR="004E0117" w:rsidRPr="009F0D8B">
        <w:rPr>
          <w:sz w:val="24"/>
          <w:szCs w:val="24"/>
          <w:lang w:val="en-US"/>
        </w:rPr>
        <w:t>).</w:t>
      </w:r>
    </w:p>
    <w:p w14:paraId="6C87DC29" w14:textId="77777777" w:rsidR="002E0DAE" w:rsidRDefault="002E0DAE" w:rsidP="002E0DAE">
      <w:pPr>
        <w:spacing w:after="0" w:line="240" w:lineRule="auto"/>
        <w:contextualSpacing/>
        <w:rPr>
          <w:sz w:val="24"/>
          <w:szCs w:val="24"/>
          <w:lang w:val="en-US"/>
        </w:rPr>
      </w:pPr>
    </w:p>
    <w:p w14:paraId="329FC0EE" w14:textId="5C39392E" w:rsidR="003166ED" w:rsidRDefault="003166ED" w:rsidP="002E0DAE">
      <w:pPr>
        <w:spacing w:after="0" w:line="240" w:lineRule="auto"/>
        <w:contextualSpacing/>
        <w:rPr>
          <w:sz w:val="24"/>
          <w:szCs w:val="24"/>
          <w:lang w:val="en-US"/>
        </w:rPr>
      </w:pPr>
      <w:r w:rsidRPr="009F0D8B">
        <w:rPr>
          <w:sz w:val="24"/>
          <w:szCs w:val="24"/>
          <w:lang w:val="en-US"/>
        </w:rPr>
        <w:t xml:space="preserve">Denote by </w:t>
      </w:r>
      <w:r w:rsidRPr="009F0D8B">
        <w:rPr>
          <w:sz w:val="24"/>
          <w:szCs w:val="24"/>
        </w:rPr>
        <w:t>ρ</w:t>
      </w:r>
      <w:r w:rsidRPr="00443D15">
        <w:rPr>
          <w:sz w:val="24"/>
          <w:szCs w:val="24"/>
          <w:vertAlign w:val="subscript"/>
          <w:lang w:val="en-US"/>
        </w:rPr>
        <w:t>PP</w:t>
      </w:r>
      <w:r w:rsidRPr="009F0D8B">
        <w:rPr>
          <w:sz w:val="24"/>
          <w:szCs w:val="24"/>
          <w:lang w:val="en-US"/>
        </w:rPr>
        <w:t>(</w:t>
      </w:r>
      <w:r w:rsidRPr="009F0D8B">
        <w:rPr>
          <w:i/>
          <w:iCs/>
          <w:sz w:val="24"/>
          <w:szCs w:val="24"/>
          <w:lang w:val="en-US"/>
        </w:rPr>
        <w:t>f</w:t>
      </w:r>
      <w:r w:rsidRPr="009F0D8B">
        <w:rPr>
          <w:sz w:val="24"/>
          <w:szCs w:val="24"/>
          <w:lang w:val="en-US"/>
        </w:rPr>
        <w:t xml:space="preserve">) the average reward obtained by the Perfect Predictor Automaton and by </w:t>
      </w:r>
      <w:r w:rsidRPr="009F0D8B">
        <w:rPr>
          <w:sz w:val="24"/>
          <w:szCs w:val="24"/>
        </w:rPr>
        <w:t>ρ</w:t>
      </w:r>
      <w:r w:rsidRPr="00443D15">
        <w:rPr>
          <w:sz w:val="24"/>
          <w:szCs w:val="24"/>
          <w:vertAlign w:val="subscript"/>
          <w:lang w:val="en-US"/>
        </w:rPr>
        <w:t>PC</w:t>
      </w:r>
      <w:r w:rsidRPr="009F0D8B">
        <w:rPr>
          <w:sz w:val="24"/>
          <w:szCs w:val="24"/>
          <w:lang w:val="en-US"/>
        </w:rPr>
        <w:t>(</w:t>
      </w:r>
      <w:r w:rsidRPr="009F0D8B">
        <w:rPr>
          <w:i/>
          <w:iCs/>
          <w:sz w:val="24"/>
          <w:szCs w:val="24"/>
          <w:lang w:val="en-US"/>
        </w:rPr>
        <w:t>f</w:t>
      </w:r>
      <w:r w:rsidRPr="009F0D8B">
        <w:rPr>
          <w:sz w:val="24"/>
          <w:szCs w:val="24"/>
          <w:lang w:val="en-US"/>
        </w:rPr>
        <w:t>) the average reward obtained by the Pure-Chance Automaton. Then,</w:t>
      </w:r>
      <w:r w:rsidR="00695B93" w:rsidRPr="009F0D8B">
        <w:rPr>
          <w:sz w:val="24"/>
          <w:szCs w:val="24"/>
          <w:lang w:val="en-US"/>
        </w:rPr>
        <w:t xml:space="preserve"> the performance measure </w:t>
      </w:r>
      <w:r w:rsidR="00695B93" w:rsidRPr="00443D15">
        <w:rPr>
          <w:sz w:val="24"/>
          <w:szCs w:val="24"/>
          <w:lang w:val="en-US"/>
        </w:rPr>
        <w:t>Ω(</w:t>
      </w:r>
      <w:r w:rsidR="00695B93" w:rsidRPr="00443D15">
        <w:rPr>
          <w:i/>
          <w:iCs/>
          <w:sz w:val="24"/>
          <w:szCs w:val="24"/>
          <w:lang w:val="en-US"/>
        </w:rPr>
        <w:t>f</w:t>
      </w:r>
      <w:r w:rsidR="00695B93" w:rsidRPr="00443D15">
        <w:rPr>
          <w:sz w:val="24"/>
          <w:szCs w:val="24"/>
          <w:lang w:val="en-US"/>
        </w:rPr>
        <w:t xml:space="preserve">) </w:t>
      </w:r>
      <w:r w:rsidR="00695B93" w:rsidRPr="009F0D8B">
        <w:rPr>
          <w:sz w:val="24"/>
          <w:szCs w:val="24"/>
          <w:lang w:val="en-US"/>
        </w:rPr>
        <w:t xml:space="preserve">for an automaton obtaining the average reward </w:t>
      </w:r>
      <w:r w:rsidR="00695B93" w:rsidRPr="009F0D8B">
        <w:rPr>
          <w:sz w:val="24"/>
          <w:szCs w:val="24"/>
        </w:rPr>
        <w:t>ρ</w:t>
      </w:r>
      <w:r w:rsidR="00695B93" w:rsidRPr="009F0D8B">
        <w:rPr>
          <w:sz w:val="24"/>
          <w:szCs w:val="24"/>
          <w:lang w:val="en-US"/>
        </w:rPr>
        <w:t>(</w:t>
      </w:r>
      <w:r w:rsidR="006C3616" w:rsidRPr="009F0D8B">
        <w:rPr>
          <w:i/>
          <w:iCs/>
          <w:sz w:val="24"/>
          <w:szCs w:val="24"/>
          <w:lang w:val="en-US"/>
        </w:rPr>
        <w:t>f</w:t>
      </w:r>
      <w:r w:rsidR="006C3616" w:rsidRPr="009F0D8B">
        <w:rPr>
          <w:sz w:val="24"/>
          <w:szCs w:val="24"/>
          <w:lang w:val="en-US"/>
        </w:rPr>
        <w:t xml:space="preserve">) </w:t>
      </w:r>
      <w:r w:rsidR="006C3616" w:rsidRPr="00443D15">
        <w:rPr>
          <w:sz w:val="24"/>
          <w:szCs w:val="24"/>
          <w:vertAlign w:val="subscript"/>
          <w:lang w:val="en-US"/>
        </w:rPr>
        <w:t>is</w:t>
      </w:r>
      <w:r w:rsidR="001411C5" w:rsidRPr="00443D15">
        <w:rPr>
          <w:sz w:val="24"/>
          <w:szCs w:val="24"/>
          <w:lang w:val="en-US"/>
        </w:rPr>
        <w:t xml:space="preserve"> defined by</w:t>
      </w:r>
      <w:r w:rsidR="00695B93" w:rsidRPr="009F0D8B">
        <w:rPr>
          <w:sz w:val="24"/>
          <w:szCs w:val="24"/>
          <w:lang w:val="en-US"/>
        </w:rPr>
        <w:t xml:space="preserve"> </w:t>
      </w:r>
      <w:r w:rsidR="008331BC">
        <w:rPr>
          <w:sz w:val="24"/>
          <w:szCs w:val="24"/>
          <w:lang w:val="en-US"/>
        </w:rPr>
        <w:t>Equation</w:t>
      </w:r>
      <w:r w:rsidR="00695B93" w:rsidRPr="009F0D8B">
        <w:rPr>
          <w:sz w:val="24"/>
          <w:szCs w:val="24"/>
          <w:lang w:val="en-US"/>
        </w:rPr>
        <w:t xml:space="preserve"> 3</w:t>
      </w:r>
      <w:r w:rsidR="001411C5" w:rsidRPr="009F0D8B">
        <w:rPr>
          <w:sz w:val="24"/>
          <w:szCs w:val="24"/>
          <w:lang w:val="en-US"/>
        </w:rPr>
        <w:t>.</w:t>
      </w:r>
    </w:p>
    <w:p w14:paraId="1A5383BD" w14:textId="77777777" w:rsidR="008331BC" w:rsidRPr="009F0D8B" w:rsidRDefault="008331BC" w:rsidP="002E0DAE">
      <w:pPr>
        <w:spacing w:after="0" w:line="240" w:lineRule="auto"/>
        <w:contextualSpacing/>
        <w:rPr>
          <w:sz w:val="24"/>
          <w:szCs w:val="24"/>
          <w:lang w:val="en-US"/>
        </w:rPr>
      </w:pPr>
    </w:p>
    <w:p w14:paraId="2A01BA1D" w14:textId="384DE2AC" w:rsidR="00276BE3" w:rsidRPr="009F0D8B" w:rsidRDefault="00276BE3" w:rsidP="0069408A">
      <w:pPr>
        <w:spacing w:after="0" w:line="240" w:lineRule="auto"/>
        <w:contextualSpacing/>
        <w:rPr>
          <w:i/>
          <w:iCs/>
          <w:sz w:val="24"/>
          <w:szCs w:val="24"/>
          <w:lang w:val="en-US"/>
        </w:rPr>
      </w:pPr>
      <w:r w:rsidRPr="009F0D8B">
        <w:rPr>
          <w:sz w:val="24"/>
          <w:szCs w:val="24"/>
          <w:lang w:val="en-US"/>
        </w:rPr>
        <w:t xml:space="preserve">                              </w:t>
      </w:r>
      <w:r w:rsidR="008331BC">
        <w:rPr>
          <w:sz w:val="24"/>
          <w:szCs w:val="24"/>
          <w:lang w:val="en-US"/>
        </w:rPr>
        <w:t xml:space="preserve">                                </w:t>
      </w:r>
      <w:r w:rsidRPr="00443D15">
        <w:rPr>
          <w:sz w:val="24"/>
          <w:szCs w:val="24"/>
          <w:lang w:val="en-US"/>
        </w:rPr>
        <w:t>Ω(</w:t>
      </w:r>
      <w:r w:rsidRPr="00443D15">
        <w:rPr>
          <w:i/>
          <w:iCs/>
          <w:sz w:val="24"/>
          <w:szCs w:val="24"/>
          <w:lang w:val="en-US"/>
        </w:rPr>
        <w:t>f</w:t>
      </w:r>
      <w:r w:rsidRPr="00443D15">
        <w:rPr>
          <w:sz w:val="24"/>
          <w:szCs w:val="24"/>
          <w:lang w:val="en-US"/>
        </w:rPr>
        <w:t xml:space="preserve">)  = </w:t>
      </w:r>
      <w:r w:rsidRPr="009F0D8B">
        <w:rPr>
          <w:sz w:val="24"/>
          <w:szCs w:val="24"/>
        </w:rPr>
        <w:fldChar w:fldCharType="begin" w:fldLock="1"/>
      </w:r>
      <w:r w:rsidRPr="00443D15">
        <w:rPr>
          <w:sz w:val="24"/>
          <w:szCs w:val="24"/>
          <w:lang w:val="en-US"/>
        </w:rPr>
        <w:instrText xml:space="preserve"> \eq \f(</w:instrText>
      </w:r>
      <w:r w:rsidRPr="009F0D8B">
        <w:rPr>
          <w:sz w:val="24"/>
          <w:szCs w:val="24"/>
        </w:rPr>
        <w:instrText>ρ</w:instrText>
      </w:r>
      <w:r w:rsidRPr="009F0D8B">
        <w:rPr>
          <w:sz w:val="24"/>
          <w:szCs w:val="24"/>
          <w:lang w:val="en-US"/>
        </w:rPr>
        <w:instrText>(</w:instrText>
      </w:r>
      <w:r w:rsidRPr="009F0D8B">
        <w:rPr>
          <w:i/>
          <w:iCs/>
          <w:sz w:val="24"/>
          <w:szCs w:val="24"/>
          <w:lang w:val="en-US"/>
        </w:rPr>
        <w:instrText>f</w:instrText>
      </w:r>
      <w:r w:rsidRPr="009F0D8B">
        <w:rPr>
          <w:sz w:val="24"/>
          <w:szCs w:val="24"/>
          <w:lang w:val="en-US"/>
        </w:rPr>
        <w:instrText xml:space="preserve">) </w:instrText>
      </w:r>
      <w:r w:rsidRPr="00443D15">
        <w:rPr>
          <w:sz w:val="24"/>
          <w:szCs w:val="24"/>
          <w:lang w:val="en-US"/>
        </w:rPr>
        <w:instrText xml:space="preserve"> -</w:instrText>
      </w:r>
      <w:r w:rsidRPr="00443D15">
        <w:rPr>
          <w:sz w:val="24"/>
          <w:szCs w:val="24"/>
          <w:vertAlign w:val="subscript"/>
          <w:lang w:val="en-US"/>
        </w:rPr>
        <w:instrText xml:space="preserve">   </w:instrText>
      </w:r>
      <w:r w:rsidRPr="009F0D8B">
        <w:rPr>
          <w:sz w:val="24"/>
          <w:szCs w:val="24"/>
        </w:rPr>
        <w:instrText>ρ</w:instrText>
      </w:r>
      <w:r w:rsidR="003166ED" w:rsidRPr="00443D15">
        <w:rPr>
          <w:sz w:val="24"/>
          <w:szCs w:val="24"/>
          <w:vertAlign w:val="subscript"/>
          <w:lang w:val="en-US"/>
        </w:rPr>
        <w:instrText>PC</w:instrText>
      </w:r>
      <w:r w:rsidRPr="009F0D8B">
        <w:rPr>
          <w:sz w:val="24"/>
          <w:szCs w:val="24"/>
          <w:lang w:val="en-US"/>
        </w:rPr>
        <w:instrText>(</w:instrText>
      </w:r>
      <w:r w:rsidRPr="009F0D8B">
        <w:rPr>
          <w:i/>
          <w:iCs/>
          <w:sz w:val="24"/>
          <w:szCs w:val="24"/>
          <w:lang w:val="en-US"/>
        </w:rPr>
        <w:instrText>f</w:instrText>
      </w:r>
      <w:r w:rsidRPr="009F0D8B">
        <w:rPr>
          <w:sz w:val="24"/>
          <w:szCs w:val="24"/>
          <w:lang w:val="en-US"/>
        </w:rPr>
        <w:instrText>)</w:instrText>
      </w:r>
      <w:r w:rsidRPr="00443D15">
        <w:rPr>
          <w:sz w:val="24"/>
          <w:szCs w:val="24"/>
          <w:lang w:val="en-US"/>
        </w:rPr>
        <w:instrText xml:space="preserve">, </w:instrText>
      </w:r>
      <w:r w:rsidRPr="009F0D8B">
        <w:rPr>
          <w:sz w:val="24"/>
          <w:szCs w:val="24"/>
        </w:rPr>
        <w:instrText>ρ</w:instrText>
      </w:r>
      <w:r w:rsidRPr="00443D15">
        <w:rPr>
          <w:sz w:val="24"/>
          <w:szCs w:val="24"/>
          <w:vertAlign w:val="subscript"/>
          <w:lang w:val="en-US"/>
        </w:rPr>
        <w:instrText>PP</w:instrText>
      </w:r>
      <w:r w:rsidRPr="009F0D8B">
        <w:rPr>
          <w:sz w:val="24"/>
          <w:szCs w:val="24"/>
          <w:lang w:val="en-US"/>
        </w:rPr>
        <w:instrText>(</w:instrText>
      </w:r>
      <w:r w:rsidRPr="009F0D8B">
        <w:rPr>
          <w:i/>
          <w:iCs/>
          <w:sz w:val="24"/>
          <w:szCs w:val="24"/>
          <w:lang w:val="en-US"/>
        </w:rPr>
        <w:instrText>f</w:instrText>
      </w:r>
      <w:r w:rsidRPr="009F0D8B">
        <w:rPr>
          <w:sz w:val="24"/>
          <w:szCs w:val="24"/>
          <w:lang w:val="en-US"/>
        </w:rPr>
        <w:instrText xml:space="preserve">) </w:instrText>
      </w:r>
      <w:r w:rsidRPr="00443D15">
        <w:rPr>
          <w:sz w:val="24"/>
          <w:szCs w:val="24"/>
          <w:lang w:val="en-US"/>
        </w:rPr>
        <w:instrText xml:space="preserve"> -</w:instrText>
      </w:r>
      <w:r w:rsidRPr="00443D15">
        <w:rPr>
          <w:sz w:val="24"/>
          <w:szCs w:val="24"/>
          <w:vertAlign w:val="subscript"/>
          <w:lang w:val="en-US"/>
        </w:rPr>
        <w:instrText xml:space="preserve">   </w:instrText>
      </w:r>
      <w:r w:rsidRPr="009F0D8B">
        <w:rPr>
          <w:sz w:val="24"/>
          <w:szCs w:val="24"/>
        </w:rPr>
        <w:instrText>ρ</w:instrText>
      </w:r>
      <w:r w:rsidR="003166ED" w:rsidRPr="00443D15">
        <w:rPr>
          <w:sz w:val="24"/>
          <w:szCs w:val="24"/>
          <w:vertAlign w:val="subscript"/>
          <w:lang w:val="en-US"/>
        </w:rPr>
        <w:instrText>PC</w:instrText>
      </w:r>
      <w:r w:rsidRPr="009F0D8B">
        <w:rPr>
          <w:sz w:val="24"/>
          <w:szCs w:val="24"/>
          <w:lang w:val="en-US"/>
        </w:rPr>
        <w:instrText>(</w:instrText>
      </w:r>
      <w:r w:rsidRPr="009F0D8B">
        <w:rPr>
          <w:i/>
          <w:iCs/>
          <w:sz w:val="24"/>
          <w:szCs w:val="24"/>
          <w:lang w:val="en-US"/>
        </w:rPr>
        <w:instrText>f</w:instrText>
      </w:r>
      <w:r w:rsidRPr="009F0D8B">
        <w:rPr>
          <w:sz w:val="24"/>
          <w:szCs w:val="24"/>
          <w:lang w:val="en-US"/>
        </w:rPr>
        <w:instrText>)</w:instrText>
      </w:r>
      <w:r w:rsidRPr="00443D15">
        <w:rPr>
          <w:sz w:val="24"/>
          <w:szCs w:val="24"/>
          <w:lang w:val="en-US"/>
        </w:rPr>
        <w:instrText xml:space="preserve">) </w:instrText>
      </w:r>
      <w:r w:rsidRPr="009F0D8B">
        <w:rPr>
          <w:sz w:val="24"/>
          <w:szCs w:val="24"/>
        </w:rPr>
        <w:fldChar w:fldCharType="end"/>
      </w:r>
      <w:r w:rsidRPr="00443D15">
        <w:rPr>
          <w:sz w:val="24"/>
          <w:szCs w:val="24"/>
          <w:lang w:val="en-US"/>
        </w:rPr>
        <w:t xml:space="preserve">                      </w:t>
      </w:r>
      <w:r w:rsidR="00845A15" w:rsidRPr="00443D15">
        <w:rPr>
          <w:sz w:val="24"/>
          <w:szCs w:val="24"/>
          <w:lang w:val="en-US"/>
        </w:rPr>
        <w:t xml:space="preserve">         </w:t>
      </w:r>
      <w:r w:rsidRPr="00443D15">
        <w:rPr>
          <w:sz w:val="24"/>
          <w:szCs w:val="24"/>
          <w:lang w:val="en-US"/>
        </w:rPr>
        <w:t xml:space="preserve">   </w:t>
      </w:r>
      <w:r w:rsidR="008331BC" w:rsidRPr="00443D15">
        <w:rPr>
          <w:sz w:val="24"/>
          <w:szCs w:val="24"/>
          <w:lang w:val="en-US"/>
        </w:rPr>
        <w:t xml:space="preserve">                                </w:t>
      </w:r>
      <w:r w:rsidRPr="00443D15">
        <w:rPr>
          <w:sz w:val="24"/>
          <w:szCs w:val="24"/>
          <w:lang w:val="en-US"/>
        </w:rPr>
        <w:t xml:space="preserve"> (3)</w:t>
      </w:r>
    </w:p>
    <w:p w14:paraId="6D58BF17" w14:textId="14128E93" w:rsidR="00845A15" w:rsidRPr="009F0D8B" w:rsidRDefault="004E0117" w:rsidP="0069408A">
      <w:pPr>
        <w:spacing w:after="0" w:line="240" w:lineRule="auto"/>
        <w:contextualSpacing/>
        <w:rPr>
          <w:sz w:val="24"/>
          <w:szCs w:val="24"/>
          <w:lang w:val="en-US"/>
        </w:rPr>
      </w:pPr>
      <w:r w:rsidRPr="009F0D8B">
        <w:rPr>
          <w:sz w:val="24"/>
          <w:szCs w:val="24"/>
          <w:lang w:val="en-US"/>
        </w:rPr>
        <w:tab/>
      </w:r>
    </w:p>
    <w:p w14:paraId="131D134D" w14:textId="1EFDBB99" w:rsidR="00DE34F9" w:rsidRPr="009F0D8B" w:rsidRDefault="004E0117" w:rsidP="008331BC">
      <w:pPr>
        <w:spacing w:after="0" w:line="240" w:lineRule="auto"/>
        <w:contextualSpacing/>
        <w:rPr>
          <w:sz w:val="24"/>
          <w:szCs w:val="24"/>
          <w:lang w:val="en-US"/>
        </w:rPr>
      </w:pPr>
      <w:r w:rsidRPr="009F0D8B">
        <w:rPr>
          <w:sz w:val="24"/>
          <w:szCs w:val="24"/>
          <w:lang w:val="en-US"/>
        </w:rPr>
        <w:t xml:space="preserve">The simulations have been performed </w:t>
      </w:r>
      <w:r w:rsidR="002C07C8" w:rsidRPr="009F0D8B">
        <w:rPr>
          <w:sz w:val="24"/>
          <w:szCs w:val="24"/>
          <w:lang w:val="en-US"/>
        </w:rPr>
        <w:t xml:space="preserve">for two-action environment with the value of </w:t>
      </w:r>
      <w:r w:rsidR="002C07C8" w:rsidRPr="009F0D8B">
        <w:rPr>
          <w:i/>
          <w:iCs/>
          <w:sz w:val="24"/>
          <w:szCs w:val="24"/>
          <w:lang w:val="en-US"/>
        </w:rPr>
        <w:t>c</w:t>
      </w:r>
      <w:r w:rsidR="002C07C8" w:rsidRPr="009F0D8B">
        <w:rPr>
          <w:sz w:val="24"/>
          <w:szCs w:val="24"/>
          <w:lang w:val="en-US"/>
        </w:rPr>
        <w:t xml:space="preserve"> = 0.5. The</w:t>
      </w:r>
      <w:r w:rsidR="001411C5" w:rsidRPr="009F0D8B">
        <w:rPr>
          <w:sz w:val="24"/>
          <w:szCs w:val="24"/>
          <w:lang w:val="en-US"/>
        </w:rPr>
        <w:t xml:space="preserve"> </w:t>
      </w:r>
      <w:r w:rsidR="002C07C8" w:rsidRPr="009F0D8B">
        <w:rPr>
          <w:sz w:val="24"/>
          <w:szCs w:val="24"/>
          <w:lang w:val="en-US"/>
        </w:rPr>
        <w:t xml:space="preserve">frequency </w:t>
      </w:r>
      <w:r w:rsidR="006C3616" w:rsidRPr="00443D15">
        <w:rPr>
          <w:i/>
          <w:iCs/>
          <w:sz w:val="24"/>
          <w:szCs w:val="24"/>
          <w:lang w:val="en-US"/>
        </w:rPr>
        <w:t>f</w:t>
      </w:r>
      <w:r w:rsidR="006C3616" w:rsidRPr="009F0D8B">
        <w:rPr>
          <w:sz w:val="24"/>
          <w:szCs w:val="24"/>
          <w:lang w:val="en-US"/>
        </w:rPr>
        <w:t xml:space="preserve"> is</w:t>
      </w:r>
      <w:r w:rsidR="002C07C8" w:rsidRPr="009F0D8B">
        <w:rPr>
          <w:sz w:val="24"/>
          <w:szCs w:val="24"/>
          <w:lang w:val="en-US"/>
        </w:rPr>
        <w:t xml:space="preserve"> varied from 3 to 30,000, with 35 approximately regularly spaced steps on a log scale, such that </w:t>
      </w:r>
      <w:r w:rsidR="002C07C8" w:rsidRPr="009F0D8B">
        <w:rPr>
          <w:i/>
          <w:sz w:val="24"/>
          <w:szCs w:val="24"/>
          <w:lang w:val="en-US"/>
        </w:rPr>
        <w:t>f</w:t>
      </w:r>
      <w:r w:rsidR="002C07C8" w:rsidRPr="009F0D8B">
        <w:rPr>
          <w:sz w:val="24"/>
          <w:szCs w:val="24"/>
          <w:lang w:val="en-US"/>
        </w:rPr>
        <w:t xml:space="preserve"> is always an integer. The number of steps is </w:t>
      </w:r>
      <w:r w:rsidR="002C07C8" w:rsidRPr="009F0D8B">
        <w:rPr>
          <w:i/>
          <w:iCs/>
          <w:sz w:val="24"/>
          <w:szCs w:val="24"/>
          <w:lang w:val="en-US"/>
        </w:rPr>
        <w:t>N</w:t>
      </w:r>
      <w:r w:rsidR="002C07C8" w:rsidRPr="009F0D8B">
        <w:rPr>
          <w:sz w:val="24"/>
          <w:szCs w:val="24"/>
          <w:lang w:val="en-US"/>
        </w:rPr>
        <w:t>=100,000 in each of the experiments.</w:t>
      </w:r>
    </w:p>
    <w:p w14:paraId="592D0AAB" w14:textId="77777777" w:rsidR="008331BC" w:rsidRDefault="008331BC" w:rsidP="008331BC">
      <w:pPr>
        <w:spacing w:after="0" w:line="240" w:lineRule="auto"/>
        <w:contextualSpacing/>
        <w:rPr>
          <w:sz w:val="24"/>
          <w:szCs w:val="24"/>
          <w:lang w:val="en-US"/>
        </w:rPr>
      </w:pPr>
    </w:p>
    <w:p w14:paraId="680CFD28" w14:textId="7335272E" w:rsidR="003B7639" w:rsidRPr="009F0D8B" w:rsidRDefault="006D317B" w:rsidP="008331BC">
      <w:pPr>
        <w:spacing w:after="0" w:line="240" w:lineRule="auto"/>
        <w:contextualSpacing/>
        <w:rPr>
          <w:sz w:val="24"/>
          <w:szCs w:val="24"/>
          <w:lang w:val="en-US"/>
        </w:rPr>
      </w:pPr>
      <w:r w:rsidRPr="009F0D8B">
        <w:rPr>
          <w:sz w:val="24"/>
          <w:szCs w:val="24"/>
          <w:lang w:val="en-US"/>
        </w:rPr>
        <w:t xml:space="preserve">The </w:t>
      </w:r>
      <w:r w:rsidR="00276BE3" w:rsidRPr="009F0D8B">
        <w:rPr>
          <w:sz w:val="24"/>
          <w:szCs w:val="24"/>
          <w:lang w:val="en-US"/>
        </w:rPr>
        <w:t>performance</w:t>
      </w:r>
      <w:r w:rsidR="00482D18" w:rsidRPr="009F0D8B">
        <w:rPr>
          <w:sz w:val="24"/>
          <w:szCs w:val="24"/>
          <w:lang w:val="en-US"/>
        </w:rPr>
        <w:t xml:space="preserve">, </w:t>
      </w:r>
      <w:r w:rsidR="00276BE3" w:rsidRPr="00443D15">
        <w:rPr>
          <w:sz w:val="24"/>
          <w:szCs w:val="24"/>
          <w:lang w:val="en-US"/>
        </w:rPr>
        <w:t>Ω</w:t>
      </w:r>
      <w:r w:rsidR="00997E75" w:rsidRPr="00443D15">
        <w:rPr>
          <w:sz w:val="24"/>
          <w:szCs w:val="24"/>
          <w:lang w:val="en-US"/>
        </w:rPr>
        <w:t>(</w:t>
      </w:r>
      <w:r w:rsidR="00997E75" w:rsidRPr="00443D15">
        <w:rPr>
          <w:i/>
          <w:iCs/>
          <w:sz w:val="24"/>
          <w:szCs w:val="24"/>
          <w:lang w:val="en-US"/>
        </w:rPr>
        <w:t>f</w:t>
      </w:r>
      <w:r w:rsidR="00997E75" w:rsidRPr="00443D15">
        <w:rPr>
          <w:sz w:val="24"/>
          <w:szCs w:val="24"/>
          <w:lang w:val="en-US"/>
        </w:rPr>
        <w:t>)</w:t>
      </w:r>
      <w:r w:rsidR="003B7639" w:rsidRPr="009F0D8B">
        <w:rPr>
          <w:sz w:val="24"/>
          <w:szCs w:val="24"/>
          <w:lang w:val="en-US"/>
        </w:rPr>
        <w:t xml:space="preserve">, </w:t>
      </w:r>
      <w:r w:rsidRPr="009F0D8B">
        <w:rPr>
          <w:sz w:val="24"/>
          <w:szCs w:val="24"/>
          <w:lang w:val="en-US"/>
        </w:rPr>
        <w:t xml:space="preserve">is calculated </w:t>
      </w:r>
      <w:r w:rsidR="003B7639" w:rsidRPr="009F0D8B">
        <w:rPr>
          <w:sz w:val="24"/>
          <w:szCs w:val="24"/>
          <w:lang w:val="en-US"/>
        </w:rPr>
        <w:t xml:space="preserve">as a function of </w:t>
      </w:r>
      <w:r w:rsidR="003B7639" w:rsidRPr="009F0D8B">
        <w:rPr>
          <w:i/>
          <w:sz w:val="24"/>
          <w:szCs w:val="24"/>
          <w:lang w:val="en-US"/>
        </w:rPr>
        <w:t>f</w:t>
      </w:r>
      <w:r w:rsidR="003B7639" w:rsidRPr="009F0D8B">
        <w:rPr>
          <w:sz w:val="24"/>
          <w:szCs w:val="24"/>
          <w:lang w:val="en-US"/>
        </w:rPr>
        <w:t>, the frequency of penalty probability variation</w:t>
      </w:r>
      <w:r w:rsidR="00CC7A77" w:rsidRPr="009F0D8B">
        <w:rPr>
          <w:sz w:val="24"/>
          <w:szCs w:val="24"/>
          <w:lang w:val="en-US"/>
        </w:rPr>
        <w:t xml:space="preserve">, </w:t>
      </w:r>
      <w:r w:rsidRPr="009F0D8B">
        <w:rPr>
          <w:sz w:val="24"/>
          <w:szCs w:val="24"/>
          <w:lang w:val="en-US"/>
        </w:rPr>
        <w:t xml:space="preserve">by use of </w:t>
      </w:r>
      <w:r w:rsidR="00845A15" w:rsidRPr="009F0D8B">
        <w:rPr>
          <w:sz w:val="24"/>
          <w:szCs w:val="24"/>
          <w:lang w:val="en-US"/>
        </w:rPr>
        <w:t>Eqs.</w:t>
      </w:r>
      <w:r w:rsidRPr="009F0D8B">
        <w:rPr>
          <w:sz w:val="24"/>
          <w:szCs w:val="24"/>
          <w:lang w:val="en-US"/>
        </w:rPr>
        <w:t xml:space="preserve"> (2) and (3)</w:t>
      </w:r>
      <w:r w:rsidR="00276BE3" w:rsidRPr="009F0D8B">
        <w:rPr>
          <w:sz w:val="24"/>
          <w:szCs w:val="24"/>
          <w:lang w:val="en-US"/>
        </w:rPr>
        <w:t xml:space="preserve">. </w:t>
      </w:r>
    </w:p>
    <w:p w14:paraId="694DB91F" w14:textId="77777777" w:rsidR="008331BC" w:rsidRDefault="008331BC" w:rsidP="008331BC">
      <w:pPr>
        <w:spacing w:after="0" w:line="240" w:lineRule="auto"/>
        <w:contextualSpacing/>
        <w:rPr>
          <w:sz w:val="24"/>
          <w:szCs w:val="24"/>
          <w:lang w:val="en-US"/>
        </w:rPr>
      </w:pPr>
    </w:p>
    <w:p w14:paraId="429C5212" w14:textId="50F33EA4" w:rsidR="003B7639" w:rsidRPr="009F0D8B" w:rsidRDefault="003B7639" w:rsidP="008331BC">
      <w:pPr>
        <w:spacing w:after="0" w:line="240" w:lineRule="auto"/>
        <w:contextualSpacing/>
        <w:rPr>
          <w:sz w:val="24"/>
          <w:szCs w:val="24"/>
          <w:lang w:val="en-US"/>
        </w:rPr>
      </w:pPr>
      <w:r w:rsidRPr="009F0D8B">
        <w:rPr>
          <w:sz w:val="24"/>
          <w:szCs w:val="24"/>
          <w:lang w:val="en-US"/>
        </w:rPr>
        <w:t xml:space="preserve">To determine the effect of magnitude of variation of the penalty probabilities, we compute </w:t>
      </w:r>
      <w:r w:rsidR="00276BE3" w:rsidRPr="00443D15">
        <w:rPr>
          <w:sz w:val="24"/>
          <w:szCs w:val="24"/>
          <w:lang w:val="en-US"/>
        </w:rPr>
        <w:t xml:space="preserve">Ω </w:t>
      </w:r>
      <w:r w:rsidR="0008732A" w:rsidRPr="00443D15">
        <w:rPr>
          <w:sz w:val="24"/>
          <w:szCs w:val="24"/>
          <w:lang w:val="en-US"/>
        </w:rPr>
        <w:t>(</w:t>
      </w:r>
      <w:r w:rsidR="0008732A" w:rsidRPr="00443D15">
        <w:rPr>
          <w:i/>
          <w:iCs/>
          <w:sz w:val="24"/>
          <w:szCs w:val="24"/>
          <w:lang w:val="en-US"/>
        </w:rPr>
        <w:t>f</w:t>
      </w:r>
      <w:r w:rsidR="0008732A" w:rsidRPr="00443D15">
        <w:rPr>
          <w:sz w:val="24"/>
          <w:szCs w:val="24"/>
          <w:lang w:val="en-US"/>
        </w:rPr>
        <w:t>)</w:t>
      </w:r>
      <w:r w:rsidRPr="009F0D8B">
        <w:rPr>
          <w:sz w:val="24"/>
          <w:szCs w:val="24"/>
          <w:lang w:val="en-US"/>
        </w:rPr>
        <w:t xml:space="preserve"> for two values of </w:t>
      </w:r>
      <w:r w:rsidR="006C3616" w:rsidRPr="009F0D8B">
        <w:rPr>
          <w:sz w:val="24"/>
          <w:szCs w:val="24"/>
          <w:lang w:val="el-GR"/>
        </w:rPr>
        <w:t>η</w:t>
      </w:r>
      <w:r w:rsidR="006C3616" w:rsidRPr="009F0D8B">
        <w:rPr>
          <w:sz w:val="24"/>
          <w:szCs w:val="24"/>
          <w:lang w:val="en-US"/>
        </w:rPr>
        <w:t>,</w:t>
      </w:r>
      <w:r w:rsidR="0008732A" w:rsidRPr="009F0D8B">
        <w:rPr>
          <w:sz w:val="24"/>
          <w:szCs w:val="24"/>
          <w:lang w:val="en-US"/>
        </w:rPr>
        <w:t xml:space="preserve"> </w:t>
      </w:r>
      <w:r w:rsidR="005A2225" w:rsidRPr="009F0D8B">
        <w:rPr>
          <w:sz w:val="24"/>
          <w:szCs w:val="24"/>
          <w:lang w:val="en-US"/>
        </w:rPr>
        <w:t>namely, for</w:t>
      </w:r>
      <w:r w:rsidRPr="009F0D8B">
        <w:rPr>
          <w:sz w:val="24"/>
          <w:szCs w:val="24"/>
          <w:lang w:val="en-US"/>
        </w:rPr>
        <w:t xml:space="preserve"> </w:t>
      </w:r>
      <w:r w:rsidRPr="009F0D8B">
        <w:rPr>
          <w:sz w:val="24"/>
          <w:szCs w:val="24"/>
          <w:lang w:val="el-GR"/>
        </w:rPr>
        <w:t>η</w:t>
      </w:r>
      <w:r w:rsidRPr="009F0D8B">
        <w:rPr>
          <w:sz w:val="24"/>
          <w:szCs w:val="24"/>
          <w:lang w:val="en-US"/>
        </w:rPr>
        <w:t xml:space="preserve"> = 0.5, and for </w:t>
      </w:r>
      <w:r w:rsidRPr="009F0D8B">
        <w:rPr>
          <w:sz w:val="24"/>
          <w:szCs w:val="24"/>
          <w:lang w:val="el-GR"/>
        </w:rPr>
        <w:t>η</w:t>
      </w:r>
      <w:r w:rsidRPr="009F0D8B">
        <w:rPr>
          <w:sz w:val="24"/>
          <w:szCs w:val="24"/>
          <w:lang w:val="en-US"/>
        </w:rPr>
        <w:t xml:space="preserve"> = 0.1. Comparison of the performance for these two cases should indicate the efficacy of the learning automata to track small changes in penalty probabilities. </w:t>
      </w:r>
      <w:r w:rsidR="006D317B" w:rsidRPr="009F0D8B">
        <w:rPr>
          <w:sz w:val="24"/>
          <w:szCs w:val="24"/>
          <w:lang w:val="en-US"/>
        </w:rPr>
        <w:t>In a different experiment, s</w:t>
      </w:r>
      <w:r w:rsidRPr="009F0D8B">
        <w:rPr>
          <w:sz w:val="24"/>
          <w:szCs w:val="24"/>
          <w:lang w:val="en-US"/>
        </w:rPr>
        <w:t xml:space="preserve">imulations for </w:t>
      </w:r>
      <w:r w:rsidR="003C775D" w:rsidRPr="009F0D8B">
        <w:rPr>
          <w:sz w:val="24"/>
          <w:szCs w:val="24"/>
          <w:lang w:val="en-US"/>
        </w:rPr>
        <w:t>ten</w:t>
      </w:r>
      <w:r w:rsidRPr="009F0D8B">
        <w:rPr>
          <w:sz w:val="24"/>
          <w:szCs w:val="24"/>
          <w:lang w:val="en-US"/>
        </w:rPr>
        <w:t>-action environments</w:t>
      </w:r>
      <w:r w:rsidR="006D317B" w:rsidRPr="009F0D8B">
        <w:rPr>
          <w:sz w:val="24"/>
          <w:szCs w:val="24"/>
          <w:lang w:val="en-US"/>
        </w:rPr>
        <w:t xml:space="preserve"> have been performed</w:t>
      </w:r>
      <w:r w:rsidRPr="009F0D8B">
        <w:rPr>
          <w:sz w:val="24"/>
          <w:szCs w:val="24"/>
          <w:lang w:val="en-US"/>
        </w:rPr>
        <w:t>, where the penalty</w:t>
      </w:r>
      <w:r w:rsidR="00AF2727" w:rsidRPr="009F0D8B">
        <w:rPr>
          <w:sz w:val="24"/>
          <w:szCs w:val="24"/>
          <w:lang w:val="en-US"/>
        </w:rPr>
        <w:t xml:space="preserve"> </w:t>
      </w:r>
      <w:r w:rsidRPr="009F0D8B">
        <w:rPr>
          <w:sz w:val="24"/>
          <w:szCs w:val="24"/>
          <w:lang w:val="en-US"/>
        </w:rPr>
        <w:t xml:space="preserve">probabilities of the other 8 </w:t>
      </w:r>
      <w:r w:rsidR="0008732A" w:rsidRPr="009F0D8B">
        <w:rPr>
          <w:sz w:val="24"/>
          <w:szCs w:val="24"/>
          <w:lang w:val="en-US"/>
        </w:rPr>
        <w:t>actions,</w:t>
      </w:r>
      <w:r w:rsidRPr="009F0D8B">
        <w:rPr>
          <w:sz w:val="24"/>
          <w:szCs w:val="24"/>
          <w:lang w:val="en-US"/>
        </w:rPr>
        <w:t xml:space="preserve"> </w:t>
      </w:r>
      <w:r w:rsidR="006C3616" w:rsidRPr="009F0D8B">
        <w:rPr>
          <w:sz w:val="24"/>
          <w:szCs w:val="24"/>
          <w:lang w:val="en-US"/>
        </w:rPr>
        <w:t>i.e.,</w:t>
      </w:r>
      <w:r w:rsidRPr="009F0D8B">
        <w:rPr>
          <w:sz w:val="24"/>
          <w:szCs w:val="24"/>
          <w:lang w:val="en-US"/>
        </w:rPr>
        <w:t xml:space="preserve"> </w:t>
      </w:r>
      <w:r w:rsidRPr="009F0D8B">
        <w:rPr>
          <w:i/>
          <w:iCs/>
          <w:sz w:val="24"/>
          <w:szCs w:val="24"/>
          <w:lang w:val="en-US"/>
        </w:rPr>
        <w:t>c</w:t>
      </w:r>
      <w:r w:rsidRPr="009F0D8B">
        <w:rPr>
          <w:sz w:val="24"/>
          <w:szCs w:val="24"/>
          <w:vertAlign w:val="subscript"/>
          <w:lang w:val="en-US"/>
        </w:rPr>
        <w:t>3</w:t>
      </w:r>
      <w:r w:rsidRPr="009F0D8B">
        <w:rPr>
          <w:sz w:val="24"/>
          <w:szCs w:val="24"/>
          <w:lang w:val="en-US"/>
        </w:rPr>
        <w:t xml:space="preserve">, </w:t>
      </w:r>
      <w:r w:rsidR="003D7A49" w:rsidRPr="009F0D8B">
        <w:rPr>
          <w:i/>
          <w:iCs/>
          <w:sz w:val="24"/>
          <w:szCs w:val="24"/>
          <w:lang w:val="en-US"/>
        </w:rPr>
        <w:t>c</w:t>
      </w:r>
      <w:r w:rsidRPr="009F0D8B">
        <w:rPr>
          <w:sz w:val="24"/>
          <w:szCs w:val="24"/>
          <w:vertAlign w:val="subscript"/>
          <w:lang w:val="en-US"/>
        </w:rPr>
        <w:t>4</w:t>
      </w:r>
      <w:r w:rsidRPr="009F0D8B">
        <w:rPr>
          <w:sz w:val="24"/>
          <w:szCs w:val="24"/>
          <w:lang w:val="en-US"/>
        </w:rPr>
        <w:t xml:space="preserve"> …</w:t>
      </w:r>
      <w:r w:rsidR="003D7A49" w:rsidRPr="009F0D8B">
        <w:rPr>
          <w:i/>
          <w:iCs/>
          <w:sz w:val="24"/>
          <w:szCs w:val="24"/>
          <w:lang w:val="en-US"/>
        </w:rPr>
        <w:t xml:space="preserve"> c</w:t>
      </w:r>
      <w:r w:rsidRPr="009F0D8B">
        <w:rPr>
          <w:sz w:val="24"/>
          <w:szCs w:val="24"/>
          <w:vertAlign w:val="subscript"/>
          <w:lang w:val="en-US"/>
        </w:rPr>
        <w:t>10</w:t>
      </w:r>
      <w:r w:rsidR="0008732A" w:rsidRPr="009F0D8B">
        <w:rPr>
          <w:sz w:val="24"/>
          <w:szCs w:val="24"/>
          <w:lang w:val="en-US"/>
        </w:rPr>
        <w:t xml:space="preserve">, </w:t>
      </w:r>
      <w:r w:rsidRPr="009F0D8B">
        <w:rPr>
          <w:sz w:val="24"/>
          <w:szCs w:val="24"/>
          <w:lang w:val="en-US"/>
        </w:rPr>
        <w:t xml:space="preserve">are held constant at </w:t>
      </w:r>
      <w:r w:rsidR="003D7A49" w:rsidRPr="009F0D8B">
        <w:rPr>
          <w:i/>
          <w:iCs/>
          <w:sz w:val="24"/>
          <w:szCs w:val="24"/>
          <w:lang w:val="en-US"/>
        </w:rPr>
        <w:t>c</w:t>
      </w:r>
      <w:r w:rsidRPr="009F0D8B">
        <w:rPr>
          <w:sz w:val="24"/>
          <w:szCs w:val="24"/>
          <w:lang w:val="en-US"/>
        </w:rPr>
        <w:t xml:space="preserve"> = 0.5</w:t>
      </w:r>
      <w:r w:rsidR="006D317B" w:rsidRPr="009F0D8B">
        <w:rPr>
          <w:sz w:val="24"/>
          <w:szCs w:val="24"/>
          <w:lang w:val="en-US"/>
        </w:rPr>
        <w:t>. The goal was to</w:t>
      </w:r>
      <w:r w:rsidRPr="009F0D8B">
        <w:rPr>
          <w:sz w:val="24"/>
          <w:szCs w:val="24"/>
          <w:lang w:val="en-US"/>
        </w:rPr>
        <w:t xml:space="preserve"> determine how the presence of multiple </w:t>
      </w:r>
      <w:r w:rsidR="006D317B" w:rsidRPr="009F0D8B">
        <w:rPr>
          <w:sz w:val="24"/>
          <w:szCs w:val="24"/>
          <w:lang w:val="en-US"/>
        </w:rPr>
        <w:t>(</w:t>
      </w:r>
      <w:r w:rsidRPr="009F0D8B">
        <w:rPr>
          <w:sz w:val="24"/>
          <w:szCs w:val="24"/>
          <w:lang w:val="en-US"/>
        </w:rPr>
        <w:t>possibly</w:t>
      </w:r>
      <w:r w:rsidR="006D317B" w:rsidRPr="009F0D8B">
        <w:rPr>
          <w:sz w:val="24"/>
          <w:szCs w:val="24"/>
          <w:lang w:val="en-US"/>
        </w:rPr>
        <w:t>,</w:t>
      </w:r>
      <w:r w:rsidRPr="009F0D8B">
        <w:rPr>
          <w:sz w:val="24"/>
          <w:szCs w:val="24"/>
          <w:lang w:val="en-US"/>
        </w:rPr>
        <w:t xml:space="preserve"> non-optimal</w:t>
      </w:r>
      <w:r w:rsidR="006D317B" w:rsidRPr="009F0D8B">
        <w:rPr>
          <w:sz w:val="24"/>
          <w:szCs w:val="24"/>
          <w:lang w:val="en-US"/>
        </w:rPr>
        <w:t>)</w:t>
      </w:r>
      <w:r w:rsidRPr="009F0D8B">
        <w:rPr>
          <w:sz w:val="24"/>
          <w:szCs w:val="24"/>
          <w:lang w:val="en-US"/>
        </w:rPr>
        <w:t xml:space="preserve"> actions confounds the performance level of the different learning automata. Although FSSA that are </w:t>
      </w:r>
      <w:r w:rsidRPr="009F0D8B">
        <w:rPr>
          <w:sz w:val="24"/>
          <w:szCs w:val="24"/>
        </w:rPr>
        <w:t>ε</w:t>
      </w:r>
      <w:r w:rsidRPr="009F0D8B">
        <w:rPr>
          <w:sz w:val="24"/>
          <w:szCs w:val="24"/>
          <w:lang w:val="en-US"/>
        </w:rPr>
        <w:t xml:space="preserve">-optimal remain so irrespective of the number of </w:t>
      </w:r>
      <w:r w:rsidR="008331BC" w:rsidRPr="009F0D8B">
        <w:rPr>
          <w:noProof/>
          <w:sz w:val="24"/>
          <w:szCs w:val="24"/>
        </w:rPr>
        <w:lastRenderedPageBreak/>
        <mc:AlternateContent>
          <mc:Choice Requires="wps">
            <w:drawing>
              <wp:anchor distT="0" distB="0" distL="114300" distR="114300" simplePos="0" relativeHeight="251742208" behindDoc="0" locked="0" layoutInCell="1" allowOverlap="1" wp14:anchorId="16FDE252" wp14:editId="7BE9FD73">
                <wp:simplePos x="0" y="0"/>
                <wp:positionH relativeFrom="margin">
                  <wp:align>right</wp:align>
                </wp:positionH>
                <wp:positionV relativeFrom="paragraph">
                  <wp:posOffset>5961380</wp:posOffset>
                </wp:positionV>
                <wp:extent cx="6458585" cy="680085"/>
                <wp:effectExtent l="0" t="0" r="0" b="5715"/>
                <wp:wrapTopAndBottom/>
                <wp:docPr id="23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8585" cy="68008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78924119" w14:textId="6C10A7F2" w:rsidR="00AF2727" w:rsidRPr="00443D15" w:rsidRDefault="002D6AFA" w:rsidP="009F0590">
                            <w:pPr>
                              <w:spacing w:line="240" w:lineRule="auto"/>
                              <w:rPr>
                                <w:sz w:val="24"/>
                                <w:szCs w:val="24"/>
                                <w:lang w:val="en-US"/>
                              </w:rPr>
                            </w:pPr>
                            <w:r w:rsidRPr="00443D15">
                              <w:rPr>
                                <w:b/>
                                <w:bCs/>
                                <w:sz w:val="24"/>
                                <w:szCs w:val="24"/>
                                <w:lang w:val="en-US"/>
                              </w:rPr>
                              <w:t>Figure</w:t>
                            </w:r>
                            <w:r w:rsidR="00AF2727" w:rsidRPr="00443D15">
                              <w:rPr>
                                <w:b/>
                                <w:bCs/>
                                <w:sz w:val="24"/>
                                <w:szCs w:val="24"/>
                                <w:lang w:val="en-US"/>
                              </w:rPr>
                              <w:t xml:space="preserve"> 4</w:t>
                            </w:r>
                            <w:r w:rsidR="00AF2727" w:rsidRPr="00443D15">
                              <w:rPr>
                                <w:sz w:val="24"/>
                                <w:szCs w:val="24"/>
                                <w:lang w:val="en-US"/>
                              </w:rPr>
                              <w:t>. Performance (Ω(</w:t>
                            </w:r>
                            <w:r w:rsidR="00AF2727" w:rsidRPr="00443D15">
                              <w:rPr>
                                <w:sz w:val="24"/>
                                <w:szCs w:val="24"/>
                                <w:highlight w:val="yellow"/>
                                <w:lang w:val="en-US"/>
                              </w:rPr>
                              <w:t>f</w:t>
                            </w:r>
                            <w:r w:rsidR="00AF2727" w:rsidRPr="00443D15">
                              <w:rPr>
                                <w:sz w:val="24"/>
                                <w:szCs w:val="24"/>
                                <w:lang w:val="en-US"/>
                              </w:rPr>
                              <w:t xml:space="preserve">)) as a function of frequency, for depth values of (A) </w:t>
                            </w:r>
                            <w:r w:rsidR="00AF2727" w:rsidRPr="00443D15">
                              <w:rPr>
                                <w:i/>
                                <w:iCs/>
                                <w:sz w:val="24"/>
                                <w:szCs w:val="24"/>
                                <w:lang w:val="en-US"/>
                              </w:rPr>
                              <w:t>D</w:t>
                            </w:r>
                            <w:r w:rsidR="00AF2727" w:rsidRPr="00443D15">
                              <w:rPr>
                                <w:sz w:val="24"/>
                                <w:szCs w:val="24"/>
                                <w:lang w:val="en-US"/>
                              </w:rPr>
                              <w:t xml:space="preserve">=3, (B) </w:t>
                            </w:r>
                            <w:r w:rsidR="00AF2727" w:rsidRPr="00443D15">
                              <w:rPr>
                                <w:i/>
                                <w:iCs/>
                                <w:sz w:val="24"/>
                                <w:szCs w:val="24"/>
                                <w:lang w:val="en-US"/>
                              </w:rPr>
                              <w:t>D</w:t>
                            </w:r>
                            <w:r w:rsidR="00AF2727" w:rsidRPr="00443D15">
                              <w:rPr>
                                <w:sz w:val="24"/>
                                <w:szCs w:val="24"/>
                                <w:lang w:val="en-US"/>
                              </w:rPr>
                              <w:t xml:space="preserve">=10 and (C) </w:t>
                            </w:r>
                            <w:r w:rsidR="00AF2727" w:rsidRPr="00443D15">
                              <w:rPr>
                                <w:i/>
                                <w:iCs/>
                                <w:sz w:val="24"/>
                                <w:szCs w:val="24"/>
                                <w:lang w:val="en-US"/>
                              </w:rPr>
                              <w:t>D</w:t>
                            </w:r>
                            <w:r w:rsidR="00AF2727" w:rsidRPr="00443D15">
                              <w:rPr>
                                <w:sz w:val="24"/>
                                <w:szCs w:val="24"/>
                                <w:lang w:val="en-US"/>
                              </w:rPr>
                              <w:t xml:space="preserve">=50. In (D) univ-Tsetlin with depth </w:t>
                            </w:r>
                            <w:r w:rsidR="00AF2727" w:rsidRPr="00443D15">
                              <w:rPr>
                                <w:i/>
                                <w:iCs/>
                                <w:sz w:val="24"/>
                                <w:szCs w:val="24"/>
                                <w:lang w:val="en-US"/>
                              </w:rPr>
                              <w:t>D</w:t>
                            </w:r>
                            <w:r w:rsidR="00AF2727" w:rsidRPr="00443D15">
                              <w:rPr>
                                <w:sz w:val="24"/>
                                <w:szCs w:val="24"/>
                                <w:lang w:val="en-US"/>
                              </w:rPr>
                              <w:t xml:space="preserve">=3 is compared with univ-Tsetlin having depth </w:t>
                            </w:r>
                            <w:r w:rsidR="00AF2727" w:rsidRPr="00443D15">
                              <w:rPr>
                                <w:i/>
                                <w:iCs/>
                                <w:sz w:val="24"/>
                                <w:szCs w:val="24"/>
                                <w:lang w:val="en-US"/>
                              </w:rPr>
                              <w:t>D</w:t>
                            </w:r>
                            <w:r w:rsidR="00AF2727" w:rsidRPr="00443D15">
                              <w:rPr>
                                <w:sz w:val="24"/>
                                <w:szCs w:val="24"/>
                                <w:lang w:val="en-US"/>
                              </w:rPr>
                              <w:t xml:space="preserve">=10 and with PSAF-opt with depth </w:t>
                            </w:r>
                            <w:r w:rsidR="00AF2727" w:rsidRPr="00443D15">
                              <w:rPr>
                                <w:i/>
                                <w:iCs/>
                                <w:sz w:val="24"/>
                                <w:szCs w:val="24"/>
                                <w:lang w:val="en-US"/>
                              </w:rPr>
                              <w:t>D</w:t>
                            </w:r>
                            <w:r w:rsidR="00AF2727" w:rsidRPr="00443D15">
                              <w:rPr>
                                <w:sz w:val="24"/>
                                <w:szCs w:val="24"/>
                                <w:lang w:val="en-US"/>
                              </w:rPr>
                              <w:t>=50.</w:t>
                            </w:r>
                          </w:p>
                          <w:p w14:paraId="1DD849A1" w14:textId="77777777" w:rsidR="00AF2727" w:rsidRPr="00443D15" w:rsidRDefault="00AF2727" w:rsidP="00AF2727">
                            <w:pPr>
                              <w:rPr>
                                <w:lang w:val="en-US"/>
                              </w:rPr>
                            </w:pPr>
                          </w:p>
                          <w:p w14:paraId="0D8D6E8C" w14:textId="77777777" w:rsidR="00AF2727" w:rsidRPr="00443D15" w:rsidRDefault="00AF2727" w:rsidP="00AF27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FDE252" id="_x0000_s1036" type="#_x0000_t202" style="position:absolute;left:0;text-align:left;margin-left:457.35pt;margin-top:469.4pt;width:508.55pt;height:53.55pt;z-index:251742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" filled="f" stroked="f">
                <v:textbox>
                  <w:txbxContent>
                    <w:p w14:paraId="78924119" w14:textId="6C10A7F2" w:rsidR="00AF2727" w:rsidRPr="00443D15" w:rsidRDefault="002D6AFA" w:rsidP="009F0590">
                      <w:pPr>
                        <w:spacing w:line="240" w:lineRule="auto"/>
                        <w:rPr>
                          <w:sz w:val="24"/>
                          <w:szCs w:val="24"/>
                          <w:lang w:val="en-US"/>
                        </w:rPr>
                      </w:pPr>
                      <w:r w:rsidRPr="00443D15">
                        <w:rPr>
                          <w:b/>
                          <w:bCs/>
                          <w:sz w:val="24"/>
                          <w:szCs w:val="24"/>
                          <w:lang w:val="en-US"/>
                        </w:rPr>
                        <w:t>Figure</w:t>
                      </w:r>
                      <w:r w:rsidR="00AF2727" w:rsidRPr="00443D15">
                        <w:rPr>
                          <w:b/>
                          <w:bCs/>
                          <w:sz w:val="24"/>
                          <w:szCs w:val="24"/>
                          <w:lang w:val="en-US"/>
                        </w:rPr>
                        <w:t xml:space="preserve"> 4</w:t>
                      </w:r>
                      <w:r w:rsidR="00AF2727" w:rsidRPr="00443D15">
                        <w:rPr>
                          <w:sz w:val="24"/>
                          <w:szCs w:val="24"/>
                          <w:lang w:val="en-US"/>
                        </w:rPr>
                        <w:t>. Performance (Ω(</w:t>
                      </w:r>
                      <w:r w:rsidR="00AF2727" w:rsidRPr="00443D15">
                        <w:rPr>
                          <w:sz w:val="24"/>
                          <w:szCs w:val="24"/>
                          <w:highlight w:val="yellow"/>
                          <w:lang w:val="en-US"/>
                        </w:rPr>
                        <w:t>f</w:t>
                      </w:r>
                      <w:r w:rsidR="00AF2727" w:rsidRPr="00443D15">
                        <w:rPr>
                          <w:sz w:val="24"/>
                          <w:szCs w:val="24"/>
                          <w:lang w:val="en-US"/>
                        </w:rPr>
                        <w:t xml:space="preserve">)) as a function of frequency, for depth values of (A) </w:t>
                      </w:r>
                      <w:r w:rsidR="00AF2727" w:rsidRPr="00443D15">
                        <w:rPr>
                          <w:i/>
                          <w:iCs/>
                          <w:sz w:val="24"/>
                          <w:szCs w:val="24"/>
                          <w:lang w:val="en-US"/>
                        </w:rPr>
                        <w:t>D</w:t>
                      </w:r>
                      <w:r w:rsidR="00AF2727" w:rsidRPr="00443D15">
                        <w:rPr>
                          <w:sz w:val="24"/>
                          <w:szCs w:val="24"/>
                          <w:lang w:val="en-US"/>
                        </w:rPr>
                        <w:t xml:space="preserve">=3, (B) </w:t>
                      </w:r>
                      <w:r w:rsidR="00AF2727" w:rsidRPr="00443D15">
                        <w:rPr>
                          <w:i/>
                          <w:iCs/>
                          <w:sz w:val="24"/>
                          <w:szCs w:val="24"/>
                          <w:lang w:val="en-US"/>
                        </w:rPr>
                        <w:t>D</w:t>
                      </w:r>
                      <w:r w:rsidR="00AF2727" w:rsidRPr="00443D15">
                        <w:rPr>
                          <w:sz w:val="24"/>
                          <w:szCs w:val="24"/>
                          <w:lang w:val="en-US"/>
                        </w:rPr>
                        <w:t xml:space="preserve">=10 and (C) </w:t>
                      </w:r>
                      <w:r w:rsidR="00AF2727" w:rsidRPr="00443D15">
                        <w:rPr>
                          <w:i/>
                          <w:iCs/>
                          <w:sz w:val="24"/>
                          <w:szCs w:val="24"/>
                          <w:lang w:val="en-US"/>
                        </w:rPr>
                        <w:t>D</w:t>
                      </w:r>
                      <w:r w:rsidR="00AF2727" w:rsidRPr="00443D15">
                        <w:rPr>
                          <w:sz w:val="24"/>
                          <w:szCs w:val="24"/>
                          <w:lang w:val="en-US"/>
                        </w:rPr>
                        <w:t xml:space="preserve">=50. In (D) univ-Tsetlin with depth </w:t>
                      </w:r>
                      <w:r w:rsidR="00AF2727" w:rsidRPr="00443D15">
                        <w:rPr>
                          <w:i/>
                          <w:iCs/>
                          <w:sz w:val="24"/>
                          <w:szCs w:val="24"/>
                          <w:lang w:val="en-US"/>
                        </w:rPr>
                        <w:t>D</w:t>
                      </w:r>
                      <w:r w:rsidR="00AF2727" w:rsidRPr="00443D15">
                        <w:rPr>
                          <w:sz w:val="24"/>
                          <w:szCs w:val="24"/>
                          <w:lang w:val="en-US"/>
                        </w:rPr>
                        <w:t xml:space="preserve">=3 is compared with univ-Tsetlin having depth </w:t>
                      </w:r>
                      <w:r w:rsidR="00AF2727" w:rsidRPr="00443D15">
                        <w:rPr>
                          <w:i/>
                          <w:iCs/>
                          <w:sz w:val="24"/>
                          <w:szCs w:val="24"/>
                          <w:lang w:val="en-US"/>
                        </w:rPr>
                        <w:t>D</w:t>
                      </w:r>
                      <w:r w:rsidR="00AF2727" w:rsidRPr="00443D15">
                        <w:rPr>
                          <w:sz w:val="24"/>
                          <w:szCs w:val="24"/>
                          <w:lang w:val="en-US"/>
                        </w:rPr>
                        <w:t xml:space="preserve">=10 and with PSAF-opt with depth </w:t>
                      </w:r>
                      <w:r w:rsidR="00AF2727" w:rsidRPr="00443D15">
                        <w:rPr>
                          <w:i/>
                          <w:iCs/>
                          <w:sz w:val="24"/>
                          <w:szCs w:val="24"/>
                          <w:lang w:val="en-US"/>
                        </w:rPr>
                        <w:t>D</w:t>
                      </w:r>
                      <w:r w:rsidR="00AF2727" w:rsidRPr="00443D15">
                        <w:rPr>
                          <w:sz w:val="24"/>
                          <w:szCs w:val="24"/>
                          <w:lang w:val="en-US"/>
                        </w:rPr>
                        <w:t>=50.</w:t>
                      </w:r>
                    </w:p>
                    <w:p w14:paraId="1DD849A1" w14:textId="77777777" w:rsidR="00AF2727" w:rsidRPr="00443D15" w:rsidRDefault="00AF2727" w:rsidP="00AF2727">
                      <w:pPr>
                        <w:rPr>
                          <w:lang w:val="en-US"/>
                        </w:rPr>
                      </w:pPr>
                    </w:p>
                    <w:p w14:paraId="0D8D6E8C" w14:textId="77777777" w:rsidR="00AF2727" w:rsidRPr="00443D15" w:rsidRDefault="00AF2727" w:rsidP="00AF2727">
                      <w:pPr>
                        <w:rPr>
                          <w:lang w:val="en-US"/>
                        </w:rPr>
                      </w:pPr>
                    </w:p>
                  </w:txbxContent>
                </v:textbox>
                <w10:wrap type="topAndBottom" anchorx="margin"/>
              </v:shape>
            </w:pict>
          </mc:Fallback>
        </mc:AlternateContent>
      </w:r>
      <w:r w:rsidR="000C349D" w:rsidRPr="009F0D8B">
        <w:rPr>
          <w:noProof/>
          <w:sz w:val="24"/>
          <w:szCs w:val="24"/>
        </w:rPr>
        <w:drawing>
          <wp:anchor distT="0" distB="0" distL="114300" distR="114300" simplePos="0" relativeHeight="251743232" behindDoc="0" locked="0" layoutInCell="1" allowOverlap="1" wp14:anchorId="7C292641" wp14:editId="6F33E087">
            <wp:simplePos x="0" y="0"/>
            <wp:positionH relativeFrom="margin">
              <wp:posOffset>-288951</wp:posOffset>
            </wp:positionH>
            <wp:positionV relativeFrom="paragraph">
              <wp:posOffset>51181</wp:posOffset>
            </wp:positionV>
            <wp:extent cx="6858000" cy="5949315"/>
            <wp:effectExtent l="0" t="0" r="0" b="0"/>
            <wp:wrapTopAndBottom/>
            <wp:docPr id="10" name="Picture 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1" r="17239" b="43674"/>
                    <a:stretch/>
                  </pic:blipFill>
                  <pic:spPr bwMode="auto">
                    <a:xfrm>
                      <a:off x="0" y="0"/>
                      <a:ext cx="6858000" cy="5949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0D8B">
        <w:rPr>
          <w:sz w:val="24"/>
          <w:szCs w:val="24"/>
          <w:lang w:val="en-US"/>
        </w:rPr>
        <w:t xml:space="preserve">actions, their performance </w:t>
      </w:r>
      <w:r w:rsidR="0008732A" w:rsidRPr="009F0D8B">
        <w:rPr>
          <w:sz w:val="24"/>
          <w:szCs w:val="24"/>
          <w:lang w:val="en-US"/>
        </w:rPr>
        <w:t xml:space="preserve">in a non-stationary environment </w:t>
      </w:r>
      <w:r w:rsidRPr="009F0D8B">
        <w:rPr>
          <w:sz w:val="24"/>
          <w:szCs w:val="24"/>
          <w:lang w:val="en-US"/>
        </w:rPr>
        <w:t>may deteriorate with increasing number of possible actions.</w:t>
      </w:r>
    </w:p>
    <w:p w14:paraId="3FCF5E97" w14:textId="77777777" w:rsidR="009F0590" w:rsidRDefault="009F0590" w:rsidP="009F0590">
      <w:pPr>
        <w:spacing w:after="0" w:line="240" w:lineRule="auto"/>
        <w:contextualSpacing/>
        <w:rPr>
          <w:sz w:val="24"/>
          <w:szCs w:val="24"/>
          <w:lang w:val="en-US"/>
        </w:rPr>
      </w:pPr>
    </w:p>
    <w:p w14:paraId="57683010" w14:textId="12F78A1E" w:rsidR="009F0590" w:rsidRDefault="006C3616" w:rsidP="009F0590">
      <w:pPr>
        <w:spacing w:after="0" w:line="240" w:lineRule="auto"/>
        <w:contextualSpacing/>
        <w:rPr>
          <w:sz w:val="24"/>
          <w:szCs w:val="24"/>
          <w:lang w:val="en-US"/>
        </w:rPr>
      </w:pPr>
      <w:r w:rsidRPr="009F0D8B">
        <w:rPr>
          <w:sz w:val="24"/>
          <w:szCs w:val="24"/>
          <w:lang w:val="en-US"/>
        </w:rPr>
        <w:t>Thus, the</w:t>
      </w:r>
      <w:r w:rsidR="003B7639" w:rsidRPr="009F0D8B">
        <w:rPr>
          <w:sz w:val="24"/>
          <w:szCs w:val="24"/>
          <w:lang w:val="en-US"/>
        </w:rPr>
        <w:t xml:space="preserve"> performance of each automaton </w:t>
      </w:r>
      <w:r w:rsidR="00056948" w:rsidRPr="009F0D8B">
        <w:rPr>
          <w:sz w:val="24"/>
          <w:szCs w:val="24"/>
          <w:lang w:val="en-US"/>
        </w:rPr>
        <w:t xml:space="preserve">is characterized </w:t>
      </w:r>
      <w:r w:rsidR="003B7639" w:rsidRPr="009F0D8B">
        <w:rPr>
          <w:sz w:val="24"/>
          <w:szCs w:val="24"/>
          <w:lang w:val="en-US"/>
        </w:rPr>
        <w:t xml:space="preserve">in three different types of environments, </w:t>
      </w:r>
      <w:r w:rsidR="006D317B" w:rsidRPr="009F0D8B">
        <w:rPr>
          <w:sz w:val="24"/>
          <w:szCs w:val="24"/>
          <w:lang w:val="en-US"/>
        </w:rPr>
        <w:t>namely,</w:t>
      </w:r>
      <w:r w:rsidR="003B7639" w:rsidRPr="009F0D8B">
        <w:rPr>
          <w:sz w:val="24"/>
          <w:szCs w:val="24"/>
          <w:lang w:val="en-US"/>
        </w:rPr>
        <w:t xml:space="preserve"> (a) a </w:t>
      </w:r>
      <w:r w:rsidR="00393D2E" w:rsidRPr="009F0D8B">
        <w:rPr>
          <w:sz w:val="24"/>
          <w:szCs w:val="24"/>
          <w:lang w:val="en-US"/>
        </w:rPr>
        <w:t>two</w:t>
      </w:r>
      <w:r w:rsidR="003B7639" w:rsidRPr="009F0D8B">
        <w:rPr>
          <w:sz w:val="24"/>
          <w:szCs w:val="24"/>
          <w:lang w:val="en-US"/>
        </w:rPr>
        <w:t xml:space="preserve">-action environment with sinusoidally varying penalty probabilities, a (b) a </w:t>
      </w:r>
      <w:r w:rsidR="00393D2E" w:rsidRPr="009F0D8B">
        <w:rPr>
          <w:sz w:val="24"/>
          <w:szCs w:val="24"/>
          <w:lang w:val="en-US"/>
        </w:rPr>
        <w:t>two</w:t>
      </w:r>
      <w:r w:rsidR="003B7639" w:rsidRPr="009F0D8B">
        <w:rPr>
          <w:sz w:val="24"/>
          <w:szCs w:val="24"/>
          <w:lang w:val="en-US"/>
        </w:rPr>
        <w:t xml:space="preserve">-action environment where the penalty probabilities vary within a smaller range, and (c) a </w:t>
      </w:r>
      <w:r w:rsidR="00393D2E" w:rsidRPr="009F0D8B">
        <w:rPr>
          <w:sz w:val="24"/>
          <w:szCs w:val="24"/>
          <w:lang w:val="en-US"/>
        </w:rPr>
        <w:t>ten</w:t>
      </w:r>
      <w:r w:rsidR="003B7639" w:rsidRPr="009F0D8B">
        <w:rPr>
          <w:sz w:val="24"/>
          <w:szCs w:val="24"/>
          <w:lang w:val="en-US"/>
        </w:rPr>
        <w:t xml:space="preserve">-action environment. </w:t>
      </w:r>
      <w:r w:rsidR="00581778" w:rsidRPr="009F0D8B">
        <w:rPr>
          <w:sz w:val="24"/>
          <w:szCs w:val="24"/>
          <w:lang w:val="en-US"/>
        </w:rPr>
        <w:t>One may expect that, i</w:t>
      </w:r>
      <w:r w:rsidR="003B7639" w:rsidRPr="009F0D8B">
        <w:rPr>
          <w:sz w:val="24"/>
          <w:szCs w:val="24"/>
          <w:lang w:val="en-US"/>
        </w:rPr>
        <w:t xml:space="preserve">f an FSSA design is effective for these simple non-stationary environments, its performance should consistently improve with increasing </w:t>
      </w:r>
      <w:r w:rsidR="00581778" w:rsidRPr="009F0D8B">
        <w:rPr>
          <w:sz w:val="24"/>
          <w:szCs w:val="24"/>
          <w:lang w:val="en-US"/>
        </w:rPr>
        <w:t xml:space="preserve">depth </w:t>
      </w:r>
      <w:r w:rsidR="003B7639" w:rsidRPr="009F0D8B">
        <w:rPr>
          <w:i/>
          <w:iCs/>
          <w:sz w:val="24"/>
          <w:szCs w:val="24"/>
          <w:lang w:val="en-US"/>
        </w:rPr>
        <w:t>D</w:t>
      </w:r>
      <w:r w:rsidR="003B7639" w:rsidRPr="009F0D8B">
        <w:rPr>
          <w:sz w:val="24"/>
          <w:szCs w:val="24"/>
          <w:lang w:val="en-US"/>
        </w:rPr>
        <w:t>. The simulations results are presented</w:t>
      </w:r>
      <w:r w:rsidR="00290E69">
        <w:rPr>
          <w:sz w:val="24"/>
          <w:szCs w:val="24"/>
          <w:lang w:val="en-US"/>
        </w:rPr>
        <w:t xml:space="preserve"> below</w:t>
      </w:r>
      <w:r w:rsidR="003B7639" w:rsidRPr="009F0D8B">
        <w:rPr>
          <w:sz w:val="24"/>
          <w:szCs w:val="24"/>
          <w:lang w:val="en-US"/>
        </w:rPr>
        <w:t>.</w:t>
      </w:r>
      <w:bookmarkStart w:id="14" w:name="_Toc123096074"/>
    </w:p>
    <w:p w14:paraId="10867CFD" w14:textId="77777777" w:rsidR="009F0590" w:rsidRDefault="009F0590" w:rsidP="009F0590">
      <w:pPr>
        <w:spacing w:after="0" w:line="240" w:lineRule="auto"/>
        <w:contextualSpacing/>
        <w:rPr>
          <w:sz w:val="24"/>
          <w:szCs w:val="24"/>
          <w:lang w:val="en-US"/>
        </w:rPr>
      </w:pPr>
    </w:p>
    <w:p w14:paraId="4859BA8F" w14:textId="77777777" w:rsidR="009F0590" w:rsidRDefault="009F0590" w:rsidP="009F0590">
      <w:pPr>
        <w:spacing w:after="0" w:line="240" w:lineRule="auto"/>
        <w:contextualSpacing/>
        <w:rPr>
          <w:b/>
          <w:sz w:val="24"/>
          <w:szCs w:val="24"/>
          <w:lang w:val="en-US"/>
        </w:rPr>
      </w:pPr>
    </w:p>
    <w:p w14:paraId="60DC8152" w14:textId="77777777" w:rsidR="009F0590" w:rsidRDefault="009F0590" w:rsidP="009F0590">
      <w:pPr>
        <w:spacing w:after="0" w:line="240" w:lineRule="auto"/>
        <w:contextualSpacing/>
        <w:rPr>
          <w:b/>
          <w:sz w:val="24"/>
          <w:szCs w:val="24"/>
          <w:lang w:val="en-US"/>
        </w:rPr>
      </w:pPr>
    </w:p>
    <w:p w14:paraId="7761A973" w14:textId="3556E002" w:rsidR="003B7639" w:rsidRPr="009F0590" w:rsidRDefault="003B7639" w:rsidP="009F0590">
      <w:pPr>
        <w:spacing w:after="0" w:line="240" w:lineRule="auto"/>
        <w:contextualSpacing/>
        <w:rPr>
          <w:b/>
          <w:sz w:val="24"/>
          <w:szCs w:val="24"/>
          <w:lang w:val="en-US"/>
        </w:rPr>
      </w:pPr>
      <w:r w:rsidRPr="009F0590">
        <w:rPr>
          <w:b/>
          <w:sz w:val="24"/>
          <w:szCs w:val="24"/>
          <w:lang w:val="en-US"/>
        </w:rPr>
        <w:lastRenderedPageBreak/>
        <w:t xml:space="preserve">Two-Action Environments: </w:t>
      </w:r>
      <w:r w:rsidR="004F7304" w:rsidRPr="009F0590">
        <w:rPr>
          <w:b/>
          <w:sz w:val="24"/>
          <w:szCs w:val="24"/>
          <w:lang w:val="en-US"/>
        </w:rPr>
        <w:t xml:space="preserve">Performance vs </w:t>
      </w:r>
      <w:r w:rsidRPr="009F0590">
        <w:rPr>
          <w:b/>
          <w:sz w:val="24"/>
          <w:szCs w:val="24"/>
          <w:lang w:val="en-US"/>
        </w:rPr>
        <w:t>Frequency</w:t>
      </w:r>
      <w:bookmarkEnd w:id="14"/>
      <w:r w:rsidR="004F7304" w:rsidRPr="009F0590">
        <w:rPr>
          <w:b/>
          <w:sz w:val="24"/>
          <w:szCs w:val="24"/>
          <w:lang w:val="en-US"/>
        </w:rPr>
        <w:t xml:space="preserve"> and Depth</w:t>
      </w:r>
    </w:p>
    <w:p w14:paraId="46414D60" w14:textId="77777777" w:rsidR="009F0590" w:rsidRDefault="009F0590" w:rsidP="009F0590">
      <w:pPr>
        <w:spacing w:after="0" w:line="240" w:lineRule="auto"/>
        <w:contextualSpacing/>
        <w:rPr>
          <w:sz w:val="24"/>
          <w:szCs w:val="24"/>
          <w:lang w:val="en-US"/>
        </w:rPr>
      </w:pPr>
    </w:p>
    <w:p w14:paraId="5DECB44E" w14:textId="1F69310D" w:rsidR="003B7639" w:rsidRPr="009F0D8B" w:rsidRDefault="00C81CDE" w:rsidP="009F0590">
      <w:pPr>
        <w:spacing w:after="0" w:line="240" w:lineRule="auto"/>
        <w:contextualSpacing/>
        <w:rPr>
          <w:sz w:val="24"/>
          <w:szCs w:val="24"/>
          <w:lang w:val="en-US"/>
        </w:rPr>
      </w:pPr>
      <w:r w:rsidRPr="009F0D8B">
        <w:rPr>
          <w:noProof/>
          <w:sz w:val="24"/>
          <w:szCs w:val="24"/>
        </w:rPr>
        <mc:AlternateContent>
          <mc:Choice Requires="wps">
            <w:drawing>
              <wp:anchor distT="0" distB="0" distL="114300" distR="114300" simplePos="0" relativeHeight="251727872" behindDoc="0" locked="0" layoutInCell="1" allowOverlap="1" wp14:anchorId="423EAA23" wp14:editId="05D5791D">
                <wp:simplePos x="0" y="0"/>
                <wp:positionH relativeFrom="margin">
                  <wp:align>right</wp:align>
                </wp:positionH>
                <wp:positionV relativeFrom="paragraph">
                  <wp:posOffset>6214593</wp:posOffset>
                </wp:positionV>
                <wp:extent cx="6480810" cy="628650"/>
                <wp:effectExtent l="0" t="0" r="0" b="0"/>
                <wp:wrapTopAndBottom/>
                <wp:docPr id="22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810" cy="62865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37FD90ED" w14:textId="062009AC" w:rsidR="002D2A1A" w:rsidRPr="00443D15" w:rsidRDefault="002D6AFA" w:rsidP="002D2A1A">
                            <w:pPr>
                              <w:rPr>
                                <w:sz w:val="24"/>
                                <w:szCs w:val="24"/>
                                <w:lang w:val="en-US"/>
                              </w:rPr>
                            </w:pPr>
                            <w:r w:rsidRPr="009F0590">
                              <w:rPr>
                                <w:sz w:val="24"/>
                                <w:szCs w:val="24"/>
                                <w:lang w:val="en-US"/>
                              </w:rPr>
                              <w:t>Figure</w:t>
                            </w:r>
                            <w:r w:rsidR="002D2A1A" w:rsidRPr="009F0590">
                              <w:rPr>
                                <w:sz w:val="24"/>
                                <w:szCs w:val="24"/>
                                <w:lang w:val="en-US"/>
                              </w:rPr>
                              <w:t xml:space="preserve"> 5: Performance (%) as a function of frequency for the different </w:t>
                            </w:r>
                            <w:r w:rsidR="002D2A1A" w:rsidRPr="009F0590">
                              <w:rPr>
                                <w:sz w:val="24"/>
                                <w:szCs w:val="24"/>
                              </w:rPr>
                              <w:t>ε</w:t>
                            </w:r>
                            <w:r w:rsidR="002D2A1A" w:rsidRPr="009F0590">
                              <w:rPr>
                                <w:sz w:val="24"/>
                                <w:szCs w:val="24"/>
                                <w:lang w:val="en-US"/>
                              </w:rPr>
                              <w:t>-optimal automata, for three</w:t>
                            </w:r>
                            <w:r w:rsidR="002D2A1A" w:rsidRPr="00443D15">
                              <w:rPr>
                                <w:sz w:val="24"/>
                                <w:szCs w:val="24"/>
                                <w:lang w:val="en-US"/>
                              </w:rPr>
                              <w:t xml:space="preserve"> depth values, </w:t>
                            </w:r>
                            <w:r w:rsidR="002D2A1A" w:rsidRPr="00443D15">
                              <w:rPr>
                                <w:i/>
                                <w:iCs/>
                                <w:sz w:val="24"/>
                                <w:szCs w:val="24"/>
                                <w:lang w:val="en-US"/>
                              </w:rPr>
                              <w:t>D</w:t>
                            </w:r>
                            <w:r w:rsidR="002D2A1A" w:rsidRPr="00443D15">
                              <w:rPr>
                                <w:sz w:val="24"/>
                                <w:szCs w:val="24"/>
                                <w:lang w:val="en-US"/>
                              </w:rPr>
                              <w:t>=3, 10 and 50. (A) optimistic-PSAF (B) univ-PSAF-amb (C) univ-PSAF-pess, and (D) univ-Tsetlin.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3EAA23" id="Text Box 90" o:spid="_x0000_s1037" type="#_x0000_t202" style="position:absolute;left:0;text-align:left;margin-left:459.1pt;margin-top:489.35pt;width:510.3pt;height:49.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" filled="f" stroked="f">
                <v:textbox>
                  <w:txbxContent>
                    <w:p w14:paraId="37FD90ED" w14:textId="062009AC" w:rsidR="002D2A1A" w:rsidRPr="00443D15" w:rsidRDefault="002D6AFA" w:rsidP="002D2A1A">
                      <w:pPr>
                        <w:rPr>
                          <w:sz w:val="24"/>
                          <w:szCs w:val="24"/>
                          <w:lang w:val="en-US"/>
                        </w:rPr>
                      </w:pPr>
                      <w:r w:rsidRPr="009F0590">
                        <w:rPr>
                          <w:sz w:val="24"/>
                          <w:szCs w:val="24"/>
                          <w:lang w:val="en-US"/>
                        </w:rPr>
                        <w:t>Figure</w:t>
                      </w:r>
                      <w:r w:rsidR="002D2A1A" w:rsidRPr="009F0590">
                        <w:rPr>
                          <w:sz w:val="24"/>
                          <w:szCs w:val="24"/>
                          <w:lang w:val="en-US"/>
                        </w:rPr>
                        <w:t xml:space="preserve"> 5: Performance (%) as a function of frequency for the different </w:t>
                      </w:r>
                      <w:r w:rsidR="002D2A1A" w:rsidRPr="009F0590">
                        <w:rPr>
                          <w:sz w:val="24"/>
                          <w:szCs w:val="24"/>
                        </w:rPr>
                        <w:t>ε</w:t>
                      </w:r>
                      <w:r w:rsidR="002D2A1A" w:rsidRPr="009F0590">
                        <w:rPr>
                          <w:sz w:val="24"/>
                          <w:szCs w:val="24"/>
                          <w:lang w:val="en-US"/>
                        </w:rPr>
                        <w:t>-optimal automata, for three</w:t>
                      </w:r>
                      <w:r w:rsidR="002D2A1A" w:rsidRPr="00443D15">
                        <w:rPr>
                          <w:sz w:val="24"/>
                          <w:szCs w:val="24"/>
                          <w:lang w:val="en-US"/>
                        </w:rPr>
                        <w:t xml:space="preserve"> depth values, </w:t>
                      </w:r>
                      <w:r w:rsidR="002D2A1A" w:rsidRPr="00443D15">
                        <w:rPr>
                          <w:i/>
                          <w:iCs/>
                          <w:sz w:val="24"/>
                          <w:szCs w:val="24"/>
                          <w:lang w:val="en-US"/>
                        </w:rPr>
                        <w:t>D</w:t>
                      </w:r>
                      <w:r w:rsidR="002D2A1A" w:rsidRPr="00443D15">
                        <w:rPr>
                          <w:sz w:val="24"/>
                          <w:szCs w:val="24"/>
                          <w:lang w:val="en-US"/>
                        </w:rPr>
                        <w:t>=3, 10 and 50. (A) optimistic-PSAF (B) univ-PSAF-amb (C) univ-PSAF-pess, and (D) univ-Tsetlin.</w:t>
                      </w:r>
                    </w:p>
                  </w:txbxContent>
                </v:textbox>
                <w10:wrap type="topAndBottom" anchorx="margin"/>
              </v:shape>
            </w:pict>
          </mc:Fallback>
        </mc:AlternateContent>
      </w:r>
      <w:r w:rsidRPr="009F0D8B">
        <w:rPr>
          <w:noProof/>
          <w:sz w:val="24"/>
          <w:szCs w:val="24"/>
          <w:lang w:val="en-US"/>
        </w:rPr>
        <w:drawing>
          <wp:anchor distT="0" distB="0" distL="114300" distR="114300" simplePos="0" relativeHeight="251774976" behindDoc="0" locked="0" layoutInCell="1" allowOverlap="1" wp14:anchorId="522C148D" wp14:editId="44910FBA">
            <wp:simplePos x="0" y="0"/>
            <wp:positionH relativeFrom="margin">
              <wp:align>center</wp:align>
            </wp:positionH>
            <wp:positionV relativeFrom="paragraph">
              <wp:posOffset>644550</wp:posOffset>
            </wp:positionV>
            <wp:extent cx="6671310" cy="5434965"/>
            <wp:effectExtent l="0" t="0" r="0" b="0"/>
            <wp:wrapTopAndBottom/>
            <wp:docPr id="11" name="Picture 1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10;&#10;Description automatically generated with medium confidence"/>
                    <pic:cNvPicPr/>
                  </pic:nvPicPr>
                  <pic:blipFill rotWithShape="1">
                    <a:blip r:embed="rId17" cstate="print">
                      <a:extLst>
                        <a:ext uri="{28A0092B-C50C-407E-A947-70E740481C1C}">
                          <a14:useLocalDpi xmlns:a14="http://schemas.microsoft.com/office/drawing/2010/main" val="0"/>
                        </a:ext>
                      </a:extLst>
                    </a:blip>
                    <a:srcRect t="-2" r="25515" b="46451"/>
                    <a:stretch/>
                  </pic:blipFill>
                  <pic:spPr bwMode="auto">
                    <a:xfrm>
                      <a:off x="0" y="0"/>
                      <a:ext cx="6671310" cy="5434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7639" w:rsidRPr="009F0D8B">
        <w:rPr>
          <w:sz w:val="24"/>
          <w:szCs w:val="24"/>
          <w:lang w:val="en-US"/>
        </w:rPr>
        <w:t xml:space="preserve">Simulation results </w:t>
      </w:r>
      <w:r w:rsidR="006C3616" w:rsidRPr="009F0D8B">
        <w:rPr>
          <w:sz w:val="24"/>
          <w:szCs w:val="24"/>
          <w:lang w:val="en-US"/>
        </w:rPr>
        <w:t>for Ω</w:t>
      </w:r>
      <w:r w:rsidR="00DC5779" w:rsidRPr="00443D15">
        <w:rPr>
          <w:sz w:val="24"/>
          <w:szCs w:val="24"/>
          <w:lang w:val="en-US"/>
        </w:rPr>
        <w:t>(</w:t>
      </w:r>
      <w:r w:rsidR="00DC5779" w:rsidRPr="00443D15">
        <w:rPr>
          <w:i/>
          <w:iCs/>
          <w:sz w:val="24"/>
          <w:szCs w:val="24"/>
          <w:lang w:val="en-US"/>
        </w:rPr>
        <w:t>f</w:t>
      </w:r>
      <w:r w:rsidR="00DC5779" w:rsidRPr="00443D15">
        <w:rPr>
          <w:sz w:val="24"/>
          <w:szCs w:val="24"/>
          <w:lang w:val="en-US"/>
        </w:rPr>
        <w:t xml:space="preserve">) in </w:t>
      </w:r>
      <w:r w:rsidR="003B7639" w:rsidRPr="009F0D8B">
        <w:rPr>
          <w:sz w:val="24"/>
          <w:szCs w:val="24"/>
          <w:lang w:val="en-US"/>
        </w:rPr>
        <w:t>a two-action environment as described above, are shown for opt</w:t>
      </w:r>
      <w:r w:rsidR="00393D2E" w:rsidRPr="009F0D8B">
        <w:rPr>
          <w:sz w:val="24"/>
          <w:szCs w:val="24"/>
          <w:lang w:val="en-US"/>
        </w:rPr>
        <w:t>-PSAFA</w:t>
      </w:r>
      <w:r w:rsidR="003B7639" w:rsidRPr="009F0D8B">
        <w:rPr>
          <w:sz w:val="24"/>
          <w:szCs w:val="24"/>
          <w:lang w:val="en-US"/>
        </w:rPr>
        <w:t>, and univ-pess</w:t>
      </w:r>
      <w:r w:rsidR="00393D2E" w:rsidRPr="009F0D8B">
        <w:rPr>
          <w:sz w:val="24"/>
          <w:szCs w:val="24"/>
          <w:lang w:val="en-US"/>
        </w:rPr>
        <w:t>-PSAFA</w:t>
      </w:r>
      <w:r w:rsidR="003B7639" w:rsidRPr="009F0D8B">
        <w:rPr>
          <w:sz w:val="24"/>
          <w:szCs w:val="24"/>
          <w:lang w:val="en-US"/>
        </w:rPr>
        <w:t>, univ-amb</w:t>
      </w:r>
      <w:r w:rsidR="00393D2E" w:rsidRPr="009F0D8B">
        <w:rPr>
          <w:sz w:val="24"/>
          <w:szCs w:val="24"/>
          <w:lang w:val="en-US"/>
        </w:rPr>
        <w:t>-PSAFA</w:t>
      </w:r>
      <w:r w:rsidR="003B7639" w:rsidRPr="009F0D8B">
        <w:rPr>
          <w:sz w:val="24"/>
          <w:szCs w:val="24"/>
          <w:lang w:val="en-US"/>
        </w:rPr>
        <w:t xml:space="preserve">, and univ-Tsetlin automata, for </w:t>
      </w:r>
      <w:r w:rsidR="00DC5779" w:rsidRPr="009F0D8B">
        <w:rPr>
          <w:sz w:val="24"/>
          <w:szCs w:val="24"/>
          <w:lang w:val="en-US"/>
        </w:rPr>
        <w:t xml:space="preserve">the </w:t>
      </w:r>
      <w:r w:rsidR="003B7639" w:rsidRPr="009F0D8B">
        <w:rPr>
          <w:sz w:val="24"/>
          <w:szCs w:val="24"/>
          <w:lang w:val="en-US"/>
        </w:rPr>
        <w:t xml:space="preserve">depths </w:t>
      </w:r>
      <w:r w:rsidR="00DC5779" w:rsidRPr="009F0D8B">
        <w:rPr>
          <w:i/>
          <w:iCs/>
          <w:sz w:val="24"/>
          <w:szCs w:val="24"/>
          <w:lang w:val="en-US"/>
        </w:rPr>
        <w:t>D</w:t>
      </w:r>
      <w:r w:rsidR="00DC5779" w:rsidRPr="009F0D8B">
        <w:rPr>
          <w:sz w:val="24"/>
          <w:szCs w:val="24"/>
          <w:lang w:val="en-US"/>
        </w:rPr>
        <w:t>=3</w:t>
      </w:r>
      <w:r w:rsidR="003B7639" w:rsidRPr="009F0D8B">
        <w:rPr>
          <w:sz w:val="24"/>
          <w:szCs w:val="24"/>
          <w:lang w:val="en-US"/>
        </w:rPr>
        <w:t xml:space="preserve"> (</w:t>
      </w:r>
      <w:r w:rsidR="002D6AFA">
        <w:rPr>
          <w:sz w:val="24"/>
          <w:szCs w:val="24"/>
          <w:lang w:val="en-US"/>
        </w:rPr>
        <w:t>Figure</w:t>
      </w:r>
      <w:r w:rsidR="003B7639" w:rsidRPr="009F0D8B">
        <w:rPr>
          <w:sz w:val="24"/>
          <w:szCs w:val="24"/>
          <w:lang w:val="en-US"/>
        </w:rPr>
        <w:t xml:space="preserve"> </w:t>
      </w:r>
      <w:r w:rsidR="008163AE" w:rsidRPr="009F0D8B">
        <w:rPr>
          <w:sz w:val="24"/>
          <w:szCs w:val="24"/>
          <w:lang w:val="en-US"/>
        </w:rPr>
        <w:t>4</w:t>
      </w:r>
      <w:r w:rsidR="003B7639" w:rsidRPr="009F0D8B">
        <w:rPr>
          <w:sz w:val="24"/>
          <w:szCs w:val="24"/>
          <w:lang w:val="en-US"/>
        </w:rPr>
        <w:t xml:space="preserve">a), </w:t>
      </w:r>
      <w:r w:rsidR="00DC5779" w:rsidRPr="009F0D8B">
        <w:rPr>
          <w:i/>
          <w:iCs/>
          <w:sz w:val="24"/>
          <w:szCs w:val="24"/>
          <w:lang w:val="en-US"/>
        </w:rPr>
        <w:t>D</w:t>
      </w:r>
      <w:r w:rsidR="00DC5779" w:rsidRPr="009F0D8B">
        <w:rPr>
          <w:sz w:val="24"/>
          <w:szCs w:val="24"/>
          <w:lang w:val="en-US"/>
        </w:rPr>
        <w:t>=10</w:t>
      </w:r>
      <w:r w:rsidR="003B7639" w:rsidRPr="009F0D8B">
        <w:rPr>
          <w:sz w:val="24"/>
          <w:szCs w:val="24"/>
          <w:lang w:val="en-US"/>
        </w:rPr>
        <w:t xml:space="preserve"> (</w:t>
      </w:r>
      <w:r w:rsidR="002D6AFA">
        <w:rPr>
          <w:sz w:val="24"/>
          <w:szCs w:val="24"/>
          <w:lang w:val="en-US"/>
        </w:rPr>
        <w:t>Figure</w:t>
      </w:r>
      <w:r w:rsidR="003B7639" w:rsidRPr="009F0D8B">
        <w:rPr>
          <w:sz w:val="24"/>
          <w:szCs w:val="24"/>
          <w:lang w:val="en-US"/>
        </w:rPr>
        <w:t xml:space="preserve"> </w:t>
      </w:r>
      <w:r w:rsidR="008163AE" w:rsidRPr="009F0D8B">
        <w:rPr>
          <w:sz w:val="24"/>
          <w:szCs w:val="24"/>
          <w:lang w:val="en-US"/>
        </w:rPr>
        <w:t>4</w:t>
      </w:r>
      <w:r w:rsidR="003B7639" w:rsidRPr="009F0D8B">
        <w:rPr>
          <w:sz w:val="24"/>
          <w:szCs w:val="24"/>
          <w:lang w:val="en-US"/>
        </w:rPr>
        <w:t xml:space="preserve">b), and </w:t>
      </w:r>
      <w:r w:rsidR="00DC5779" w:rsidRPr="009F0D8B">
        <w:rPr>
          <w:i/>
          <w:iCs/>
          <w:sz w:val="24"/>
          <w:szCs w:val="24"/>
          <w:lang w:val="en-US"/>
        </w:rPr>
        <w:t>D</w:t>
      </w:r>
      <w:r w:rsidR="00DC5779" w:rsidRPr="009F0D8B">
        <w:rPr>
          <w:sz w:val="24"/>
          <w:szCs w:val="24"/>
          <w:lang w:val="en-US"/>
        </w:rPr>
        <w:t xml:space="preserve">=50 </w:t>
      </w:r>
      <w:r w:rsidR="003B7639" w:rsidRPr="009F0D8B">
        <w:rPr>
          <w:sz w:val="24"/>
          <w:szCs w:val="24"/>
          <w:lang w:val="en-US"/>
        </w:rPr>
        <w:t>(</w:t>
      </w:r>
      <w:r w:rsidR="002D6AFA">
        <w:rPr>
          <w:sz w:val="24"/>
          <w:szCs w:val="24"/>
          <w:lang w:val="en-US"/>
        </w:rPr>
        <w:t>Figure</w:t>
      </w:r>
      <w:r w:rsidR="003B7639" w:rsidRPr="009F0D8B">
        <w:rPr>
          <w:sz w:val="24"/>
          <w:szCs w:val="24"/>
          <w:lang w:val="en-US"/>
        </w:rPr>
        <w:t xml:space="preserve"> </w:t>
      </w:r>
      <w:r w:rsidR="008163AE" w:rsidRPr="009F0D8B">
        <w:rPr>
          <w:sz w:val="24"/>
          <w:szCs w:val="24"/>
          <w:lang w:val="en-US"/>
        </w:rPr>
        <w:t>4</w:t>
      </w:r>
      <w:r w:rsidR="003B7639" w:rsidRPr="009F0D8B">
        <w:rPr>
          <w:sz w:val="24"/>
          <w:szCs w:val="24"/>
          <w:lang w:val="en-US"/>
        </w:rPr>
        <w:t>c).</w:t>
      </w:r>
    </w:p>
    <w:p w14:paraId="614BF100" w14:textId="6E7C31CF" w:rsidR="00833997" w:rsidRPr="009F0D8B" w:rsidRDefault="00DC5779" w:rsidP="009F0590">
      <w:pPr>
        <w:spacing w:after="0" w:line="240" w:lineRule="auto"/>
        <w:contextualSpacing/>
        <w:rPr>
          <w:sz w:val="24"/>
          <w:szCs w:val="24"/>
          <w:lang w:val="en-US"/>
        </w:rPr>
      </w:pPr>
      <w:r w:rsidRPr="009F0D8B">
        <w:rPr>
          <w:sz w:val="24"/>
          <w:szCs w:val="24"/>
          <w:lang w:val="en-US"/>
        </w:rPr>
        <w:t xml:space="preserve">Assume for convenience that the total time of an experiment is one second and </w:t>
      </w:r>
      <w:r w:rsidRPr="009F0D8B">
        <w:rPr>
          <w:i/>
          <w:iCs/>
          <w:sz w:val="24"/>
          <w:szCs w:val="24"/>
          <w:lang w:val="en-US"/>
        </w:rPr>
        <w:t>f</w:t>
      </w:r>
      <w:r w:rsidRPr="009F0D8B">
        <w:rPr>
          <w:sz w:val="24"/>
          <w:szCs w:val="24"/>
          <w:lang w:val="en-US"/>
        </w:rPr>
        <w:t xml:space="preserve"> is measured in Hertz.  </w:t>
      </w:r>
      <w:r w:rsidR="003B7639" w:rsidRPr="009F0D8B">
        <w:rPr>
          <w:sz w:val="24"/>
          <w:szCs w:val="24"/>
          <w:lang w:val="en-US"/>
        </w:rPr>
        <w:t xml:space="preserve">It can be seen that the univ-Tsetlin automaton for </w:t>
      </w:r>
      <w:r w:rsidR="003B7639" w:rsidRPr="009F0D8B">
        <w:rPr>
          <w:i/>
          <w:iCs/>
          <w:sz w:val="24"/>
          <w:szCs w:val="24"/>
          <w:lang w:val="en-US"/>
        </w:rPr>
        <w:t>D</w:t>
      </w:r>
      <w:r w:rsidR="003B7639" w:rsidRPr="009F0D8B">
        <w:rPr>
          <w:sz w:val="24"/>
          <w:szCs w:val="24"/>
          <w:lang w:val="en-US"/>
        </w:rPr>
        <w:t>=3 (</w:t>
      </w:r>
      <w:r w:rsidR="002D6AFA">
        <w:rPr>
          <w:sz w:val="24"/>
          <w:szCs w:val="24"/>
          <w:lang w:val="en-US"/>
        </w:rPr>
        <w:t>Figure</w:t>
      </w:r>
      <w:r w:rsidR="003B7639" w:rsidRPr="009F0D8B">
        <w:rPr>
          <w:sz w:val="24"/>
          <w:szCs w:val="24"/>
          <w:lang w:val="en-US"/>
        </w:rPr>
        <w:t xml:space="preserve"> </w:t>
      </w:r>
      <w:r w:rsidR="008163AE" w:rsidRPr="009F0D8B">
        <w:rPr>
          <w:sz w:val="24"/>
          <w:szCs w:val="24"/>
          <w:lang w:val="en-US"/>
        </w:rPr>
        <w:t>4</w:t>
      </w:r>
      <w:r w:rsidR="003B7639" w:rsidRPr="009F0D8B">
        <w:rPr>
          <w:sz w:val="24"/>
          <w:szCs w:val="24"/>
          <w:lang w:val="en-US"/>
        </w:rPr>
        <w:t>a) performs better</w:t>
      </w:r>
      <w:r w:rsidRPr="009F0D8B">
        <w:rPr>
          <w:sz w:val="24"/>
          <w:szCs w:val="24"/>
          <w:lang w:val="en-US"/>
        </w:rPr>
        <w:t xml:space="preserve"> than others</w:t>
      </w:r>
      <w:r w:rsidR="003B7639" w:rsidRPr="009F0D8B">
        <w:rPr>
          <w:sz w:val="24"/>
          <w:szCs w:val="24"/>
          <w:lang w:val="en-US"/>
        </w:rPr>
        <w:t xml:space="preserve"> in the low frequency range (</w:t>
      </w:r>
      <w:r w:rsidRPr="009F0D8B">
        <w:rPr>
          <w:i/>
          <w:iCs/>
          <w:sz w:val="24"/>
          <w:szCs w:val="24"/>
          <w:lang w:val="en-US"/>
        </w:rPr>
        <w:t>f</w:t>
      </w:r>
      <w:r w:rsidR="003B7639" w:rsidRPr="009F0D8B">
        <w:rPr>
          <w:sz w:val="24"/>
          <w:szCs w:val="24"/>
          <w:lang w:val="en-US"/>
        </w:rPr>
        <w:t>&lt;</w:t>
      </w:r>
      <w:r w:rsidR="007E1ABF" w:rsidRPr="009F0D8B">
        <w:rPr>
          <w:sz w:val="24"/>
          <w:szCs w:val="24"/>
          <w:lang w:val="en-US"/>
        </w:rPr>
        <w:t>2</w:t>
      </w:r>
      <w:r w:rsidR="003B7639" w:rsidRPr="009F0D8B">
        <w:rPr>
          <w:sz w:val="24"/>
          <w:szCs w:val="24"/>
          <w:lang w:val="en-US"/>
        </w:rPr>
        <w:t xml:space="preserve">00 Hz). </w:t>
      </w:r>
      <w:r w:rsidR="00B722D1" w:rsidRPr="009F0D8B">
        <w:rPr>
          <w:sz w:val="24"/>
          <w:szCs w:val="24"/>
          <w:lang w:val="en-US"/>
        </w:rPr>
        <w:t xml:space="preserve">This value of </w:t>
      </w:r>
      <w:r w:rsidR="00B722D1" w:rsidRPr="009F0D8B">
        <w:rPr>
          <w:i/>
          <w:iCs/>
          <w:sz w:val="24"/>
          <w:szCs w:val="24"/>
          <w:lang w:val="en-US"/>
        </w:rPr>
        <w:t>f</w:t>
      </w:r>
      <w:r w:rsidR="00B722D1" w:rsidRPr="009F0D8B">
        <w:rPr>
          <w:sz w:val="24"/>
          <w:szCs w:val="24"/>
          <w:lang w:val="en-US"/>
        </w:rPr>
        <w:t xml:space="preserve"> corresponds to </w:t>
      </w:r>
      <w:r w:rsidR="007E1ABF" w:rsidRPr="009F0D8B">
        <w:rPr>
          <w:sz w:val="24"/>
          <w:szCs w:val="24"/>
          <w:lang w:val="en-US"/>
        </w:rPr>
        <w:t>5</w:t>
      </w:r>
      <w:r w:rsidR="00B722D1" w:rsidRPr="009F0D8B">
        <w:rPr>
          <w:sz w:val="24"/>
          <w:szCs w:val="24"/>
          <w:lang w:val="en-US"/>
        </w:rPr>
        <w:t>00 steps per modulation cycle period</w:t>
      </w:r>
      <w:r w:rsidR="00571449" w:rsidRPr="009F0D8B">
        <w:rPr>
          <w:sz w:val="24"/>
          <w:szCs w:val="24"/>
          <w:lang w:val="en-US"/>
        </w:rPr>
        <w:t xml:space="preserve">. </w:t>
      </w:r>
      <w:r w:rsidR="00581778" w:rsidRPr="009F0D8B">
        <w:rPr>
          <w:sz w:val="24"/>
          <w:szCs w:val="24"/>
          <w:lang w:val="en-US"/>
        </w:rPr>
        <w:t>However</w:t>
      </w:r>
      <w:r w:rsidR="007E1ABF" w:rsidRPr="009F0D8B">
        <w:rPr>
          <w:sz w:val="24"/>
          <w:szCs w:val="24"/>
          <w:lang w:val="en-US"/>
        </w:rPr>
        <w:t xml:space="preserve">, the univ-Tsetlin performance drops </w:t>
      </w:r>
      <w:r w:rsidR="00581778" w:rsidRPr="009F0D8B">
        <w:rPr>
          <w:sz w:val="24"/>
          <w:szCs w:val="24"/>
          <w:lang w:val="en-US"/>
        </w:rPr>
        <w:t xml:space="preserve">below </w:t>
      </w:r>
      <w:r w:rsidR="007E1ABF" w:rsidRPr="009F0D8B">
        <w:rPr>
          <w:sz w:val="24"/>
          <w:szCs w:val="24"/>
          <w:lang w:val="en-US"/>
        </w:rPr>
        <w:t>80% of its maximum performance</w:t>
      </w:r>
      <w:r w:rsidR="00DE0C8A" w:rsidRPr="009F0D8B">
        <w:rPr>
          <w:sz w:val="24"/>
          <w:szCs w:val="24"/>
          <w:lang w:val="en-US"/>
        </w:rPr>
        <w:t xml:space="preserve"> (</w:t>
      </w:r>
      <w:r w:rsidR="0011651A" w:rsidRPr="00443D15">
        <w:rPr>
          <w:sz w:val="24"/>
          <w:szCs w:val="24"/>
          <w:lang w:val="en-US"/>
        </w:rPr>
        <w:t>Ω=77</w:t>
      </w:r>
      <w:r w:rsidR="006C3616" w:rsidRPr="00443D15">
        <w:rPr>
          <w:sz w:val="24"/>
          <w:szCs w:val="24"/>
          <w:lang w:val="en-US"/>
        </w:rPr>
        <w:t xml:space="preserve">%) </w:t>
      </w:r>
      <w:r w:rsidR="006C3616" w:rsidRPr="009F0D8B">
        <w:rPr>
          <w:sz w:val="24"/>
          <w:szCs w:val="24"/>
          <w:lang w:val="en-US"/>
        </w:rPr>
        <w:t>by</w:t>
      </w:r>
      <w:r w:rsidR="007E1ABF" w:rsidRPr="009F0D8B">
        <w:rPr>
          <w:sz w:val="24"/>
          <w:szCs w:val="24"/>
          <w:lang w:val="en-US"/>
        </w:rPr>
        <w:t xml:space="preserve"> 3</w:t>
      </w:r>
      <w:r w:rsidR="00FA2B95" w:rsidRPr="009F0D8B">
        <w:rPr>
          <w:sz w:val="24"/>
          <w:szCs w:val="24"/>
          <w:lang w:val="en-US"/>
        </w:rPr>
        <w:t>37</w:t>
      </w:r>
      <w:r w:rsidR="007E1ABF" w:rsidRPr="009F0D8B">
        <w:rPr>
          <w:sz w:val="24"/>
          <w:szCs w:val="24"/>
          <w:lang w:val="en-US"/>
        </w:rPr>
        <w:t xml:space="preserve"> Hz (</w:t>
      </w:r>
      <w:r w:rsidR="005A2225" w:rsidRPr="009F0D8B">
        <w:rPr>
          <w:sz w:val="24"/>
          <w:szCs w:val="24"/>
          <w:lang w:val="en-US"/>
        </w:rPr>
        <w:t>i.e.,</w:t>
      </w:r>
      <w:r w:rsidR="007E1ABF" w:rsidRPr="009F0D8B">
        <w:rPr>
          <w:sz w:val="24"/>
          <w:szCs w:val="24"/>
          <w:lang w:val="en-US"/>
        </w:rPr>
        <w:t xml:space="preserve"> 2</w:t>
      </w:r>
      <w:r w:rsidR="00581778" w:rsidRPr="009F0D8B">
        <w:rPr>
          <w:sz w:val="24"/>
          <w:szCs w:val="24"/>
          <w:lang w:val="en-US"/>
        </w:rPr>
        <w:t>9</w:t>
      </w:r>
      <w:r w:rsidR="00FA2B95" w:rsidRPr="009F0D8B">
        <w:rPr>
          <w:sz w:val="24"/>
          <w:szCs w:val="24"/>
          <w:lang w:val="en-US"/>
        </w:rPr>
        <w:t>7</w:t>
      </w:r>
      <w:r w:rsidR="007E1ABF" w:rsidRPr="009F0D8B">
        <w:rPr>
          <w:sz w:val="24"/>
          <w:szCs w:val="24"/>
          <w:lang w:val="en-US"/>
        </w:rPr>
        <w:t xml:space="preserve"> steps</w:t>
      </w:r>
      <w:r w:rsidR="00833997" w:rsidRPr="009F0D8B">
        <w:rPr>
          <w:sz w:val="24"/>
          <w:szCs w:val="24"/>
          <w:lang w:val="en-US"/>
        </w:rPr>
        <w:t>/cycle</w:t>
      </w:r>
      <w:r w:rsidR="007E1ABF" w:rsidRPr="009F0D8B">
        <w:rPr>
          <w:sz w:val="24"/>
          <w:szCs w:val="24"/>
          <w:lang w:val="en-US"/>
        </w:rPr>
        <w:t xml:space="preserve">). </w:t>
      </w:r>
      <w:r w:rsidR="00FC7B38" w:rsidRPr="009F0D8B">
        <w:rPr>
          <w:sz w:val="24"/>
          <w:szCs w:val="24"/>
          <w:lang w:val="en-US"/>
        </w:rPr>
        <w:t>At the same time</w:t>
      </w:r>
      <w:r w:rsidR="00FA2B95" w:rsidRPr="009F0D8B">
        <w:rPr>
          <w:sz w:val="24"/>
          <w:szCs w:val="24"/>
          <w:lang w:val="en-US"/>
        </w:rPr>
        <w:t>,</w:t>
      </w:r>
      <w:r w:rsidR="00FC7B38" w:rsidRPr="009F0D8B">
        <w:rPr>
          <w:sz w:val="24"/>
          <w:szCs w:val="24"/>
          <w:lang w:val="en-US"/>
        </w:rPr>
        <w:t xml:space="preserve"> </w:t>
      </w:r>
      <w:r w:rsidR="00DE0C8A" w:rsidRPr="009F0D8B">
        <w:rPr>
          <w:sz w:val="24"/>
          <w:szCs w:val="24"/>
          <w:lang w:val="en-US"/>
        </w:rPr>
        <w:t>opt-</w:t>
      </w:r>
      <w:r w:rsidR="003B7639" w:rsidRPr="009F0D8B">
        <w:rPr>
          <w:sz w:val="24"/>
          <w:szCs w:val="24"/>
          <w:lang w:val="en-US"/>
        </w:rPr>
        <w:t>PSAF automata perform</w:t>
      </w:r>
      <w:r w:rsidR="00DE0C8A" w:rsidRPr="009F0D8B">
        <w:rPr>
          <w:sz w:val="24"/>
          <w:szCs w:val="24"/>
          <w:lang w:val="en-US"/>
        </w:rPr>
        <w:t xml:space="preserve">ance drops to </w:t>
      </w:r>
      <w:r w:rsidR="00FC7B38" w:rsidRPr="00443D15">
        <w:rPr>
          <w:sz w:val="24"/>
          <w:szCs w:val="24"/>
          <w:lang w:val="en-US"/>
        </w:rPr>
        <w:t>Ω=</w:t>
      </w:r>
      <w:r w:rsidR="00A5503C" w:rsidRPr="009F0D8B">
        <w:rPr>
          <w:sz w:val="24"/>
          <w:szCs w:val="24"/>
          <w:lang w:val="en-US"/>
        </w:rPr>
        <w:t>7</w:t>
      </w:r>
      <w:r w:rsidR="00FA2B95" w:rsidRPr="009F0D8B">
        <w:rPr>
          <w:sz w:val="24"/>
          <w:szCs w:val="24"/>
          <w:lang w:val="en-US"/>
        </w:rPr>
        <w:t>8.4</w:t>
      </w:r>
      <w:r w:rsidR="00A5503C" w:rsidRPr="009F0D8B">
        <w:rPr>
          <w:sz w:val="24"/>
          <w:szCs w:val="24"/>
          <w:lang w:val="en-US"/>
        </w:rPr>
        <w:t xml:space="preserve">% </w:t>
      </w:r>
      <w:r w:rsidR="00FC7B38" w:rsidRPr="009F0D8B">
        <w:rPr>
          <w:sz w:val="24"/>
          <w:szCs w:val="24"/>
          <w:lang w:val="en-US"/>
        </w:rPr>
        <w:t xml:space="preserve">only </w:t>
      </w:r>
      <w:r w:rsidR="00A5503C" w:rsidRPr="009F0D8B">
        <w:rPr>
          <w:sz w:val="24"/>
          <w:szCs w:val="24"/>
          <w:lang w:val="en-US"/>
        </w:rPr>
        <w:t>by 1</w:t>
      </w:r>
      <w:r w:rsidR="00FA2B95" w:rsidRPr="009F0D8B">
        <w:rPr>
          <w:sz w:val="24"/>
          <w:szCs w:val="24"/>
          <w:lang w:val="en-US"/>
        </w:rPr>
        <w:t>628</w:t>
      </w:r>
      <w:r w:rsidR="00FC7B38" w:rsidRPr="009F0D8B">
        <w:rPr>
          <w:sz w:val="24"/>
          <w:szCs w:val="24"/>
          <w:lang w:val="en-US"/>
        </w:rPr>
        <w:t xml:space="preserve"> Hz</w:t>
      </w:r>
      <w:r w:rsidR="00A5503C" w:rsidRPr="009F0D8B">
        <w:rPr>
          <w:sz w:val="24"/>
          <w:szCs w:val="24"/>
          <w:lang w:val="en-US"/>
        </w:rPr>
        <w:t xml:space="preserve"> (</w:t>
      </w:r>
      <w:r w:rsidR="00FA2B95" w:rsidRPr="009F0D8B">
        <w:rPr>
          <w:sz w:val="24"/>
          <w:szCs w:val="24"/>
          <w:lang w:val="en-US"/>
        </w:rPr>
        <w:t>61</w:t>
      </w:r>
      <w:r w:rsidR="00A5503C" w:rsidRPr="009F0D8B">
        <w:rPr>
          <w:sz w:val="24"/>
          <w:szCs w:val="24"/>
          <w:lang w:val="en-US"/>
        </w:rPr>
        <w:t xml:space="preserve"> steps</w:t>
      </w:r>
      <w:r w:rsidR="00833997" w:rsidRPr="009F0D8B">
        <w:rPr>
          <w:sz w:val="24"/>
          <w:szCs w:val="24"/>
          <w:lang w:val="en-US"/>
        </w:rPr>
        <w:t>/cycle</w:t>
      </w:r>
      <w:r w:rsidR="00A5503C" w:rsidRPr="009F0D8B">
        <w:rPr>
          <w:sz w:val="24"/>
          <w:szCs w:val="24"/>
          <w:lang w:val="en-US"/>
        </w:rPr>
        <w:t xml:space="preserve">). </w:t>
      </w:r>
      <w:r w:rsidR="003B7639" w:rsidRPr="009F0D8B">
        <w:rPr>
          <w:sz w:val="24"/>
          <w:szCs w:val="24"/>
          <w:lang w:val="en-US"/>
        </w:rPr>
        <w:t xml:space="preserve">In the same environment, a pure-chance automaton would always have a </w:t>
      </w:r>
      <w:r w:rsidR="008A4F38" w:rsidRPr="009F0D8B">
        <w:rPr>
          <w:sz w:val="24"/>
          <w:szCs w:val="24"/>
          <w:lang w:val="en-US"/>
        </w:rPr>
        <w:t>percentage reward</w:t>
      </w:r>
      <w:r w:rsidR="003B7639" w:rsidRPr="009F0D8B">
        <w:rPr>
          <w:sz w:val="24"/>
          <w:szCs w:val="24"/>
          <w:lang w:val="en-US"/>
        </w:rPr>
        <w:t xml:space="preserve"> </w:t>
      </w:r>
      <w:r w:rsidR="000144BB" w:rsidRPr="009F0D8B">
        <w:rPr>
          <w:sz w:val="24"/>
          <w:szCs w:val="24"/>
        </w:rPr>
        <w:t>ρ</w:t>
      </w:r>
      <w:r w:rsidR="000144BB" w:rsidRPr="009F0D8B">
        <w:rPr>
          <w:sz w:val="24"/>
          <w:szCs w:val="24"/>
          <w:lang w:val="en-US"/>
        </w:rPr>
        <w:t xml:space="preserve"> </w:t>
      </w:r>
      <w:r w:rsidR="003B7639" w:rsidRPr="009F0D8B">
        <w:rPr>
          <w:sz w:val="24"/>
          <w:szCs w:val="24"/>
          <w:lang w:val="en-US"/>
        </w:rPr>
        <w:t xml:space="preserve">of 50%, irrespective of the penalty modulation frequency value. The cutoff frequency </w:t>
      </w:r>
      <w:r w:rsidR="006C3616" w:rsidRPr="009F0D8B">
        <w:rPr>
          <w:sz w:val="24"/>
          <w:szCs w:val="24"/>
          <w:lang w:val="en-US"/>
        </w:rPr>
        <w:t>i.e.,</w:t>
      </w:r>
      <w:r w:rsidR="003B7639" w:rsidRPr="009F0D8B">
        <w:rPr>
          <w:sz w:val="24"/>
          <w:szCs w:val="24"/>
          <w:lang w:val="en-US"/>
        </w:rPr>
        <w:t xml:space="preserve"> the frequency at which an automaton performs worse than pure-chance automaton, of univ-Tsetlin </w:t>
      </w:r>
      <w:r w:rsidR="003B7639" w:rsidRPr="009F0D8B">
        <w:rPr>
          <w:sz w:val="24"/>
          <w:szCs w:val="24"/>
          <w:lang w:val="en-US"/>
        </w:rPr>
        <w:lastRenderedPageBreak/>
        <w:t>L</w:t>
      </w:r>
      <w:r w:rsidR="003B7639" w:rsidRPr="009F0D8B">
        <w:rPr>
          <w:sz w:val="24"/>
          <w:szCs w:val="24"/>
          <w:vertAlign w:val="subscript"/>
          <w:lang w:val="en-US"/>
        </w:rPr>
        <w:t>2,6</w:t>
      </w:r>
      <w:r w:rsidR="003B7639" w:rsidRPr="009F0D8B">
        <w:rPr>
          <w:sz w:val="24"/>
          <w:szCs w:val="24"/>
          <w:lang w:val="en-US"/>
        </w:rPr>
        <w:t xml:space="preserve"> is about 1,200 Hz </w:t>
      </w:r>
      <w:r w:rsidR="00DA1FCC" w:rsidRPr="009F0D8B">
        <w:rPr>
          <w:sz w:val="24"/>
          <w:szCs w:val="24"/>
          <w:lang w:val="en-US"/>
        </w:rPr>
        <w:t xml:space="preserve">(83.33 steps/cycle) </w:t>
      </w:r>
      <w:r w:rsidR="003B7639" w:rsidRPr="009F0D8B">
        <w:rPr>
          <w:sz w:val="24"/>
          <w:szCs w:val="24"/>
          <w:lang w:val="en-US"/>
        </w:rPr>
        <w:t xml:space="preserve">while that of </w:t>
      </w:r>
      <w:r w:rsidR="00FC7B38" w:rsidRPr="009F0D8B">
        <w:rPr>
          <w:sz w:val="24"/>
          <w:szCs w:val="24"/>
          <w:lang w:val="en-US"/>
        </w:rPr>
        <w:t>opt-</w:t>
      </w:r>
      <w:r w:rsidR="003B7639" w:rsidRPr="009F0D8B">
        <w:rPr>
          <w:sz w:val="24"/>
          <w:szCs w:val="24"/>
          <w:lang w:val="en-US"/>
        </w:rPr>
        <w:t xml:space="preserve">PSAF automata is more than </w:t>
      </w:r>
      <w:r w:rsidR="00DA1FCC" w:rsidRPr="009F0D8B">
        <w:rPr>
          <w:sz w:val="24"/>
          <w:szCs w:val="24"/>
          <w:lang w:val="en-US"/>
        </w:rPr>
        <w:t>22,400</w:t>
      </w:r>
      <w:r w:rsidR="003B7639" w:rsidRPr="009F0D8B">
        <w:rPr>
          <w:sz w:val="24"/>
          <w:szCs w:val="24"/>
          <w:lang w:val="en-US"/>
        </w:rPr>
        <w:t xml:space="preserve"> Hz</w:t>
      </w:r>
      <w:r w:rsidR="00DA1FCC" w:rsidRPr="009F0D8B">
        <w:rPr>
          <w:sz w:val="24"/>
          <w:szCs w:val="24"/>
          <w:lang w:val="en-US"/>
        </w:rPr>
        <w:t xml:space="preserve"> (4.46 steps/cycle)</w:t>
      </w:r>
      <w:r w:rsidR="003B7639" w:rsidRPr="009F0D8B">
        <w:rPr>
          <w:sz w:val="24"/>
          <w:szCs w:val="24"/>
          <w:lang w:val="en-US"/>
        </w:rPr>
        <w:t>.</w:t>
      </w:r>
      <w:r w:rsidR="00FC7B38" w:rsidRPr="009F0D8B">
        <w:rPr>
          <w:sz w:val="24"/>
          <w:szCs w:val="24"/>
          <w:lang w:val="en-US"/>
        </w:rPr>
        <w:t xml:space="preserve"> Thus the PSAFA demonstrate a superior performance compared to univ-Tsetlin automata </w:t>
      </w:r>
      <w:r w:rsidR="00C81CDE" w:rsidRPr="009F0D8B">
        <w:rPr>
          <w:noProof/>
          <w:sz w:val="24"/>
          <w:szCs w:val="24"/>
        </w:rPr>
        <mc:AlternateContent>
          <mc:Choice Requires="wps">
            <w:drawing>
              <wp:anchor distT="0" distB="0" distL="114300" distR="114300" simplePos="0" relativeHeight="251779072" behindDoc="0" locked="0" layoutInCell="1" allowOverlap="1" wp14:anchorId="0A9A440D" wp14:editId="2D8FBB06">
                <wp:simplePos x="0" y="0"/>
                <wp:positionH relativeFrom="margin">
                  <wp:align>center</wp:align>
                </wp:positionH>
                <wp:positionV relativeFrom="paragraph">
                  <wp:posOffset>6407455</wp:posOffset>
                </wp:positionV>
                <wp:extent cx="6166485" cy="614045"/>
                <wp:effectExtent l="0" t="0" r="0" b="0"/>
                <wp:wrapTopAndBottom/>
                <wp:docPr id="14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6485" cy="61404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769D2ED1" w14:textId="77777777" w:rsidR="00C81CDE" w:rsidRPr="00443D15" w:rsidRDefault="00C81CDE" w:rsidP="00673DA7">
                            <w:pPr>
                              <w:spacing w:line="240" w:lineRule="auto"/>
                              <w:rPr>
                                <w:sz w:val="24"/>
                                <w:szCs w:val="24"/>
                                <w:lang w:val="en-US"/>
                              </w:rPr>
                            </w:pPr>
                            <w:bookmarkStart w:id="15" w:name="fig34"/>
                            <w:r w:rsidRPr="00443D15">
                              <w:rPr>
                                <w:sz w:val="24"/>
                                <w:szCs w:val="24"/>
                                <w:lang w:val="en-US"/>
                              </w:rPr>
                              <w:t xml:space="preserve">Figure 6. Performance (%) as a function of frequency for depth values of D=3, 10, 50, while the penalty probabilities modulate with </w:t>
                            </w:r>
                            <w:r w:rsidRPr="00C81CDE">
                              <w:rPr>
                                <w:sz w:val="24"/>
                                <w:szCs w:val="24"/>
                              </w:rPr>
                              <w:t>η</w:t>
                            </w:r>
                            <w:r w:rsidRPr="00443D15">
                              <w:rPr>
                                <w:sz w:val="24"/>
                                <w:szCs w:val="24"/>
                                <w:lang w:val="en-US"/>
                              </w:rPr>
                              <w:t xml:space="preserve"> = 0.1. (A) optimistic-PSAF (b) univ-PSAF-amb (c) univ-PSAF-pess, and (d) univ-Tsetlin.</w:t>
                            </w:r>
                            <w:bookmarkEnd w:id="15"/>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9A440D" id="Text Box 76" o:spid="_x0000_s1038" type="#_x0000_t202" style="position:absolute;left:0;text-align:left;margin-left:0;margin-top:504.5pt;width:485.55pt;height:48.35pt;z-index:251779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" filled="f" stroked="f">
                <v:textbox>
                  <w:txbxContent>
                    <w:p w14:paraId="769D2ED1" w14:textId="77777777" w:rsidR="00C81CDE" w:rsidRPr="00443D15" w:rsidRDefault="00C81CDE" w:rsidP="00673DA7">
                      <w:pPr>
                        <w:spacing w:line="240" w:lineRule="auto"/>
                        <w:rPr>
                          <w:sz w:val="24"/>
                          <w:szCs w:val="24"/>
                          <w:lang w:val="en-US"/>
                        </w:rPr>
                      </w:pPr>
                      <w:bookmarkStart w:id="16" w:name="fig34"/>
                      <w:r w:rsidRPr="00443D15">
                        <w:rPr>
                          <w:sz w:val="24"/>
                          <w:szCs w:val="24"/>
                          <w:lang w:val="en-US"/>
                        </w:rPr>
                        <w:t xml:space="preserve">Figure 6. Performance (%) as a function of frequency for depth values of D=3, 10, 50, while the penalty probabilities modulate with </w:t>
                      </w:r>
                      <w:r w:rsidRPr="00C81CDE">
                        <w:rPr>
                          <w:sz w:val="24"/>
                          <w:szCs w:val="24"/>
                        </w:rPr>
                        <w:t>η</w:t>
                      </w:r>
                      <w:r w:rsidRPr="00443D15">
                        <w:rPr>
                          <w:sz w:val="24"/>
                          <w:szCs w:val="24"/>
                          <w:lang w:val="en-US"/>
                        </w:rPr>
                        <w:t xml:space="preserve"> = 0.1. (A) optimistic-PSAF (b) univ-PSAF-amb (c) univ-PSAF-pess, and (d) univ-Tsetlin.</w:t>
                      </w:r>
                      <w:bookmarkEnd w:id="16"/>
                    </w:p>
                  </w:txbxContent>
                </v:textbox>
                <w10:wrap type="topAndBottom" anchorx="margin"/>
              </v:shape>
            </w:pict>
          </mc:Fallback>
        </mc:AlternateContent>
      </w:r>
      <w:r w:rsidR="00FC7B38" w:rsidRPr="009F0D8B">
        <w:rPr>
          <w:sz w:val="24"/>
          <w:szCs w:val="24"/>
          <w:lang w:val="en-US"/>
        </w:rPr>
        <w:t xml:space="preserve">and univ-STAR automata for all frequencies </w:t>
      </w:r>
      <w:r w:rsidR="00FC7B38" w:rsidRPr="009F0D8B">
        <w:rPr>
          <w:i/>
          <w:iCs/>
          <w:sz w:val="24"/>
          <w:szCs w:val="24"/>
          <w:lang w:val="en-US"/>
        </w:rPr>
        <w:t>f</w:t>
      </w:r>
      <w:r w:rsidR="00FC7B38" w:rsidRPr="009F0D8B">
        <w:rPr>
          <w:sz w:val="24"/>
          <w:szCs w:val="24"/>
          <w:lang w:val="en-US"/>
        </w:rPr>
        <w:t xml:space="preserve"> &gt; 200 Hz, even for a small depth </w:t>
      </w:r>
      <w:r w:rsidR="00FC7B38" w:rsidRPr="009F0D8B">
        <w:rPr>
          <w:i/>
          <w:iCs/>
          <w:sz w:val="24"/>
          <w:szCs w:val="24"/>
          <w:lang w:val="en-US"/>
        </w:rPr>
        <w:t>D</w:t>
      </w:r>
      <w:r w:rsidR="00FC7B38" w:rsidRPr="009F0D8B">
        <w:rPr>
          <w:sz w:val="24"/>
          <w:szCs w:val="24"/>
          <w:lang w:val="en-US"/>
        </w:rPr>
        <w:t>=3.</w:t>
      </w:r>
    </w:p>
    <w:p w14:paraId="7098437F" w14:textId="7FEE27DC" w:rsidR="00C81CDE" w:rsidRDefault="00C81CDE" w:rsidP="00C81CDE">
      <w:pPr>
        <w:spacing w:after="0" w:line="240" w:lineRule="auto"/>
        <w:contextualSpacing/>
        <w:rPr>
          <w:sz w:val="24"/>
          <w:szCs w:val="24"/>
          <w:lang w:val="en-US"/>
        </w:rPr>
      </w:pPr>
      <w:r w:rsidRPr="009F0D8B">
        <w:rPr>
          <w:noProof/>
          <w:sz w:val="24"/>
          <w:szCs w:val="24"/>
          <w:lang w:val="en-US"/>
        </w:rPr>
        <w:drawing>
          <wp:anchor distT="0" distB="0" distL="114300" distR="114300" simplePos="0" relativeHeight="251777024" behindDoc="0" locked="0" layoutInCell="1" allowOverlap="1" wp14:anchorId="3BBCD039" wp14:editId="0F0928DD">
            <wp:simplePos x="0" y="0"/>
            <wp:positionH relativeFrom="margin">
              <wp:posOffset>-116560</wp:posOffset>
            </wp:positionH>
            <wp:positionV relativeFrom="paragraph">
              <wp:posOffset>174320</wp:posOffset>
            </wp:positionV>
            <wp:extent cx="6659880" cy="5661660"/>
            <wp:effectExtent l="0" t="0" r="7620" b="0"/>
            <wp:wrapTopAndBottom/>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18" cstate="print">
                      <a:extLst>
                        <a:ext uri="{28A0092B-C50C-407E-A947-70E740481C1C}">
                          <a14:useLocalDpi xmlns:a14="http://schemas.microsoft.com/office/drawing/2010/main" val="0"/>
                        </a:ext>
                      </a:extLst>
                    </a:blip>
                    <a:srcRect r="14480" b="35774"/>
                    <a:stretch/>
                  </pic:blipFill>
                  <pic:spPr bwMode="auto">
                    <a:xfrm>
                      <a:off x="0" y="0"/>
                      <a:ext cx="6659880" cy="566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4C7DFE" w14:textId="77777777" w:rsidR="00673DA7" w:rsidRDefault="00FC7B38" w:rsidP="00C81CDE">
      <w:pPr>
        <w:spacing w:after="0" w:line="240" w:lineRule="auto"/>
        <w:contextualSpacing/>
        <w:rPr>
          <w:sz w:val="24"/>
          <w:szCs w:val="24"/>
          <w:lang w:val="en-US"/>
        </w:rPr>
      </w:pPr>
      <w:r w:rsidRPr="009F0D8B">
        <w:rPr>
          <w:sz w:val="24"/>
          <w:szCs w:val="24"/>
          <w:lang w:val="en-US"/>
        </w:rPr>
        <w:t>The drastic difference in behavior between PSAFA and other FSSA becomes even more profound for larger depths</w:t>
      </w:r>
      <w:r w:rsidR="00DE1917" w:rsidRPr="009F0D8B">
        <w:rPr>
          <w:sz w:val="24"/>
          <w:szCs w:val="24"/>
          <w:lang w:val="en-US"/>
        </w:rPr>
        <w:t xml:space="preserve">. The depths increase to </w:t>
      </w:r>
      <w:r w:rsidR="00DE1917" w:rsidRPr="009F0D8B">
        <w:rPr>
          <w:i/>
          <w:iCs/>
          <w:sz w:val="24"/>
          <w:szCs w:val="24"/>
          <w:lang w:val="en-US"/>
        </w:rPr>
        <w:t>D</w:t>
      </w:r>
      <w:r w:rsidR="00DE1917" w:rsidRPr="009F0D8B">
        <w:rPr>
          <w:sz w:val="24"/>
          <w:szCs w:val="24"/>
          <w:lang w:val="en-US"/>
        </w:rPr>
        <w:t xml:space="preserve">=10 has a positive effect on PSAFA, but it ruins the performance of the univ-Tsetlin and univ-STAR automata. The cutoff frequency for univ-Tsetlin and univ-STAR drops to 200 Hz (500 steps/cycle), while for opt-PSAFA it remains above 20,000 Hz (5 steps/cycle), With depth </w:t>
      </w:r>
      <w:r w:rsidR="00DE1917" w:rsidRPr="009F0D8B">
        <w:rPr>
          <w:i/>
          <w:iCs/>
          <w:sz w:val="24"/>
          <w:szCs w:val="24"/>
          <w:lang w:val="en-US"/>
        </w:rPr>
        <w:t>D</w:t>
      </w:r>
      <w:r w:rsidR="00DE1917" w:rsidRPr="009F0D8B">
        <w:rPr>
          <w:sz w:val="24"/>
          <w:szCs w:val="24"/>
          <w:lang w:val="en-US"/>
        </w:rPr>
        <w:t xml:space="preserve">=50, Tsetlin and STAR automata perform not better than Pure Chance automaton for all frequencies </w:t>
      </w:r>
      <w:r w:rsidR="00DE1917" w:rsidRPr="009F0D8B">
        <w:rPr>
          <w:i/>
          <w:iCs/>
          <w:sz w:val="24"/>
          <w:szCs w:val="24"/>
          <w:lang w:val="en-US"/>
        </w:rPr>
        <w:t>f</w:t>
      </w:r>
      <w:r w:rsidR="00DE1917" w:rsidRPr="009F0D8B">
        <w:rPr>
          <w:sz w:val="24"/>
          <w:szCs w:val="24"/>
          <w:lang w:val="en-US"/>
        </w:rPr>
        <w:t xml:space="preserve"> &gt; 7 Hz while opt-PSAFA keeps the cutoff point at about 20,000 Hz. In </w:t>
      </w:r>
      <w:r w:rsidR="006C3616" w:rsidRPr="009F0D8B">
        <w:rPr>
          <w:sz w:val="24"/>
          <w:szCs w:val="24"/>
          <w:lang w:val="en-US"/>
        </w:rPr>
        <w:t>fact,</w:t>
      </w:r>
      <w:r w:rsidR="00DE1917" w:rsidRPr="009F0D8B">
        <w:rPr>
          <w:sz w:val="24"/>
          <w:szCs w:val="24"/>
          <w:lang w:val="en-US"/>
        </w:rPr>
        <w:t xml:space="preserve"> the performance of opt-PSAFA at low frequencies (up to </w:t>
      </w:r>
      <w:r w:rsidR="00DE1917" w:rsidRPr="009F0D8B">
        <w:rPr>
          <w:i/>
          <w:iCs/>
          <w:sz w:val="24"/>
          <w:szCs w:val="24"/>
          <w:lang w:val="en-US"/>
        </w:rPr>
        <w:t>f</w:t>
      </w:r>
      <w:r w:rsidR="00DE1917" w:rsidRPr="009F0D8B">
        <w:rPr>
          <w:sz w:val="24"/>
          <w:szCs w:val="24"/>
          <w:lang w:val="en-US"/>
        </w:rPr>
        <w:t xml:space="preserve"> = 200 Hz) improves with the increase of depth </w:t>
      </w:r>
      <w:r w:rsidR="00DE1917" w:rsidRPr="009F0D8B">
        <w:rPr>
          <w:i/>
          <w:iCs/>
          <w:sz w:val="24"/>
          <w:szCs w:val="24"/>
          <w:lang w:val="en-US"/>
        </w:rPr>
        <w:t>D</w:t>
      </w:r>
      <w:r w:rsidR="00DE1917" w:rsidRPr="009F0D8B">
        <w:rPr>
          <w:sz w:val="24"/>
          <w:szCs w:val="24"/>
          <w:lang w:val="en-US"/>
        </w:rPr>
        <w:t>.</w:t>
      </w:r>
    </w:p>
    <w:p w14:paraId="477A9C9E" w14:textId="3D124E24" w:rsidR="007B09D6" w:rsidRPr="009F0D8B" w:rsidRDefault="00DF11A6" w:rsidP="00C81CDE">
      <w:pPr>
        <w:spacing w:after="0" w:line="240" w:lineRule="auto"/>
        <w:contextualSpacing/>
        <w:rPr>
          <w:sz w:val="24"/>
          <w:szCs w:val="24"/>
          <w:lang w:val="en-US"/>
        </w:rPr>
      </w:pPr>
      <w:r w:rsidRPr="009F0D8B">
        <w:rPr>
          <w:sz w:val="24"/>
          <w:szCs w:val="24"/>
          <w:lang w:val="en-US"/>
        </w:rPr>
        <w:lastRenderedPageBreak/>
        <w:t>A</w:t>
      </w:r>
      <w:r w:rsidR="00D52547" w:rsidRPr="009F0D8B">
        <w:rPr>
          <w:sz w:val="24"/>
          <w:szCs w:val="24"/>
          <w:lang w:val="en-US"/>
        </w:rPr>
        <w:t xml:space="preserve">s </w:t>
      </w:r>
      <w:r w:rsidRPr="009F0D8B">
        <w:rPr>
          <w:sz w:val="24"/>
          <w:szCs w:val="24"/>
          <w:lang w:val="en-US"/>
        </w:rPr>
        <w:t>shown</w:t>
      </w:r>
      <w:r w:rsidR="00D52547" w:rsidRPr="009F0D8B">
        <w:rPr>
          <w:sz w:val="24"/>
          <w:szCs w:val="24"/>
          <w:lang w:val="en-US"/>
        </w:rPr>
        <w:t xml:space="preserve"> in </w:t>
      </w:r>
      <w:r w:rsidR="002D6AFA">
        <w:rPr>
          <w:sz w:val="24"/>
          <w:szCs w:val="24"/>
          <w:lang w:val="en-US"/>
        </w:rPr>
        <w:t>Figure</w:t>
      </w:r>
      <w:r w:rsidR="00D52547" w:rsidRPr="009F0D8B">
        <w:rPr>
          <w:sz w:val="24"/>
          <w:szCs w:val="24"/>
          <w:lang w:val="en-US"/>
        </w:rPr>
        <w:t xml:space="preserve"> </w:t>
      </w:r>
      <w:r w:rsidR="008163AE" w:rsidRPr="009F0D8B">
        <w:rPr>
          <w:sz w:val="24"/>
          <w:szCs w:val="24"/>
          <w:lang w:val="en-US"/>
        </w:rPr>
        <w:t>4</w:t>
      </w:r>
      <w:r w:rsidR="006C5355" w:rsidRPr="009F0D8B">
        <w:rPr>
          <w:sz w:val="24"/>
          <w:szCs w:val="24"/>
          <w:lang w:val="en-US"/>
        </w:rPr>
        <w:t>d</w:t>
      </w:r>
      <w:r w:rsidR="00D52547" w:rsidRPr="009F0D8B">
        <w:rPr>
          <w:sz w:val="24"/>
          <w:szCs w:val="24"/>
          <w:lang w:val="en-US"/>
        </w:rPr>
        <w:t xml:space="preserve">, while the opt-PSAFA with </w:t>
      </w:r>
      <w:r w:rsidR="00D52547" w:rsidRPr="009F0D8B">
        <w:rPr>
          <w:i/>
          <w:iCs/>
          <w:sz w:val="24"/>
          <w:szCs w:val="24"/>
          <w:lang w:val="en-US"/>
        </w:rPr>
        <w:t>D</w:t>
      </w:r>
      <w:r w:rsidR="00D52547" w:rsidRPr="009F0D8B">
        <w:rPr>
          <w:sz w:val="24"/>
          <w:szCs w:val="24"/>
          <w:lang w:val="en-US"/>
        </w:rPr>
        <w:t xml:space="preserve">=3 has a higher working frequency range than all univ-Tsetlin automata of any depth, the opt-PSAFA of depth </w:t>
      </w:r>
      <w:r w:rsidR="00D52547" w:rsidRPr="009F0D8B">
        <w:rPr>
          <w:i/>
          <w:iCs/>
          <w:sz w:val="24"/>
          <w:szCs w:val="24"/>
          <w:lang w:val="en-US"/>
        </w:rPr>
        <w:t>D</w:t>
      </w:r>
      <w:r w:rsidR="00D52547" w:rsidRPr="009F0D8B">
        <w:rPr>
          <w:sz w:val="24"/>
          <w:szCs w:val="24"/>
          <w:lang w:val="en-US"/>
        </w:rPr>
        <w:t xml:space="preserve">=50 is superior to univ-Tsetlin automata with </w:t>
      </w:r>
      <w:r w:rsidR="00D52547" w:rsidRPr="009F0D8B">
        <w:rPr>
          <w:i/>
          <w:iCs/>
          <w:sz w:val="24"/>
          <w:szCs w:val="24"/>
          <w:lang w:val="en-US"/>
        </w:rPr>
        <w:t>D</w:t>
      </w:r>
      <w:r w:rsidR="00D52547" w:rsidRPr="009F0D8B">
        <w:rPr>
          <w:sz w:val="24"/>
          <w:szCs w:val="24"/>
          <w:lang w:val="en-US"/>
        </w:rPr>
        <w:t>≥5 for low as well as high frequencies. Thus, the opt-PSAFA design is wholly superior to univ-Tsetlin design in a non-stationary environment.</w:t>
      </w:r>
      <w:r w:rsidR="00D52547" w:rsidRPr="009F0D8B">
        <w:rPr>
          <w:sz w:val="24"/>
          <w:szCs w:val="24"/>
          <w:lang w:val="en-US"/>
        </w:rPr>
        <w:tab/>
      </w:r>
      <w:r w:rsidR="003C2BD6" w:rsidRPr="009F0D8B">
        <w:rPr>
          <w:sz w:val="24"/>
          <w:szCs w:val="24"/>
          <w:lang w:val="en-US"/>
        </w:rPr>
        <w:t xml:space="preserve">                            </w:t>
      </w:r>
      <w:r w:rsidR="007B09D6" w:rsidRPr="009F0D8B">
        <w:rPr>
          <w:sz w:val="24"/>
          <w:szCs w:val="24"/>
          <w:lang w:val="en-US"/>
        </w:rPr>
        <w:t xml:space="preserve">  </w:t>
      </w:r>
    </w:p>
    <w:p w14:paraId="5AE8AAC7" w14:textId="77777777" w:rsidR="00C81CDE" w:rsidRDefault="00C81CDE" w:rsidP="00C81CDE">
      <w:pPr>
        <w:spacing w:after="0" w:line="240" w:lineRule="auto"/>
        <w:contextualSpacing/>
        <w:rPr>
          <w:sz w:val="24"/>
          <w:szCs w:val="24"/>
          <w:lang w:val="en-US"/>
        </w:rPr>
      </w:pPr>
    </w:p>
    <w:p w14:paraId="7F6C8B34" w14:textId="08D5376D" w:rsidR="00673DA7" w:rsidRDefault="003B7639" w:rsidP="00673DA7">
      <w:pPr>
        <w:spacing w:after="0" w:line="240" w:lineRule="auto"/>
        <w:contextualSpacing/>
        <w:rPr>
          <w:sz w:val="24"/>
          <w:szCs w:val="24"/>
          <w:lang w:val="en-US"/>
        </w:rPr>
      </w:pPr>
      <w:r w:rsidRPr="009F0D8B">
        <w:rPr>
          <w:sz w:val="24"/>
          <w:szCs w:val="24"/>
          <w:lang w:val="en-US"/>
        </w:rPr>
        <w:t xml:space="preserve">The relationship between frequency response and depth for different universally </w:t>
      </w:r>
      <w:r w:rsidRPr="009F0D8B">
        <w:rPr>
          <w:sz w:val="24"/>
          <w:szCs w:val="24"/>
        </w:rPr>
        <w:t>ε</w:t>
      </w:r>
      <w:r w:rsidRPr="009F0D8B">
        <w:rPr>
          <w:sz w:val="24"/>
          <w:szCs w:val="24"/>
          <w:lang w:val="en-US"/>
        </w:rPr>
        <w:t>-optimal automata is</w:t>
      </w:r>
      <w:r w:rsidR="00DF11A6" w:rsidRPr="009F0D8B">
        <w:rPr>
          <w:sz w:val="24"/>
          <w:szCs w:val="24"/>
          <w:lang w:val="en-US"/>
        </w:rPr>
        <w:t xml:space="preserve"> further </w:t>
      </w:r>
      <w:r w:rsidRPr="009F0D8B">
        <w:rPr>
          <w:sz w:val="24"/>
          <w:szCs w:val="24"/>
          <w:lang w:val="en-US"/>
        </w:rPr>
        <w:t xml:space="preserve">illustrated in </w:t>
      </w:r>
      <w:r w:rsidR="002D6AFA">
        <w:rPr>
          <w:sz w:val="24"/>
          <w:szCs w:val="24"/>
          <w:lang w:val="en-US"/>
        </w:rPr>
        <w:t>Figure</w:t>
      </w:r>
      <w:r w:rsidRPr="009F0D8B">
        <w:rPr>
          <w:sz w:val="24"/>
          <w:szCs w:val="24"/>
          <w:lang w:val="en-US"/>
        </w:rPr>
        <w:t xml:space="preserve"> </w:t>
      </w:r>
      <w:r w:rsidR="008163AE" w:rsidRPr="009F0D8B">
        <w:rPr>
          <w:sz w:val="24"/>
          <w:szCs w:val="24"/>
          <w:lang w:val="en-US"/>
        </w:rPr>
        <w:t>5</w:t>
      </w:r>
      <w:r w:rsidRPr="009F0D8B">
        <w:rPr>
          <w:sz w:val="24"/>
          <w:szCs w:val="24"/>
          <w:lang w:val="en-US"/>
        </w:rPr>
        <w:t>. It</w:t>
      </w:r>
      <w:r w:rsidR="00DF11A6" w:rsidRPr="009F0D8B">
        <w:rPr>
          <w:sz w:val="24"/>
          <w:szCs w:val="24"/>
          <w:lang w:val="en-US"/>
        </w:rPr>
        <w:t xml:space="preserve"> is seen</w:t>
      </w:r>
      <w:r w:rsidRPr="009F0D8B">
        <w:rPr>
          <w:sz w:val="24"/>
          <w:szCs w:val="24"/>
          <w:lang w:val="en-US"/>
        </w:rPr>
        <w:t xml:space="preserve"> from this figure that while the univ-Tsetlin automaton shows superior performance at depth of 3, its performance considerably deteriorates with increasing depth. Thus, the univ-Tsetlin automaton design does not fully capitalize on the increase in number of states in the automaton</w:t>
      </w:r>
      <w:r w:rsidR="00DF11A6" w:rsidRPr="009F0D8B">
        <w:rPr>
          <w:sz w:val="24"/>
          <w:szCs w:val="24"/>
          <w:lang w:val="en-US"/>
        </w:rPr>
        <w:t>, while</w:t>
      </w:r>
      <w:r w:rsidRPr="009F0D8B">
        <w:rPr>
          <w:sz w:val="24"/>
          <w:szCs w:val="24"/>
          <w:lang w:val="en-US"/>
        </w:rPr>
        <w:t xml:space="preserve"> the opt</w:t>
      </w:r>
      <w:r w:rsidR="00DF11A6" w:rsidRPr="009F0D8B">
        <w:rPr>
          <w:sz w:val="24"/>
          <w:szCs w:val="24"/>
          <w:lang w:val="en-US"/>
        </w:rPr>
        <w:t>-PSAFA</w:t>
      </w:r>
      <w:r w:rsidRPr="009F0D8B">
        <w:rPr>
          <w:sz w:val="24"/>
          <w:szCs w:val="24"/>
          <w:lang w:val="en-US"/>
        </w:rPr>
        <w:t xml:space="preserve"> design is more conducive to penalty modula</w:t>
      </w:r>
      <w:r w:rsidR="002A2586" w:rsidRPr="009F0D8B">
        <w:rPr>
          <w:sz w:val="24"/>
          <w:szCs w:val="24"/>
          <w:lang w:val="en-US"/>
        </w:rPr>
        <w:t>ted</w:t>
      </w:r>
      <w:r w:rsidRPr="009F0D8B">
        <w:rPr>
          <w:sz w:val="24"/>
          <w:szCs w:val="24"/>
          <w:lang w:val="en-US"/>
        </w:rPr>
        <w:t xml:space="preserve"> environments. Another </w:t>
      </w:r>
      <w:r w:rsidR="00996929" w:rsidRPr="009F0D8B">
        <w:rPr>
          <w:sz w:val="24"/>
          <w:szCs w:val="24"/>
          <w:lang w:val="en-US"/>
        </w:rPr>
        <w:t>observation</w:t>
      </w:r>
      <w:r w:rsidRPr="009F0D8B">
        <w:rPr>
          <w:sz w:val="24"/>
          <w:szCs w:val="24"/>
          <w:lang w:val="en-US"/>
        </w:rPr>
        <w:t xml:space="preserve"> is that </w:t>
      </w:r>
      <w:r w:rsidR="000F40BA" w:rsidRPr="009F0D8B">
        <w:rPr>
          <w:sz w:val="24"/>
          <w:szCs w:val="24"/>
          <w:lang w:val="en-US"/>
        </w:rPr>
        <w:t xml:space="preserve">for </w:t>
      </w:r>
      <w:r w:rsidRPr="009F0D8B">
        <w:rPr>
          <w:sz w:val="24"/>
          <w:szCs w:val="24"/>
          <w:lang w:val="en-US"/>
        </w:rPr>
        <w:t xml:space="preserve">the </w:t>
      </w:r>
      <w:r w:rsidR="00DF11A6" w:rsidRPr="009F0D8B">
        <w:rPr>
          <w:sz w:val="24"/>
          <w:szCs w:val="24"/>
          <w:lang w:val="en-US"/>
        </w:rPr>
        <w:t>PSAFA</w:t>
      </w:r>
      <w:r w:rsidR="000F40BA" w:rsidRPr="009F0D8B">
        <w:rPr>
          <w:sz w:val="24"/>
          <w:szCs w:val="24"/>
          <w:lang w:val="en-US"/>
        </w:rPr>
        <w:t xml:space="preserve"> design, the </w:t>
      </w:r>
      <w:r w:rsidRPr="009F0D8B">
        <w:rPr>
          <w:sz w:val="24"/>
          <w:szCs w:val="24"/>
          <w:lang w:val="en-US"/>
        </w:rPr>
        <w:t>cutoff frequency</w:t>
      </w:r>
      <w:r w:rsidR="000F40BA" w:rsidRPr="009F0D8B">
        <w:rPr>
          <w:sz w:val="24"/>
          <w:szCs w:val="24"/>
          <w:lang w:val="en-US"/>
        </w:rPr>
        <w:t xml:space="preserve"> </w:t>
      </w:r>
      <w:r w:rsidRPr="009F0D8B">
        <w:rPr>
          <w:sz w:val="24"/>
          <w:szCs w:val="24"/>
          <w:lang w:val="en-US"/>
        </w:rPr>
        <w:t xml:space="preserve">remains </w:t>
      </w:r>
      <w:r w:rsidR="00996929" w:rsidRPr="009F0D8B">
        <w:rPr>
          <w:sz w:val="24"/>
          <w:szCs w:val="24"/>
          <w:lang w:val="en-US"/>
        </w:rPr>
        <w:t xml:space="preserve">almost </w:t>
      </w:r>
      <w:r w:rsidRPr="009F0D8B">
        <w:rPr>
          <w:sz w:val="24"/>
          <w:szCs w:val="24"/>
          <w:lang w:val="en-US"/>
        </w:rPr>
        <w:t>unchanged with increasing depth</w:t>
      </w:r>
      <w:r w:rsidR="00DF11A6" w:rsidRPr="009F0D8B">
        <w:rPr>
          <w:sz w:val="24"/>
          <w:szCs w:val="24"/>
          <w:lang w:val="en-US"/>
        </w:rPr>
        <w:t xml:space="preserve">, which seems to be a distinctive property specific </w:t>
      </w:r>
      <w:r w:rsidR="00E144C1" w:rsidRPr="009F0D8B">
        <w:rPr>
          <w:sz w:val="24"/>
          <w:szCs w:val="24"/>
          <w:lang w:val="en-US"/>
        </w:rPr>
        <w:t>for the PSAFA design</w:t>
      </w:r>
      <w:r w:rsidR="00996929" w:rsidRPr="009F0D8B">
        <w:rPr>
          <w:sz w:val="24"/>
          <w:szCs w:val="24"/>
          <w:lang w:val="en-US"/>
        </w:rPr>
        <w:t>.</w:t>
      </w:r>
      <w:bookmarkStart w:id="17" w:name="_Toc123096075"/>
    </w:p>
    <w:p w14:paraId="6AB581D7" w14:textId="14590547" w:rsidR="00673DA7" w:rsidRDefault="00C05C32" w:rsidP="00673DA7">
      <w:pPr>
        <w:spacing w:after="0" w:line="240" w:lineRule="auto"/>
        <w:contextualSpacing/>
        <w:rPr>
          <w:sz w:val="24"/>
          <w:szCs w:val="24"/>
          <w:lang w:val="en-US"/>
        </w:rPr>
      </w:pPr>
      <w:r w:rsidRPr="009F0D8B">
        <w:rPr>
          <w:noProof/>
          <w:sz w:val="24"/>
          <w:szCs w:val="24"/>
          <w:lang w:val="en-US"/>
        </w:rPr>
        <w:drawing>
          <wp:anchor distT="0" distB="0" distL="114300" distR="114300" simplePos="0" relativeHeight="251781120" behindDoc="0" locked="0" layoutInCell="1" allowOverlap="1" wp14:anchorId="1210946F" wp14:editId="5F19B5BC">
            <wp:simplePos x="0" y="0"/>
            <wp:positionH relativeFrom="column">
              <wp:posOffset>-195757</wp:posOffset>
            </wp:positionH>
            <wp:positionV relativeFrom="paragraph">
              <wp:posOffset>221945</wp:posOffset>
            </wp:positionV>
            <wp:extent cx="3473450" cy="2743200"/>
            <wp:effectExtent l="0" t="0" r="0" b="0"/>
            <wp:wrapTopAndBottom/>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pic:cNvPicPr/>
                  </pic:nvPicPr>
                  <pic:blipFill rotWithShape="1">
                    <a:blip r:embed="rId19" cstate="print">
                      <a:extLst>
                        <a:ext uri="{28A0092B-C50C-407E-A947-70E740481C1C}">
                          <a14:useLocalDpi xmlns:a14="http://schemas.microsoft.com/office/drawing/2010/main" val="0"/>
                        </a:ext>
                      </a:extLst>
                    </a:blip>
                    <a:srcRect l="9458" t="2" r="39188" b="69028"/>
                    <a:stretch/>
                  </pic:blipFill>
                  <pic:spPr bwMode="auto">
                    <a:xfrm>
                      <a:off x="0" y="0"/>
                      <a:ext cx="3473450"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0D8B">
        <w:rPr>
          <w:noProof/>
          <w:sz w:val="24"/>
          <w:szCs w:val="24"/>
          <w:lang w:val="en-US"/>
        </w:rPr>
        <w:drawing>
          <wp:anchor distT="0" distB="0" distL="114300" distR="114300" simplePos="0" relativeHeight="251783168" behindDoc="0" locked="0" layoutInCell="1" allowOverlap="1" wp14:anchorId="65C1CFA5" wp14:editId="0A0BDF13">
            <wp:simplePos x="0" y="0"/>
            <wp:positionH relativeFrom="margin">
              <wp:posOffset>3110458</wp:posOffset>
            </wp:positionH>
            <wp:positionV relativeFrom="paragraph">
              <wp:posOffset>229768</wp:posOffset>
            </wp:positionV>
            <wp:extent cx="3473450" cy="2743200"/>
            <wp:effectExtent l="0" t="0" r="0" b="0"/>
            <wp:wrapTopAndBottom/>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pic:cNvPicPr/>
                  </pic:nvPicPr>
                  <pic:blipFill rotWithShape="1">
                    <a:blip r:embed="rId19" cstate="print">
                      <a:extLst>
                        <a:ext uri="{28A0092B-C50C-407E-A947-70E740481C1C}">
                          <a14:useLocalDpi xmlns:a14="http://schemas.microsoft.com/office/drawing/2010/main" val="0"/>
                        </a:ext>
                      </a:extLst>
                    </a:blip>
                    <a:srcRect l="9458" t="32084" r="39188" b="36943"/>
                    <a:stretch/>
                  </pic:blipFill>
                  <pic:spPr bwMode="auto">
                    <a:xfrm>
                      <a:off x="0" y="0"/>
                      <a:ext cx="3473450"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179424" w14:textId="18D1CB36" w:rsidR="00673DA7" w:rsidRDefault="00C05C32" w:rsidP="00673DA7">
      <w:pPr>
        <w:spacing w:after="0" w:line="240" w:lineRule="auto"/>
        <w:contextualSpacing/>
        <w:rPr>
          <w:sz w:val="24"/>
          <w:szCs w:val="24"/>
          <w:lang w:val="en-US"/>
        </w:rPr>
      </w:pPr>
      <w:r w:rsidRPr="009F0D8B">
        <w:rPr>
          <w:noProof/>
          <w:sz w:val="24"/>
          <w:szCs w:val="24"/>
        </w:rPr>
        <mc:AlternateContent>
          <mc:Choice Requires="wps">
            <w:drawing>
              <wp:anchor distT="0" distB="0" distL="114300" distR="114300" simplePos="0" relativeHeight="251785216" behindDoc="0" locked="0" layoutInCell="1" allowOverlap="1" wp14:anchorId="69C4F712" wp14:editId="436D97CE">
                <wp:simplePos x="0" y="0"/>
                <wp:positionH relativeFrom="margin">
                  <wp:align>right</wp:align>
                </wp:positionH>
                <wp:positionV relativeFrom="paragraph">
                  <wp:posOffset>3039237</wp:posOffset>
                </wp:positionV>
                <wp:extent cx="6400800" cy="632460"/>
                <wp:effectExtent l="0" t="0" r="0" b="0"/>
                <wp:wrapTopAndBottom/>
                <wp:docPr id="8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63246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149AF379" w14:textId="77777777" w:rsidR="00C05C32" w:rsidRPr="00443D15" w:rsidRDefault="00C05C32" w:rsidP="00C05C32">
                            <w:pPr>
                              <w:spacing w:line="240" w:lineRule="auto"/>
                              <w:rPr>
                                <w:sz w:val="24"/>
                                <w:szCs w:val="24"/>
                                <w:lang w:val="en-US"/>
                              </w:rPr>
                            </w:pPr>
                            <w:r w:rsidRPr="00C05C32">
                              <w:rPr>
                                <w:sz w:val="24"/>
                                <w:szCs w:val="24"/>
                                <w:lang w:val="en-US"/>
                              </w:rPr>
                              <w:t xml:space="preserve">Figure 7: Performance (%) as a function of frequency for the different </w:t>
                            </w:r>
                            <w:r w:rsidRPr="00C05C32">
                              <w:rPr>
                                <w:sz w:val="24"/>
                                <w:szCs w:val="24"/>
                              </w:rPr>
                              <w:t>ε</w:t>
                            </w:r>
                            <w:r w:rsidRPr="00C05C32">
                              <w:rPr>
                                <w:sz w:val="24"/>
                                <w:szCs w:val="24"/>
                                <w:lang w:val="en-US"/>
                              </w:rPr>
                              <w:t xml:space="preserve">-optimal automata in a ten-action environment as described in section 4C.1 </w:t>
                            </w:r>
                            <w:r w:rsidRPr="00443D15">
                              <w:rPr>
                                <w:sz w:val="24"/>
                                <w:szCs w:val="24"/>
                                <w:lang w:val="en-US"/>
                              </w:rPr>
                              <w:t xml:space="preserve">for depth values of (A) </w:t>
                            </w:r>
                            <w:r w:rsidRPr="00443D15">
                              <w:rPr>
                                <w:i/>
                                <w:iCs/>
                                <w:sz w:val="24"/>
                                <w:szCs w:val="24"/>
                                <w:lang w:val="en-US"/>
                              </w:rPr>
                              <w:t>D</w:t>
                            </w:r>
                            <w:r w:rsidRPr="00443D15">
                              <w:rPr>
                                <w:sz w:val="24"/>
                                <w:szCs w:val="24"/>
                                <w:lang w:val="en-US"/>
                              </w:rPr>
                              <w:t xml:space="preserve">=10 and (B) </w:t>
                            </w:r>
                            <w:r w:rsidRPr="00443D15">
                              <w:rPr>
                                <w:i/>
                                <w:iCs/>
                                <w:sz w:val="24"/>
                                <w:szCs w:val="24"/>
                                <w:lang w:val="en-US"/>
                              </w:rPr>
                              <w:t>D</w:t>
                            </w:r>
                            <w:r w:rsidRPr="00443D15">
                              <w:rPr>
                                <w:sz w:val="24"/>
                                <w:szCs w:val="24"/>
                                <w:lang w:val="en-US"/>
                              </w:rPr>
                              <w:t>=50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C4F712" id="Text Box 97" o:spid="_x0000_s1039" type="#_x0000_t202" style="position:absolute;left:0;text-align:left;margin-left:452.8pt;margin-top:239.3pt;width:7in;height:49.8pt;z-index:2517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" filled="f" stroked="f">
                <v:textbox>
                  <w:txbxContent>
                    <w:p w14:paraId="149AF379" w14:textId="77777777" w:rsidR="00C05C32" w:rsidRPr="00443D15" w:rsidRDefault="00C05C32" w:rsidP="00C05C32">
                      <w:pPr>
                        <w:spacing w:line="240" w:lineRule="auto"/>
                        <w:rPr>
                          <w:sz w:val="24"/>
                          <w:szCs w:val="24"/>
                          <w:lang w:val="en-US"/>
                        </w:rPr>
                      </w:pPr>
                      <w:r w:rsidRPr="00C05C32">
                        <w:rPr>
                          <w:sz w:val="24"/>
                          <w:szCs w:val="24"/>
                          <w:lang w:val="en-US"/>
                        </w:rPr>
                        <w:t xml:space="preserve">Figure 7: Performance (%) as a function of frequency for the different </w:t>
                      </w:r>
                      <w:r w:rsidRPr="00C05C32">
                        <w:rPr>
                          <w:sz w:val="24"/>
                          <w:szCs w:val="24"/>
                        </w:rPr>
                        <w:t>ε</w:t>
                      </w:r>
                      <w:r w:rsidRPr="00C05C32">
                        <w:rPr>
                          <w:sz w:val="24"/>
                          <w:szCs w:val="24"/>
                          <w:lang w:val="en-US"/>
                        </w:rPr>
                        <w:t xml:space="preserve">-optimal automata in a ten-action environment as described in section 4C.1 </w:t>
                      </w:r>
                      <w:r w:rsidRPr="00443D15">
                        <w:rPr>
                          <w:sz w:val="24"/>
                          <w:szCs w:val="24"/>
                          <w:lang w:val="en-US"/>
                        </w:rPr>
                        <w:t xml:space="preserve">for depth values of (A) </w:t>
                      </w:r>
                      <w:r w:rsidRPr="00443D15">
                        <w:rPr>
                          <w:i/>
                          <w:iCs/>
                          <w:sz w:val="24"/>
                          <w:szCs w:val="24"/>
                          <w:lang w:val="en-US"/>
                        </w:rPr>
                        <w:t>D</w:t>
                      </w:r>
                      <w:r w:rsidRPr="00443D15">
                        <w:rPr>
                          <w:sz w:val="24"/>
                          <w:szCs w:val="24"/>
                          <w:lang w:val="en-US"/>
                        </w:rPr>
                        <w:t xml:space="preserve">=10 and (B) </w:t>
                      </w:r>
                      <w:r w:rsidRPr="00443D15">
                        <w:rPr>
                          <w:i/>
                          <w:iCs/>
                          <w:sz w:val="24"/>
                          <w:szCs w:val="24"/>
                          <w:lang w:val="en-US"/>
                        </w:rPr>
                        <w:t>D</w:t>
                      </w:r>
                      <w:r w:rsidRPr="00443D15">
                        <w:rPr>
                          <w:sz w:val="24"/>
                          <w:szCs w:val="24"/>
                          <w:lang w:val="en-US"/>
                        </w:rPr>
                        <w:t>=50</w:t>
                      </w:r>
                    </w:p>
                  </w:txbxContent>
                </v:textbox>
                <w10:wrap type="topAndBottom" anchorx="margin"/>
              </v:shape>
            </w:pict>
          </mc:Fallback>
        </mc:AlternateContent>
      </w:r>
    </w:p>
    <w:p w14:paraId="0889032E" w14:textId="77777777" w:rsidR="00C05C32" w:rsidRDefault="003B7639" w:rsidP="00C05C32">
      <w:pPr>
        <w:spacing w:after="0" w:line="240" w:lineRule="auto"/>
        <w:contextualSpacing/>
        <w:rPr>
          <w:b/>
          <w:sz w:val="24"/>
          <w:szCs w:val="24"/>
          <w:lang w:val="en-US"/>
        </w:rPr>
      </w:pPr>
      <w:r w:rsidRPr="00673DA7">
        <w:rPr>
          <w:b/>
          <w:sz w:val="24"/>
          <w:szCs w:val="24"/>
          <w:lang w:val="en-US"/>
        </w:rPr>
        <w:t xml:space="preserve">Two-Action Environment: </w:t>
      </w:r>
      <w:r w:rsidR="00DF14F5" w:rsidRPr="00673DA7">
        <w:rPr>
          <w:b/>
          <w:sz w:val="24"/>
          <w:szCs w:val="24"/>
          <w:lang w:val="en-US"/>
        </w:rPr>
        <w:t>1</w:t>
      </w:r>
      <w:r w:rsidRPr="00673DA7">
        <w:rPr>
          <w:b/>
          <w:sz w:val="24"/>
          <w:szCs w:val="24"/>
          <w:lang w:val="en-US"/>
        </w:rPr>
        <w:t xml:space="preserve">0% </w:t>
      </w:r>
      <w:r w:rsidR="00DF14F5" w:rsidRPr="00673DA7">
        <w:rPr>
          <w:b/>
          <w:sz w:val="24"/>
          <w:szCs w:val="24"/>
          <w:lang w:val="en-US"/>
        </w:rPr>
        <w:t>M</w:t>
      </w:r>
      <w:r w:rsidRPr="00673DA7">
        <w:rPr>
          <w:b/>
          <w:sz w:val="24"/>
          <w:szCs w:val="24"/>
          <w:lang w:val="en-US"/>
        </w:rPr>
        <w:t xml:space="preserve">odulation </w:t>
      </w:r>
      <w:bookmarkEnd w:id="17"/>
      <w:r w:rsidR="00DF14F5" w:rsidRPr="00673DA7">
        <w:rPr>
          <w:b/>
          <w:sz w:val="24"/>
          <w:szCs w:val="24"/>
          <w:lang w:val="en-US"/>
        </w:rPr>
        <w:t>Amplitude</w:t>
      </w:r>
      <w:r w:rsidR="0088009B" w:rsidRPr="00673DA7">
        <w:rPr>
          <w:b/>
          <w:sz w:val="24"/>
          <w:szCs w:val="24"/>
          <w:lang w:val="en-US"/>
        </w:rPr>
        <w:t xml:space="preserve"> </w:t>
      </w:r>
    </w:p>
    <w:p w14:paraId="709B20F8" w14:textId="77777777" w:rsidR="00C05C32" w:rsidRDefault="00C05C32" w:rsidP="00C05C32">
      <w:pPr>
        <w:spacing w:after="0" w:line="240" w:lineRule="auto"/>
        <w:contextualSpacing/>
        <w:rPr>
          <w:b/>
          <w:sz w:val="24"/>
          <w:szCs w:val="24"/>
          <w:lang w:val="en-US"/>
        </w:rPr>
      </w:pPr>
    </w:p>
    <w:p w14:paraId="7FCBA18A" w14:textId="0B4BA8E5" w:rsidR="00673DA7" w:rsidRPr="00C05C32" w:rsidRDefault="003B7639" w:rsidP="00C05C32">
      <w:pPr>
        <w:spacing w:after="0" w:line="240" w:lineRule="auto"/>
        <w:contextualSpacing/>
        <w:rPr>
          <w:bCs/>
          <w:sz w:val="24"/>
          <w:szCs w:val="24"/>
          <w:lang w:val="en-US"/>
        </w:rPr>
      </w:pPr>
      <w:r w:rsidRPr="00C05C32">
        <w:rPr>
          <w:bCs/>
          <w:sz w:val="24"/>
          <w:szCs w:val="24"/>
          <w:lang w:val="en-US"/>
        </w:rPr>
        <w:t xml:space="preserve">Simulation results for a two-action environment, with </w:t>
      </w:r>
      <w:r w:rsidRPr="00C05C32">
        <w:rPr>
          <w:bCs/>
          <w:sz w:val="24"/>
          <w:szCs w:val="24"/>
        </w:rPr>
        <w:t>η</w:t>
      </w:r>
      <w:r w:rsidRPr="00C05C32">
        <w:rPr>
          <w:bCs/>
          <w:sz w:val="24"/>
          <w:szCs w:val="24"/>
          <w:lang w:val="en-US"/>
        </w:rPr>
        <w:t xml:space="preserve"> = 0.1, are shown for the opt</w:t>
      </w:r>
      <w:r w:rsidR="00D92946" w:rsidRPr="00C05C32">
        <w:rPr>
          <w:bCs/>
          <w:sz w:val="24"/>
          <w:szCs w:val="24"/>
          <w:lang w:val="en-US"/>
        </w:rPr>
        <w:t>-PSAFA</w:t>
      </w:r>
      <w:r w:rsidRPr="00C05C32">
        <w:rPr>
          <w:bCs/>
          <w:sz w:val="24"/>
          <w:szCs w:val="24"/>
          <w:lang w:val="en-US"/>
        </w:rPr>
        <w:t xml:space="preserve"> (</w:t>
      </w:r>
      <w:r w:rsidR="002D6AFA" w:rsidRPr="00C05C32">
        <w:rPr>
          <w:bCs/>
          <w:sz w:val="24"/>
          <w:szCs w:val="24"/>
          <w:lang w:val="en-US"/>
        </w:rPr>
        <w:t>Figure</w:t>
      </w:r>
      <w:r w:rsidRPr="00C05C32">
        <w:rPr>
          <w:bCs/>
          <w:sz w:val="24"/>
          <w:szCs w:val="24"/>
          <w:lang w:val="en-US"/>
        </w:rPr>
        <w:t xml:space="preserve"> </w:t>
      </w:r>
      <w:r w:rsidR="008163AE" w:rsidRPr="00C05C32">
        <w:rPr>
          <w:bCs/>
          <w:sz w:val="24"/>
          <w:szCs w:val="24"/>
          <w:lang w:val="en-US"/>
        </w:rPr>
        <w:t>6</w:t>
      </w:r>
      <w:r w:rsidRPr="00C05C32">
        <w:rPr>
          <w:bCs/>
          <w:sz w:val="24"/>
          <w:szCs w:val="24"/>
          <w:lang w:val="en-US"/>
        </w:rPr>
        <w:t>a), and univ-amb</w:t>
      </w:r>
      <w:r w:rsidR="00D92946" w:rsidRPr="00C05C32">
        <w:rPr>
          <w:bCs/>
          <w:sz w:val="24"/>
          <w:szCs w:val="24"/>
          <w:lang w:val="en-US"/>
        </w:rPr>
        <w:t>-PSAFA</w:t>
      </w:r>
      <w:r w:rsidRPr="00C05C32">
        <w:rPr>
          <w:bCs/>
          <w:sz w:val="24"/>
          <w:szCs w:val="24"/>
          <w:lang w:val="en-US"/>
        </w:rPr>
        <w:t xml:space="preserve"> (</w:t>
      </w:r>
      <w:r w:rsidR="002D6AFA" w:rsidRPr="00C05C32">
        <w:rPr>
          <w:bCs/>
          <w:sz w:val="24"/>
          <w:szCs w:val="24"/>
          <w:lang w:val="en-US"/>
        </w:rPr>
        <w:t>Figure</w:t>
      </w:r>
      <w:r w:rsidRPr="00C05C32">
        <w:rPr>
          <w:bCs/>
          <w:sz w:val="24"/>
          <w:szCs w:val="24"/>
          <w:lang w:val="en-US"/>
        </w:rPr>
        <w:t xml:space="preserve"> </w:t>
      </w:r>
      <w:r w:rsidR="008163AE" w:rsidRPr="00C05C32">
        <w:rPr>
          <w:bCs/>
          <w:sz w:val="24"/>
          <w:szCs w:val="24"/>
          <w:lang w:val="en-US"/>
        </w:rPr>
        <w:t>6</w:t>
      </w:r>
      <w:r w:rsidRPr="00C05C32">
        <w:rPr>
          <w:bCs/>
          <w:sz w:val="24"/>
          <w:szCs w:val="24"/>
          <w:lang w:val="en-US"/>
        </w:rPr>
        <w:t>b), univ-pess</w:t>
      </w:r>
      <w:r w:rsidR="00D92946" w:rsidRPr="00C05C32">
        <w:rPr>
          <w:bCs/>
          <w:sz w:val="24"/>
          <w:szCs w:val="24"/>
          <w:lang w:val="en-US"/>
        </w:rPr>
        <w:t>-PSAFA</w:t>
      </w:r>
      <w:r w:rsidRPr="00C05C32">
        <w:rPr>
          <w:bCs/>
          <w:sz w:val="24"/>
          <w:szCs w:val="24"/>
          <w:lang w:val="en-US"/>
        </w:rPr>
        <w:t xml:space="preserve"> (</w:t>
      </w:r>
      <w:r w:rsidR="002D6AFA" w:rsidRPr="00C05C32">
        <w:rPr>
          <w:bCs/>
          <w:sz w:val="24"/>
          <w:szCs w:val="24"/>
          <w:lang w:val="en-US"/>
        </w:rPr>
        <w:t>Figure</w:t>
      </w:r>
      <w:r w:rsidRPr="00C05C32">
        <w:rPr>
          <w:bCs/>
          <w:sz w:val="24"/>
          <w:szCs w:val="24"/>
          <w:lang w:val="en-US"/>
        </w:rPr>
        <w:t xml:space="preserve"> </w:t>
      </w:r>
      <w:r w:rsidR="008163AE" w:rsidRPr="00C05C32">
        <w:rPr>
          <w:bCs/>
          <w:sz w:val="24"/>
          <w:szCs w:val="24"/>
          <w:lang w:val="en-US"/>
        </w:rPr>
        <w:t>6</w:t>
      </w:r>
      <w:r w:rsidRPr="00C05C32">
        <w:rPr>
          <w:bCs/>
          <w:sz w:val="24"/>
          <w:szCs w:val="24"/>
          <w:lang w:val="en-US"/>
        </w:rPr>
        <w:t>c), and univ-Tsetlin (</w:t>
      </w:r>
      <w:r w:rsidR="002D6AFA" w:rsidRPr="00C05C32">
        <w:rPr>
          <w:bCs/>
          <w:sz w:val="24"/>
          <w:szCs w:val="24"/>
          <w:lang w:val="en-US"/>
        </w:rPr>
        <w:t>Figure</w:t>
      </w:r>
      <w:r w:rsidRPr="00C05C32">
        <w:rPr>
          <w:bCs/>
          <w:sz w:val="24"/>
          <w:szCs w:val="24"/>
          <w:lang w:val="en-US"/>
        </w:rPr>
        <w:t xml:space="preserve"> </w:t>
      </w:r>
      <w:r w:rsidR="008163AE" w:rsidRPr="00C05C32">
        <w:rPr>
          <w:bCs/>
          <w:sz w:val="24"/>
          <w:szCs w:val="24"/>
          <w:lang w:val="en-US"/>
        </w:rPr>
        <w:t>6</w:t>
      </w:r>
      <w:r w:rsidRPr="00C05C32">
        <w:rPr>
          <w:bCs/>
          <w:sz w:val="24"/>
          <w:szCs w:val="24"/>
          <w:lang w:val="en-US"/>
        </w:rPr>
        <w:t>d) automata, for depths</w:t>
      </w:r>
      <w:r w:rsidR="00996929" w:rsidRPr="00C05C32">
        <w:rPr>
          <w:bCs/>
          <w:sz w:val="24"/>
          <w:szCs w:val="24"/>
          <w:lang w:val="en-US"/>
        </w:rPr>
        <w:t xml:space="preserve"> </w:t>
      </w:r>
      <w:r w:rsidR="00996929" w:rsidRPr="00C05C32">
        <w:rPr>
          <w:bCs/>
          <w:i/>
          <w:iCs/>
          <w:sz w:val="24"/>
          <w:szCs w:val="24"/>
          <w:lang w:val="en-US"/>
        </w:rPr>
        <w:t>D</w:t>
      </w:r>
      <w:r w:rsidR="00996929" w:rsidRPr="00C05C32">
        <w:rPr>
          <w:bCs/>
          <w:sz w:val="24"/>
          <w:szCs w:val="24"/>
          <w:lang w:val="en-US"/>
        </w:rPr>
        <w:t>=3</w:t>
      </w:r>
      <w:r w:rsidRPr="00C05C32">
        <w:rPr>
          <w:bCs/>
          <w:sz w:val="24"/>
          <w:szCs w:val="24"/>
          <w:lang w:val="en-US"/>
        </w:rPr>
        <w:t xml:space="preserve">, </w:t>
      </w:r>
      <w:r w:rsidR="00996929" w:rsidRPr="00C05C32">
        <w:rPr>
          <w:bCs/>
          <w:i/>
          <w:iCs/>
          <w:sz w:val="24"/>
          <w:szCs w:val="24"/>
          <w:lang w:val="en-US"/>
        </w:rPr>
        <w:t>D</w:t>
      </w:r>
      <w:r w:rsidR="00996929" w:rsidRPr="00C05C32">
        <w:rPr>
          <w:bCs/>
          <w:sz w:val="24"/>
          <w:szCs w:val="24"/>
          <w:lang w:val="en-US"/>
        </w:rPr>
        <w:t>=10</w:t>
      </w:r>
      <w:r w:rsidRPr="00C05C32">
        <w:rPr>
          <w:bCs/>
          <w:sz w:val="24"/>
          <w:szCs w:val="24"/>
          <w:lang w:val="en-US"/>
        </w:rPr>
        <w:t xml:space="preserve">, and </w:t>
      </w:r>
      <w:r w:rsidR="00996929" w:rsidRPr="00C05C32">
        <w:rPr>
          <w:bCs/>
          <w:i/>
          <w:iCs/>
          <w:sz w:val="24"/>
          <w:szCs w:val="24"/>
          <w:lang w:val="en-US"/>
        </w:rPr>
        <w:t>D</w:t>
      </w:r>
      <w:r w:rsidR="00996929" w:rsidRPr="00C05C32">
        <w:rPr>
          <w:bCs/>
          <w:sz w:val="24"/>
          <w:szCs w:val="24"/>
          <w:lang w:val="en-US"/>
        </w:rPr>
        <w:t>=50</w:t>
      </w:r>
      <w:r w:rsidRPr="00C05C32">
        <w:rPr>
          <w:bCs/>
          <w:sz w:val="24"/>
          <w:szCs w:val="24"/>
          <w:lang w:val="en-US"/>
        </w:rPr>
        <w:t>.</w:t>
      </w:r>
    </w:p>
    <w:p w14:paraId="42610E8F" w14:textId="77777777" w:rsidR="00673DA7" w:rsidRDefault="00673DA7" w:rsidP="00673DA7">
      <w:pPr>
        <w:pStyle w:val="Heading3"/>
        <w:numPr>
          <w:ilvl w:val="0"/>
          <w:numId w:val="0"/>
        </w:numPr>
        <w:spacing w:before="120" w:after="60"/>
        <w:contextualSpacing/>
        <w:jc w:val="both"/>
        <w:rPr>
          <w:b w:val="0"/>
          <w:bCs/>
          <w:sz w:val="24"/>
          <w:szCs w:val="24"/>
          <w:lang w:val="en-US"/>
        </w:rPr>
      </w:pPr>
    </w:p>
    <w:p w14:paraId="41813F7B" w14:textId="6CD29EF6" w:rsidR="00F40ECC" w:rsidRDefault="00903643" w:rsidP="00673DA7">
      <w:pPr>
        <w:pStyle w:val="Heading3"/>
        <w:numPr>
          <w:ilvl w:val="0"/>
          <w:numId w:val="0"/>
        </w:numPr>
        <w:spacing w:before="120" w:after="60"/>
        <w:contextualSpacing/>
        <w:jc w:val="both"/>
        <w:rPr>
          <w:b w:val="0"/>
          <w:sz w:val="24"/>
          <w:szCs w:val="24"/>
          <w:lang w:val="en-US"/>
        </w:rPr>
      </w:pPr>
      <w:r w:rsidRPr="00673DA7">
        <w:rPr>
          <w:b w:val="0"/>
          <w:sz w:val="24"/>
          <w:szCs w:val="24"/>
          <w:lang w:val="en-US"/>
        </w:rPr>
        <w:t>It is seen that</w:t>
      </w:r>
      <w:r w:rsidR="003B7639" w:rsidRPr="00673DA7">
        <w:rPr>
          <w:b w:val="0"/>
          <w:sz w:val="24"/>
          <w:szCs w:val="24"/>
          <w:lang w:val="en-US"/>
        </w:rPr>
        <w:t xml:space="preserve"> opt</w:t>
      </w:r>
      <w:r w:rsidR="00D92946" w:rsidRPr="00673DA7">
        <w:rPr>
          <w:b w:val="0"/>
          <w:sz w:val="24"/>
          <w:szCs w:val="24"/>
          <w:lang w:val="en-US"/>
        </w:rPr>
        <w:t>-PSAFA</w:t>
      </w:r>
      <w:r w:rsidR="003B7639" w:rsidRPr="00673DA7">
        <w:rPr>
          <w:b w:val="0"/>
          <w:sz w:val="24"/>
          <w:szCs w:val="24"/>
          <w:lang w:val="en-US"/>
        </w:rPr>
        <w:t xml:space="preserve"> again has the best performance while univ-Tsetlin has much worse performance characteristics. In fact, a univ-Tsetlin automaton with a depth </w:t>
      </w:r>
      <w:r w:rsidR="00752E3A" w:rsidRPr="00673DA7">
        <w:rPr>
          <w:b w:val="0"/>
          <w:i/>
          <w:iCs/>
          <w:sz w:val="24"/>
          <w:szCs w:val="24"/>
          <w:lang w:val="en-US"/>
        </w:rPr>
        <w:t>D</w:t>
      </w:r>
      <w:r w:rsidR="00752E3A" w:rsidRPr="00673DA7">
        <w:rPr>
          <w:b w:val="0"/>
          <w:sz w:val="24"/>
          <w:szCs w:val="24"/>
          <w:lang w:val="en-US"/>
        </w:rPr>
        <w:t>=</w:t>
      </w:r>
      <w:r w:rsidR="00630E41" w:rsidRPr="00673DA7">
        <w:rPr>
          <w:b w:val="0"/>
          <w:sz w:val="24"/>
          <w:szCs w:val="24"/>
          <w:lang w:val="en-US"/>
        </w:rPr>
        <w:t>1</w:t>
      </w:r>
      <w:r w:rsidR="003B7639" w:rsidRPr="00673DA7">
        <w:rPr>
          <w:b w:val="0"/>
          <w:sz w:val="24"/>
          <w:szCs w:val="24"/>
          <w:lang w:val="en-US"/>
        </w:rPr>
        <w:t xml:space="preserve">0 </w:t>
      </w:r>
      <w:r w:rsidRPr="00673DA7">
        <w:rPr>
          <w:b w:val="0"/>
          <w:sz w:val="24"/>
          <w:szCs w:val="24"/>
          <w:lang w:val="en-US"/>
        </w:rPr>
        <w:t xml:space="preserve">already </w:t>
      </w:r>
      <w:r w:rsidR="003B7639" w:rsidRPr="00673DA7">
        <w:rPr>
          <w:b w:val="0"/>
          <w:sz w:val="24"/>
          <w:szCs w:val="24"/>
          <w:lang w:val="en-US"/>
        </w:rPr>
        <w:t xml:space="preserve">has a nearly </w:t>
      </w:r>
      <w:r w:rsidR="003166ED" w:rsidRPr="00673DA7">
        <w:rPr>
          <w:b w:val="0"/>
          <w:sz w:val="24"/>
          <w:szCs w:val="24"/>
          <w:lang w:val="en-US"/>
        </w:rPr>
        <w:t xml:space="preserve">pure chance </w:t>
      </w:r>
      <w:r w:rsidR="003B7639" w:rsidRPr="00673DA7">
        <w:rPr>
          <w:b w:val="0"/>
          <w:sz w:val="24"/>
          <w:szCs w:val="24"/>
          <w:lang w:val="en-US"/>
        </w:rPr>
        <w:t xml:space="preserve">performance. This performance level is </w:t>
      </w:r>
      <w:r w:rsidR="00B15B6C" w:rsidRPr="00673DA7">
        <w:rPr>
          <w:b w:val="0"/>
          <w:sz w:val="24"/>
          <w:szCs w:val="24"/>
          <w:lang w:val="en-US"/>
        </w:rPr>
        <w:t>substantially</w:t>
      </w:r>
      <w:r w:rsidR="003B7639" w:rsidRPr="00673DA7">
        <w:rPr>
          <w:b w:val="0"/>
          <w:sz w:val="24"/>
          <w:szCs w:val="24"/>
          <w:lang w:val="en-US"/>
        </w:rPr>
        <w:t xml:space="preserve"> worse than </w:t>
      </w:r>
      <w:r w:rsidR="00B15B6C" w:rsidRPr="00673DA7">
        <w:rPr>
          <w:b w:val="0"/>
          <w:sz w:val="24"/>
          <w:szCs w:val="24"/>
          <w:lang w:val="en-US"/>
        </w:rPr>
        <w:t xml:space="preserve">in </w:t>
      </w:r>
      <w:r w:rsidR="003B7639" w:rsidRPr="00673DA7">
        <w:rPr>
          <w:b w:val="0"/>
          <w:sz w:val="24"/>
          <w:szCs w:val="24"/>
          <w:lang w:val="en-US"/>
        </w:rPr>
        <w:t xml:space="preserve">the case where </w:t>
      </w:r>
      <w:r w:rsidR="003B7639" w:rsidRPr="00673DA7">
        <w:rPr>
          <w:b w:val="0"/>
          <w:sz w:val="24"/>
          <w:szCs w:val="24"/>
        </w:rPr>
        <w:t>η</w:t>
      </w:r>
      <w:r w:rsidR="003B7639" w:rsidRPr="00673DA7">
        <w:rPr>
          <w:b w:val="0"/>
          <w:sz w:val="24"/>
          <w:szCs w:val="24"/>
          <w:lang w:val="en-US"/>
        </w:rPr>
        <w:t xml:space="preserve">=0.5 </w:t>
      </w:r>
      <w:r w:rsidR="00630E41" w:rsidRPr="00673DA7">
        <w:rPr>
          <w:b w:val="0"/>
          <w:sz w:val="24"/>
          <w:szCs w:val="24"/>
          <w:lang w:val="en-US"/>
        </w:rPr>
        <w:t>(</w:t>
      </w:r>
      <w:r w:rsidR="002D6AFA" w:rsidRPr="00673DA7">
        <w:rPr>
          <w:b w:val="0"/>
          <w:sz w:val="24"/>
          <w:szCs w:val="24"/>
          <w:lang w:val="en-US"/>
        </w:rPr>
        <w:t>Figure</w:t>
      </w:r>
      <w:r w:rsidR="00630E41" w:rsidRPr="00673DA7">
        <w:rPr>
          <w:b w:val="0"/>
          <w:sz w:val="24"/>
          <w:szCs w:val="24"/>
          <w:lang w:val="en-US"/>
        </w:rPr>
        <w:t xml:space="preserve"> </w:t>
      </w:r>
      <w:r w:rsidR="008163AE" w:rsidRPr="00673DA7">
        <w:rPr>
          <w:b w:val="0"/>
          <w:sz w:val="24"/>
          <w:szCs w:val="24"/>
          <w:lang w:val="en-US"/>
        </w:rPr>
        <w:t>5</w:t>
      </w:r>
      <w:r w:rsidR="006C5355" w:rsidRPr="00673DA7">
        <w:rPr>
          <w:b w:val="0"/>
          <w:sz w:val="24"/>
          <w:szCs w:val="24"/>
          <w:lang w:val="en-US"/>
        </w:rPr>
        <w:t>d</w:t>
      </w:r>
      <w:r w:rsidR="00630E41" w:rsidRPr="00673DA7">
        <w:rPr>
          <w:b w:val="0"/>
          <w:sz w:val="24"/>
          <w:szCs w:val="24"/>
          <w:lang w:val="en-US"/>
        </w:rPr>
        <w:t xml:space="preserve">) </w:t>
      </w:r>
      <w:r w:rsidR="003B7639" w:rsidRPr="00673DA7">
        <w:rPr>
          <w:b w:val="0"/>
          <w:sz w:val="24"/>
          <w:szCs w:val="24"/>
          <w:lang w:val="en-US"/>
        </w:rPr>
        <w:t>in the prev</w:t>
      </w:r>
      <w:r w:rsidR="00967F3F">
        <w:rPr>
          <w:b w:val="0"/>
          <w:sz w:val="24"/>
          <w:szCs w:val="24"/>
          <w:lang w:val="en-US"/>
        </w:rPr>
        <w:t>ious section</w:t>
      </w:r>
      <w:r w:rsidR="003B7639" w:rsidRPr="00673DA7">
        <w:rPr>
          <w:b w:val="0"/>
          <w:sz w:val="24"/>
          <w:szCs w:val="24"/>
          <w:lang w:val="en-US"/>
        </w:rPr>
        <w:t xml:space="preserve">. It becomes clear that the univ-Tsetlin automaton performance worsens in an environment </w:t>
      </w:r>
      <w:r w:rsidR="00E144C1" w:rsidRPr="00673DA7">
        <w:rPr>
          <w:b w:val="0"/>
          <w:sz w:val="24"/>
          <w:szCs w:val="24"/>
          <w:lang w:val="en-US"/>
        </w:rPr>
        <w:t xml:space="preserve">producing </w:t>
      </w:r>
      <w:r w:rsidR="003B7639" w:rsidRPr="00673DA7">
        <w:rPr>
          <w:b w:val="0"/>
          <w:sz w:val="24"/>
          <w:szCs w:val="24"/>
          <w:lang w:val="en-US"/>
        </w:rPr>
        <w:t xml:space="preserve">small </w:t>
      </w:r>
      <w:r w:rsidR="00B15B6C" w:rsidRPr="00673DA7">
        <w:rPr>
          <w:b w:val="0"/>
          <w:sz w:val="24"/>
          <w:szCs w:val="24"/>
          <w:lang w:val="en-US"/>
        </w:rPr>
        <w:t xml:space="preserve">and </w:t>
      </w:r>
      <w:r w:rsidR="003B7639" w:rsidRPr="00673DA7">
        <w:rPr>
          <w:b w:val="0"/>
          <w:sz w:val="24"/>
          <w:szCs w:val="24"/>
          <w:lang w:val="en-US"/>
        </w:rPr>
        <w:t>slowly varying changes in penalty probabilities. Thus, the utilization of additional states</w:t>
      </w:r>
      <w:r w:rsidR="00B15B6C" w:rsidRPr="00673DA7">
        <w:rPr>
          <w:b w:val="0"/>
          <w:sz w:val="24"/>
          <w:szCs w:val="24"/>
          <w:lang w:val="en-US"/>
        </w:rPr>
        <w:t xml:space="preserve"> by the univ-Tsetlin automaton design</w:t>
      </w:r>
      <w:r w:rsidR="003B7639" w:rsidRPr="00673DA7">
        <w:rPr>
          <w:b w:val="0"/>
          <w:sz w:val="24"/>
          <w:szCs w:val="24"/>
          <w:lang w:val="en-US"/>
        </w:rPr>
        <w:t xml:space="preserve"> is even</w:t>
      </w:r>
      <w:r w:rsidR="00E144C1" w:rsidRPr="00673DA7">
        <w:rPr>
          <w:b w:val="0"/>
          <w:sz w:val="24"/>
          <w:szCs w:val="24"/>
          <w:lang w:val="en-US"/>
        </w:rPr>
        <w:t xml:space="preserve"> poorer</w:t>
      </w:r>
      <w:r w:rsidR="003B7639" w:rsidRPr="00673DA7">
        <w:rPr>
          <w:b w:val="0"/>
          <w:sz w:val="24"/>
          <w:szCs w:val="24"/>
          <w:lang w:val="en-US"/>
        </w:rPr>
        <w:t xml:space="preserve"> for such environments. In this regard, the opt</w:t>
      </w:r>
      <w:r w:rsidR="00D92946" w:rsidRPr="00673DA7">
        <w:rPr>
          <w:b w:val="0"/>
          <w:sz w:val="24"/>
          <w:szCs w:val="24"/>
          <w:lang w:val="en-US"/>
        </w:rPr>
        <w:t>-PSAFA</w:t>
      </w:r>
      <w:r w:rsidR="003B7639" w:rsidRPr="00673DA7">
        <w:rPr>
          <w:b w:val="0"/>
          <w:sz w:val="24"/>
          <w:szCs w:val="24"/>
          <w:lang w:val="en-US"/>
        </w:rPr>
        <w:t xml:space="preserve"> design is more conducive to penalty modulating environments with low modulation </w:t>
      </w:r>
      <w:r w:rsidR="00DF14F5" w:rsidRPr="00673DA7">
        <w:rPr>
          <w:b w:val="0"/>
          <w:sz w:val="24"/>
          <w:szCs w:val="24"/>
          <w:lang w:val="en-US"/>
        </w:rPr>
        <w:t>amplitude</w:t>
      </w:r>
      <w:r w:rsidR="003B7639" w:rsidRPr="00673DA7">
        <w:rPr>
          <w:b w:val="0"/>
          <w:sz w:val="24"/>
          <w:szCs w:val="24"/>
          <w:lang w:val="en-US"/>
        </w:rPr>
        <w:t xml:space="preserve">s, since its performance continues to show improvement similar to the kind of improvement it showed in high penalty modulation </w:t>
      </w:r>
      <w:r w:rsidR="00DF14F5" w:rsidRPr="00673DA7">
        <w:rPr>
          <w:b w:val="0"/>
          <w:sz w:val="24"/>
          <w:szCs w:val="24"/>
          <w:lang w:val="en-US"/>
        </w:rPr>
        <w:t>amplitude</w:t>
      </w:r>
      <w:r w:rsidR="003B7639" w:rsidRPr="00673DA7">
        <w:rPr>
          <w:b w:val="0"/>
          <w:sz w:val="24"/>
          <w:szCs w:val="24"/>
          <w:lang w:val="en-US"/>
        </w:rPr>
        <w:t xml:space="preserve"> environment, with increasing depth. Again, the </w:t>
      </w:r>
      <w:r w:rsidR="00D92946" w:rsidRPr="00673DA7">
        <w:rPr>
          <w:b w:val="0"/>
          <w:sz w:val="24"/>
          <w:szCs w:val="24"/>
          <w:lang w:val="en-US"/>
        </w:rPr>
        <w:t>PSAFA</w:t>
      </w:r>
      <w:r w:rsidR="003B7639" w:rsidRPr="00673DA7">
        <w:rPr>
          <w:b w:val="0"/>
          <w:sz w:val="24"/>
          <w:szCs w:val="24"/>
          <w:lang w:val="en-US"/>
        </w:rPr>
        <w:t xml:space="preserve"> </w:t>
      </w:r>
      <w:r w:rsidR="003B7639" w:rsidRPr="00673DA7">
        <w:rPr>
          <w:b w:val="0"/>
          <w:sz w:val="24"/>
          <w:szCs w:val="24"/>
          <w:lang w:val="en-US"/>
        </w:rPr>
        <w:lastRenderedPageBreak/>
        <w:t xml:space="preserve">design ensures that the cutoff frequency of the frequency response remains unchanged with increasing depth, irrespective of the penalty modulation </w:t>
      </w:r>
      <w:r w:rsidR="00DF14F5" w:rsidRPr="00673DA7">
        <w:rPr>
          <w:b w:val="0"/>
          <w:sz w:val="24"/>
          <w:szCs w:val="24"/>
          <w:lang w:val="en-US"/>
        </w:rPr>
        <w:t>amplitude</w:t>
      </w:r>
      <w:r w:rsidR="003B7639" w:rsidRPr="00673DA7">
        <w:rPr>
          <w:b w:val="0"/>
          <w:sz w:val="24"/>
          <w:szCs w:val="24"/>
          <w:lang w:val="en-US"/>
        </w:rPr>
        <w:t>.</w:t>
      </w:r>
      <w:r w:rsidR="0057288B" w:rsidRPr="00673DA7">
        <w:rPr>
          <w:b w:val="0"/>
          <w:sz w:val="24"/>
          <w:szCs w:val="24"/>
          <w:lang w:val="en-US"/>
        </w:rPr>
        <w:t xml:space="preserve"> </w:t>
      </w:r>
    </w:p>
    <w:p w14:paraId="052DB547" w14:textId="77777777" w:rsidR="00673DA7" w:rsidRDefault="00673DA7" w:rsidP="00366154">
      <w:pPr>
        <w:pStyle w:val="Heading3"/>
        <w:numPr>
          <w:ilvl w:val="0"/>
          <w:numId w:val="0"/>
        </w:numPr>
        <w:spacing w:before="120" w:after="60"/>
        <w:contextualSpacing/>
        <w:jc w:val="both"/>
        <w:rPr>
          <w:b w:val="0"/>
          <w:bCs/>
          <w:i/>
          <w:iCs/>
          <w:sz w:val="24"/>
          <w:szCs w:val="24"/>
          <w:lang w:val="en-US"/>
        </w:rPr>
      </w:pPr>
      <w:bookmarkStart w:id="18" w:name="_Toc123096076"/>
    </w:p>
    <w:p w14:paraId="324AF671" w14:textId="2E1BA726" w:rsidR="003B7639" w:rsidRDefault="00393D2E" w:rsidP="00366154">
      <w:pPr>
        <w:pStyle w:val="Heading3"/>
        <w:numPr>
          <w:ilvl w:val="0"/>
          <w:numId w:val="0"/>
        </w:numPr>
        <w:spacing w:before="120" w:after="60"/>
        <w:contextualSpacing/>
        <w:jc w:val="both"/>
        <w:rPr>
          <w:sz w:val="24"/>
          <w:szCs w:val="24"/>
          <w:lang w:val="en-US"/>
        </w:rPr>
      </w:pPr>
      <w:r w:rsidRPr="00673DA7">
        <w:rPr>
          <w:sz w:val="24"/>
          <w:szCs w:val="24"/>
          <w:lang w:val="en-US"/>
        </w:rPr>
        <w:t>Ten-Action Environment</w:t>
      </w:r>
      <w:r w:rsidR="003B7639" w:rsidRPr="00673DA7">
        <w:rPr>
          <w:sz w:val="24"/>
          <w:szCs w:val="24"/>
          <w:lang w:val="en-US"/>
        </w:rPr>
        <w:t xml:space="preserve">: </w:t>
      </w:r>
      <w:r w:rsidR="00B15B6C" w:rsidRPr="00673DA7">
        <w:rPr>
          <w:sz w:val="24"/>
          <w:szCs w:val="24"/>
          <w:lang w:val="en-US"/>
        </w:rPr>
        <w:t xml:space="preserve">Performance vs </w:t>
      </w:r>
      <w:r w:rsidR="003B7639" w:rsidRPr="00673DA7">
        <w:rPr>
          <w:sz w:val="24"/>
          <w:szCs w:val="24"/>
          <w:lang w:val="en-US"/>
        </w:rPr>
        <w:t xml:space="preserve">Frequency </w:t>
      </w:r>
      <w:r w:rsidR="00B15B6C" w:rsidRPr="00673DA7">
        <w:rPr>
          <w:sz w:val="24"/>
          <w:szCs w:val="24"/>
          <w:lang w:val="en-US"/>
        </w:rPr>
        <w:t>and</w:t>
      </w:r>
      <w:r w:rsidR="003B7639" w:rsidRPr="00673DA7">
        <w:rPr>
          <w:sz w:val="24"/>
          <w:szCs w:val="24"/>
          <w:lang w:val="en-US"/>
        </w:rPr>
        <w:t xml:space="preserve"> </w:t>
      </w:r>
      <w:r w:rsidR="00B15B6C" w:rsidRPr="00673DA7">
        <w:rPr>
          <w:sz w:val="24"/>
          <w:szCs w:val="24"/>
          <w:lang w:val="en-US"/>
        </w:rPr>
        <w:t>D</w:t>
      </w:r>
      <w:r w:rsidR="003B7639" w:rsidRPr="00673DA7">
        <w:rPr>
          <w:sz w:val="24"/>
          <w:szCs w:val="24"/>
          <w:lang w:val="en-US"/>
        </w:rPr>
        <w:t>epth D</w:t>
      </w:r>
      <w:bookmarkEnd w:id="18"/>
    </w:p>
    <w:p w14:paraId="042E7DA7" w14:textId="77777777" w:rsidR="00290E69" w:rsidRDefault="00290E69" w:rsidP="00673DA7">
      <w:pPr>
        <w:spacing w:after="0" w:line="240" w:lineRule="auto"/>
        <w:contextualSpacing/>
        <w:rPr>
          <w:lang w:val="en-US"/>
        </w:rPr>
      </w:pPr>
    </w:p>
    <w:p w14:paraId="49C1ADBE" w14:textId="49AABBCB" w:rsidR="00290E69" w:rsidRDefault="003B7639" w:rsidP="00290E69">
      <w:pPr>
        <w:spacing w:after="0" w:line="240" w:lineRule="auto"/>
        <w:contextualSpacing/>
        <w:rPr>
          <w:sz w:val="24"/>
          <w:szCs w:val="24"/>
          <w:lang w:val="en-US"/>
        </w:rPr>
      </w:pPr>
      <w:r w:rsidRPr="009F0D8B">
        <w:rPr>
          <w:sz w:val="24"/>
          <w:szCs w:val="24"/>
          <w:lang w:val="en-US"/>
        </w:rPr>
        <w:t xml:space="preserve">Simulation results for a ten-action environment as described </w:t>
      </w:r>
      <w:r w:rsidR="00967F3F">
        <w:rPr>
          <w:sz w:val="24"/>
          <w:szCs w:val="24"/>
          <w:lang w:val="en-US"/>
        </w:rPr>
        <w:t>earlier in this paper</w:t>
      </w:r>
      <w:r w:rsidRPr="009F0D8B">
        <w:rPr>
          <w:sz w:val="24"/>
          <w:szCs w:val="24"/>
          <w:lang w:val="en-US"/>
        </w:rPr>
        <w:t>, are shown for Ж-opt, and univ-pess</w:t>
      </w:r>
      <w:r w:rsidR="00D92946" w:rsidRPr="009F0D8B">
        <w:rPr>
          <w:sz w:val="24"/>
          <w:szCs w:val="24"/>
          <w:lang w:val="en-US"/>
        </w:rPr>
        <w:t>-PSAFA</w:t>
      </w:r>
      <w:r w:rsidRPr="009F0D8B">
        <w:rPr>
          <w:sz w:val="24"/>
          <w:szCs w:val="24"/>
          <w:lang w:val="en-US"/>
        </w:rPr>
        <w:t>, univ-amb</w:t>
      </w:r>
      <w:r w:rsidR="00D92946" w:rsidRPr="009F0D8B">
        <w:rPr>
          <w:sz w:val="24"/>
          <w:szCs w:val="24"/>
          <w:lang w:val="en-US"/>
        </w:rPr>
        <w:t>-PSAFA</w:t>
      </w:r>
      <w:r w:rsidRPr="009F0D8B">
        <w:rPr>
          <w:sz w:val="24"/>
          <w:szCs w:val="24"/>
          <w:lang w:val="en-US"/>
        </w:rPr>
        <w:t xml:space="preserve">, and univ-Tsetlin automata, for </w:t>
      </w:r>
      <w:r w:rsidR="00B15B6C" w:rsidRPr="009F0D8B">
        <w:rPr>
          <w:i/>
          <w:iCs/>
          <w:sz w:val="24"/>
          <w:szCs w:val="24"/>
          <w:lang w:val="en-US"/>
        </w:rPr>
        <w:t>D</w:t>
      </w:r>
      <w:r w:rsidR="00B15B6C" w:rsidRPr="009F0D8B">
        <w:rPr>
          <w:sz w:val="24"/>
          <w:szCs w:val="24"/>
          <w:lang w:val="en-US"/>
        </w:rPr>
        <w:t>=10</w:t>
      </w:r>
      <w:r w:rsidRPr="009F0D8B">
        <w:rPr>
          <w:sz w:val="24"/>
          <w:szCs w:val="24"/>
          <w:lang w:val="en-US"/>
        </w:rPr>
        <w:t xml:space="preserve"> (</w:t>
      </w:r>
      <w:r w:rsidR="002D6AFA">
        <w:rPr>
          <w:sz w:val="24"/>
          <w:szCs w:val="24"/>
          <w:lang w:val="en-US"/>
        </w:rPr>
        <w:t>Figure</w:t>
      </w:r>
      <w:r w:rsidRPr="009F0D8B">
        <w:rPr>
          <w:sz w:val="24"/>
          <w:szCs w:val="24"/>
          <w:lang w:val="en-US"/>
        </w:rPr>
        <w:t xml:space="preserve"> </w:t>
      </w:r>
      <w:r w:rsidR="008163AE" w:rsidRPr="009F0D8B">
        <w:rPr>
          <w:sz w:val="24"/>
          <w:szCs w:val="24"/>
          <w:lang w:val="en-US"/>
        </w:rPr>
        <w:t>7</w:t>
      </w:r>
      <w:r w:rsidRPr="009F0D8B">
        <w:rPr>
          <w:sz w:val="24"/>
          <w:szCs w:val="24"/>
          <w:lang w:val="en-US"/>
        </w:rPr>
        <w:t xml:space="preserve">a), and </w:t>
      </w:r>
      <w:r w:rsidR="00B15B6C" w:rsidRPr="009F0D8B">
        <w:rPr>
          <w:i/>
          <w:iCs/>
          <w:sz w:val="24"/>
          <w:szCs w:val="24"/>
          <w:lang w:val="en-US"/>
        </w:rPr>
        <w:t>D</w:t>
      </w:r>
      <w:r w:rsidR="00B15B6C" w:rsidRPr="009F0D8B">
        <w:rPr>
          <w:sz w:val="24"/>
          <w:szCs w:val="24"/>
          <w:lang w:val="en-US"/>
        </w:rPr>
        <w:t>=50</w:t>
      </w:r>
      <w:r w:rsidRPr="009F0D8B">
        <w:rPr>
          <w:sz w:val="24"/>
          <w:szCs w:val="24"/>
          <w:lang w:val="en-US"/>
        </w:rPr>
        <w:t xml:space="preserve"> (</w:t>
      </w:r>
      <w:r w:rsidR="002D6AFA">
        <w:rPr>
          <w:sz w:val="24"/>
          <w:szCs w:val="24"/>
          <w:lang w:val="en-US"/>
        </w:rPr>
        <w:t>Figure</w:t>
      </w:r>
      <w:r w:rsidRPr="009F0D8B">
        <w:rPr>
          <w:sz w:val="24"/>
          <w:szCs w:val="24"/>
          <w:lang w:val="en-US"/>
        </w:rPr>
        <w:t xml:space="preserve"> </w:t>
      </w:r>
      <w:r w:rsidR="008163AE" w:rsidRPr="009F0D8B">
        <w:rPr>
          <w:sz w:val="24"/>
          <w:szCs w:val="24"/>
          <w:lang w:val="en-US"/>
        </w:rPr>
        <w:t>7</w:t>
      </w:r>
      <w:r w:rsidRPr="009F0D8B">
        <w:rPr>
          <w:sz w:val="24"/>
          <w:szCs w:val="24"/>
          <w:lang w:val="en-US"/>
        </w:rPr>
        <w:t xml:space="preserve">b). </w:t>
      </w:r>
      <w:r w:rsidR="00F5646D" w:rsidRPr="009F0D8B">
        <w:rPr>
          <w:sz w:val="24"/>
          <w:szCs w:val="24"/>
          <w:lang w:val="en-US"/>
        </w:rPr>
        <w:t xml:space="preserve">Note </w:t>
      </w:r>
      <w:r w:rsidRPr="009F0D8B">
        <w:rPr>
          <w:sz w:val="24"/>
          <w:szCs w:val="24"/>
          <w:lang w:val="en-US"/>
        </w:rPr>
        <w:t xml:space="preserve">that the performance of the </w:t>
      </w:r>
      <w:r w:rsidR="009F5536" w:rsidRPr="009F0D8B">
        <w:rPr>
          <w:sz w:val="24"/>
          <w:szCs w:val="24"/>
          <w:lang w:val="en-US"/>
        </w:rPr>
        <w:t>P</w:t>
      </w:r>
      <w:r w:rsidRPr="009F0D8B">
        <w:rPr>
          <w:sz w:val="24"/>
          <w:szCs w:val="24"/>
          <w:lang w:val="en-US"/>
        </w:rPr>
        <w:t xml:space="preserve">erfect </w:t>
      </w:r>
      <w:r w:rsidR="009F5536" w:rsidRPr="009F0D8B">
        <w:rPr>
          <w:sz w:val="24"/>
          <w:szCs w:val="24"/>
          <w:lang w:val="en-US"/>
        </w:rPr>
        <w:t>P</w:t>
      </w:r>
      <w:r w:rsidRPr="009F0D8B">
        <w:rPr>
          <w:sz w:val="24"/>
          <w:szCs w:val="24"/>
          <w:lang w:val="en-US"/>
        </w:rPr>
        <w:t xml:space="preserve">redictor automaton should not be affected by the number of actions available. </w:t>
      </w:r>
    </w:p>
    <w:p w14:paraId="14FB4564" w14:textId="77777777" w:rsidR="00290E69" w:rsidRDefault="00290E69" w:rsidP="00290E69">
      <w:pPr>
        <w:spacing w:after="0" w:line="240" w:lineRule="auto"/>
        <w:contextualSpacing/>
        <w:rPr>
          <w:sz w:val="24"/>
          <w:szCs w:val="24"/>
          <w:lang w:val="en-US"/>
        </w:rPr>
      </w:pPr>
    </w:p>
    <w:p w14:paraId="275B0BD2" w14:textId="77777777" w:rsidR="00290E69" w:rsidRDefault="00E144C1" w:rsidP="00290E69">
      <w:pPr>
        <w:spacing w:after="0" w:line="240" w:lineRule="auto"/>
        <w:contextualSpacing/>
        <w:rPr>
          <w:sz w:val="24"/>
          <w:szCs w:val="24"/>
          <w:lang w:val="en-US"/>
        </w:rPr>
      </w:pPr>
      <w:r w:rsidRPr="009F0D8B">
        <w:rPr>
          <w:sz w:val="24"/>
          <w:szCs w:val="24"/>
          <w:lang w:val="en-US"/>
        </w:rPr>
        <w:t xml:space="preserve">The presence of many actions affects the LA performance negatively. </w:t>
      </w:r>
      <w:r w:rsidR="006C3616" w:rsidRPr="009F0D8B">
        <w:rPr>
          <w:sz w:val="24"/>
          <w:szCs w:val="24"/>
          <w:lang w:val="en-US"/>
        </w:rPr>
        <w:t>Nevertheless,</w:t>
      </w:r>
      <w:r w:rsidRPr="009F0D8B">
        <w:rPr>
          <w:sz w:val="24"/>
          <w:szCs w:val="24"/>
          <w:lang w:val="en-US"/>
        </w:rPr>
        <w:t xml:space="preserve"> it can be seen that performance of PSAFA improves with increasing depth for the range of low frequencies while keeping the cutoff frequency almost unchanged at about </w:t>
      </w:r>
      <w:r w:rsidRPr="009F0D8B">
        <w:rPr>
          <w:i/>
          <w:iCs/>
          <w:sz w:val="24"/>
          <w:szCs w:val="24"/>
          <w:lang w:val="en-US"/>
        </w:rPr>
        <w:t>f</w:t>
      </w:r>
      <w:r w:rsidRPr="009F0D8B">
        <w:rPr>
          <w:sz w:val="24"/>
          <w:szCs w:val="24"/>
          <w:lang w:val="en-US"/>
        </w:rPr>
        <w:t xml:space="preserve"> = 10,000 Hz.</w:t>
      </w:r>
      <w:r w:rsidR="00BD7DF2" w:rsidRPr="009F0D8B">
        <w:rPr>
          <w:sz w:val="24"/>
          <w:szCs w:val="24"/>
          <w:lang w:val="en-US"/>
        </w:rPr>
        <w:t xml:space="preserve"> The Tsetlin automaton performance deteriorates to Pure Chance level for almost entire range of </w:t>
      </w:r>
      <w:r w:rsidR="00AE3E53" w:rsidRPr="009F0D8B">
        <w:rPr>
          <w:sz w:val="24"/>
          <w:szCs w:val="24"/>
          <w:lang w:val="en-US"/>
        </w:rPr>
        <w:t>frequencies. Thus</w:t>
      </w:r>
      <w:r w:rsidR="003B7639" w:rsidRPr="009F0D8B">
        <w:rPr>
          <w:sz w:val="24"/>
          <w:szCs w:val="24"/>
          <w:lang w:val="en-US"/>
        </w:rPr>
        <w:t xml:space="preserve">, the </w:t>
      </w:r>
      <w:r w:rsidR="00BD7DF2" w:rsidRPr="009F0D8B">
        <w:rPr>
          <w:sz w:val="24"/>
          <w:szCs w:val="24"/>
          <w:lang w:val="en-US"/>
        </w:rPr>
        <w:t>PSAFA</w:t>
      </w:r>
      <w:r w:rsidR="003B7639" w:rsidRPr="009F0D8B">
        <w:rPr>
          <w:sz w:val="24"/>
          <w:szCs w:val="24"/>
          <w:lang w:val="en-US"/>
        </w:rPr>
        <w:t xml:space="preserve"> design continues to capitalize on increasing depth in </w:t>
      </w:r>
      <w:r w:rsidR="003C775D" w:rsidRPr="009F0D8B">
        <w:rPr>
          <w:sz w:val="24"/>
          <w:szCs w:val="24"/>
          <w:lang w:val="en-US"/>
        </w:rPr>
        <w:t>ten</w:t>
      </w:r>
      <w:r w:rsidR="003B7639" w:rsidRPr="009F0D8B">
        <w:rPr>
          <w:sz w:val="24"/>
          <w:szCs w:val="24"/>
          <w:lang w:val="en-US"/>
        </w:rPr>
        <w:t>-action environment, while the performance of univ-Tsetlin</w:t>
      </w:r>
      <w:r w:rsidR="00BD7DF2" w:rsidRPr="009F0D8B">
        <w:rPr>
          <w:sz w:val="24"/>
          <w:szCs w:val="24"/>
          <w:lang w:val="en-US"/>
        </w:rPr>
        <w:t xml:space="preserve"> automaton</w:t>
      </w:r>
      <w:r w:rsidR="003B7639" w:rsidRPr="009F0D8B">
        <w:rPr>
          <w:sz w:val="24"/>
          <w:szCs w:val="24"/>
          <w:lang w:val="en-US"/>
        </w:rPr>
        <w:t xml:space="preserve"> vs. depth gets worse in </w:t>
      </w:r>
      <w:r w:rsidR="003C775D" w:rsidRPr="009F0D8B">
        <w:rPr>
          <w:sz w:val="24"/>
          <w:szCs w:val="24"/>
          <w:lang w:val="en-US"/>
        </w:rPr>
        <w:t>ten</w:t>
      </w:r>
      <w:r w:rsidR="003B7639" w:rsidRPr="009F0D8B">
        <w:rPr>
          <w:sz w:val="24"/>
          <w:szCs w:val="24"/>
          <w:lang w:val="en-US"/>
        </w:rPr>
        <w:t xml:space="preserve">-action environment than in </w:t>
      </w:r>
      <w:r w:rsidR="003C775D" w:rsidRPr="009F0D8B">
        <w:rPr>
          <w:sz w:val="24"/>
          <w:szCs w:val="24"/>
          <w:lang w:val="en-US"/>
        </w:rPr>
        <w:t>two</w:t>
      </w:r>
      <w:r w:rsidR="003B7639" w:rsidRPr="009F0D8B">
        <w:rPr>
          <w:sz w:val="24"/>
          <w:szCs w:val="24"/>
          <w:lang w:val="en-US"/>
        </w:rPr>
        <w:t>-action environment.</w:t>
      </w:r>
    </w:p>
    <w:p w14:paraId="60DE1190" w14:textId="77777777" w:rsidR="00290E69" w:rsidRDefault="00290E69" w:rsidP="00290E69">
      <w:pPr>
        <w:spacing w:after="0" w:line="240" w:lineRule="auto"/>
        <w:contextualSpacing/>
        <w:rPr>
          <w:sz w:val="24"/>
          <w:szCs w:val="24"/>
          <w:lang w:val="en-US"/>
        </w:rPr>
      </w:pPr>
    </w:p>
    <w:p w14:paraId="15E40B5E" w14:textId="22BB191D" w:rsidR="00ED7E8E" w:rsidRPr="00443D15" w:rsidRDefault="00ED7E8E" w:rsidP="00290E69">
      <w:pPr>
        <w:spacing w:after="0" w:line="240" w:lineRule="auto"/>
        <w:contextualSpacing/>
        <w:rPr>
          <w:b/>
          <w:sz w:val="24"/>
          <w:szCs w:val="24"/>
          <w:lang w:val="en-US"/>
        </w:rPr>
      </w:pPr>
      <w:r w:rsidRPr="00443D15">
        <w:rPr>
          <w:b/>
          <w:sz w:val="24"/>
          <w:szCs w:val="24"/>
          <w:lang w:val="en-US"/>
        </w:rPr>
        <w:t>Conclusions and Future Work</w:t>
      </w:r>
    </w:p>
    <w:p w14:paraId="7EBF2115" w14:textId="77777777" w:rsidR="00290E69" w:rsidRPr="00290E69" w:rsidRDefault="00290E69" w:rsidP="00290E69">
      <w:pPr>
        <w:spacing w:after="0" w:line="240" w:lineRule="auto"/>
        <w:contextualSpacing/>
        <w:rPr>
          <w:b/>
          <w:sz w:val="24"/>
          <w:szCs w:val="24"/>
          <w:lang w:val="en-US"/>
        </w:rPr>
      </w:pPr>
    </w:p>
    <w:p w14:paraId="1C196F3F" w14:textId="77777777" w:rsidR="00290E69" w:rsidRDefault="003B7639" w:rsidP="00290E69">
      <w:pPr>
        <w:spacing w:after="0" w:line="240" w:lineRule="auto"/>
        <w:contextualSpacing/>
        <w:rPr>
          <w:sz w:val="24"/>
          <w:szCs w:val="24"/>
          <w:lang w:val="en-US"/>
        </w:rPr>
      </w:pPr>
      <w:r w:rsidRPr="009F0D8B">
        <w:rPr>
          <w:sz w:val="24"/>
          <w:szCs w:val="24"/>
          <w:lang w:val="en-US"/>
        </w:rPr>
        <w:t xml:space="preserve">Simulation results </w:t>
      </w:r>
      <w:r w:rsidR="00A50CC9" w:rsidRPr="009F0D8B">
        <w:rPr>
          <w:sz w:val="24"/>
          <w:szCs w:val="24"/>
          <w:lang w:val="en-US"/>
        </w:rPr>
        <w:t xml:space="preserve">of </w:t>
      </w:r>
      <w:r w:rsidR="003C775D" w:rsidRPr="009F0D8B">
        <w:rPr>
          <w:sz w:val="24"/>
          <w:szCs w:val="24"/>
          <w:lang w:val="en-US"/>
        </w:rPr>
        <w:t>two</w:t>
      </w:r>
      <w:r w:rsidR="00A50CC9" w:rsidRPr="009F0D8B">
        <w:rPr>
          <w:sz w:val="24"/>
          <w:szCs w:val="24"/>
          <w:lang w:val="en-US"/>
        </w:rPr>
        <w:t xml:space="preserve">-action and </w:t>
      </w:r>
      <w:r w:rsidR="003C775D" w:rsidRPr="009F0D8B">
        <w:rPr>
          <w:sz w:val="24"/>
          <w:szCs w:val="24"/>
          <w:lang w:val="en-US"/>
        </w:rPr>
        <w:t>ten</w:t>
      </w:r>
      <w:r w:rsidR="00A50CC9" w:rsidRPr="009F0D8B">
        <w:rPr>
          <w:sz w:val="24"/>
          <w:szCs w:val="24"/>
          <w:lang w:val="en-US"/>
        </w:rPr>
        <w:t xml:space="preserve">-action in non-stationary environments are </w:t>
      </w:r>
      <w:r w:rsidR="00ED7E8E" w:rsidRPr="009F0D8B">
        <w:rPr>
          <w:sz w:val="24"/>
          <w:szCs w:val="24"/>
          <w:lang w:val="en-US"/>
        </w:rPr>
        <w:t>presented</w:t>
      </w:r>
      <w:r w:rsidR="00A50CC9" w:rsidRPr="009F0D8B">
        <w:rPr>
          <w:sz w:val="24"/>
          <w:szCs w:val="24"/>
          <w:lang w:val="en-US"/>
        </w:rPr>
        <w:t xml:space="preserve"> </w:t>
      </w:r>
      <w:r w:rsidRPr="009F0D8B">
        <w:rPr>
          <w:sz w:val="24"/>
          <w:szCs w:val="24"/>
          <w:lang w:val="en-US"/>
        </w:rPr>
        <w:t xml:space="preserve">in this </w:t>
      </w:r>
      <w:r w:rsidR="00ED7E8E" w:rsidRPr="009F0D8B">
        <w:rPr>
          <w:sz w:val="24"/>
          <w:szCs w:val="24"/>
          <w:lang w:val="en-US"/>
        </w:rPr>
        <w:t>paper</w:t>
      </w:r>
      <w:r w:rsidR="00A50CC9" w:rsidRPr="009F0D8B">
        <w:rPr>
          <w:sz w:val="24"/>
          <w:szCs w:val="24"/>
          <w:lang w:val="en-US"/>
        </w:rPr>
        <w:t xml:space="preserve">. </w:t>
      </w:r>
      <w:r w:rsidR="00397998" w:rsidRPr="009F0D8B">
        <w:rPr>
          <w:sz w:val="24"/>
          <w:szCs w:val="24"/>
          <w:lang w:val="en-US"/>
        </w:rPr>
        <w:t>Penalty switching simulations reveal the fast convergence rate as well as the quick action switching property of PSAFA in comparison to other FSSA. These simulations clearly establish the benefits of using PSAFA in real-life situations</w:t>
      </w:r>
      <w:r w:rsidR="00CD698C" w:rsidRPr="009F0D8B">
        <w:rPr>
          <w:sz w:val="24"/>
          <w:szCs w:val="24"/>
          <w:lang w:val="en-US"/>
        </w:rPr>
        <w:t xml:space="preserve"> </w:t>
      </w:r>
      <w:r w:rsidR="00397998" w:rsidRPr="009F0D8B">
        <w:rPr>
          <w:sz w:val="24"/>
          <w:szCs w:val="24"/>
          <w:lang w:val="en-US"/>
        </w:rPr>
        <w:t xml:space="preserve">since they require </w:t>
      </w:r>
      <w:r w:rsidR="00BD7DF2" w:rsidRPr="009F0D8B">
        <w:rPr>
          <w:sz w:val="24"/>
          <w:szCs w:val="24"/>
          <w:lang w:val="en-US"/>
        </w:rPr>
        <w:t>incomparably smaller number of steps</w:t>
      </w:r>
      <w:r w:rsidR="00397998" w:rsidRPr="009F0D8B">
        <w:rPr>
          <w:sz w:val="24"/>
          <w:szCs w:val="24"/>
          <w:lang w:val="en-US"/>
        </w:rPr>
        <w:t xml:space="preserve"> to converge</w:t>
      </w:r>
      <w:r w:rsidR="00BD7DF2" w:rsidRPr="009F0D8B">
        <w:rPr>
          <w:sz w:val="24"/>
          <w:szCs w:val="24"/>
          <w:lang w:val="en-US"/>
        </w:rPr>
        <w:t xml:space="preserve"> to the steady state than</w:t>
      </w:r>
      <w:r w:rsidR="00397998" w:rsidRPr="009F0D8B">
        <w:rPr>
          <w:sz w:val="24"/>
          <w:szCs w:val="24"/>
          <w:lang w:val="en-US"/>
        </w:rPr>
        <w:t xml:space="preserve"> </w:t>
      </w:r>
      <w:r w:rsidR="00AE3E53" w:rsidRPr="009F0D8B">
        <w:rPr>
          <w:sz w:val="24"/>
          <w:szCs w:val="24"/>
          <w:lang w:val="en-US"/>
        </w:rPr>
        <w:t>the univ</w:t>
      </w:r>
      <w:r w:rsidR="00397998" w:rsidRPr="009F0D8B">
        <w:rPr>
          <w:sz w:val="24"/>
          <w:szCs w:val="24"/>
          <w:lang w:val="en-US"/>
        </w:rPr>
        <w:t xml:space="preserve">-Tsetlin </w:t>
      </w:r>
      <w:r w:rsidR="00022D74" w:rsidRPr="009F0D8B">
        <w:rPr>
          <w:sz w:val="24"/>
          <w:szCs w:val="24"/>
          <w:lang w:val="en-US"/>
        </w:rPr>
        <w:t>automaton and</w:t>
      </w:r>
      <w:r w:rsidR="00397998" w:rsidRPr="009F0D8B">
        <w:rPr>
          <w:sz w:val="24"/>
          <w:szCs w:val="24"/>
          <w:lang w:val="en-US"/>
        </w:rPr>
        <w:t xml:space="preserve"> perform better than univ-Tsetlin</w:t>
      </w:r>
      <w:r w:rsidR="00BD7DF2" w:rsidRPr="009F0D8B">
        <w:rPr>
          <w:sz w:val="24"/>
          <w:szCs w:val="24"/>
          <w:lang w:val="en-US"/>
        </w:rPr>
        <w:t xml:space="preserve"> automaton</w:t>
      </w:r>
      <w:r w:rsidR="00397998" w:rsidRPr="009F0D8B">
        <w:rPr>
          <w:sz w:val="24"/>
          <w:szCs w:val="24"/>
          <w:lang w:val="en-US"/>
        </w:rPr>
        <w:t xml:space="preserve"> for a </w:t>
      </w:r>
      <w:r w:rsidR="00BD7DF2" w:rsidRPr="009F0D8B">
        <w:rPr>
          <w:sz w:val="24"/>
          <w:szCs w:val="24"/>
          <w:lang w:val="en-US"/>
        </w:rPr>
        <w:t xml:space="preserve">large range of </w:t>
      </w:r>
      <w:r w:rsidR="00397998" w:rsidRPr="009F0D8B">
        <w:rPr>
          <w:sz w:val="24"/>
          <w:szCs w:val="24"/>
          <w:lang w:val="en-US"/>
        </w:rPr>
        <w:t>number of steps</w:t>
      </w:r>
      <w:r w:rsidR="004C67D1" w:rsidRPr="009F0D8B">
        <w:rPr>
          <w:sz w:val="24"/>
          <w:szCs w:val="24"/>
          <w:lang w:val="en-US"/>
        </w:rPr>
        <w:t xml:space="preserve">. </w:t>
      </w:r>
      <w:r w:rsidR="00BD7DF2" w:rsidRPr="009F0D8B">
        <w:rPr>
          <w:sz w:val="24"/>
          <w:szCs w:val="24"/>
          <w:lang w:val="en-US"/>
        </w:rPr>
        <w:t>In fact</w:t>
      </w:r>
      <w:r w:rsidR="004C67D1" w:rsidRPr="009F0D8B">
        <w:rPr>
          <w:sz w:val="24"/>
          <w:szCs w:val="24"/>
          <w:lang w:val="en-US"/>
        </w:rPr>
        <w:t>, univ-Tsetlin automaton takes an unrealistic number of steps to outperform PSAFA.</w:t>
      </w:r>
    </w:p>
    <w:p w14:paraId="62A58540" w14:textId="77777777" w:rsidR="00290E69" w:rsidRDefault="00290E69" w:rsidP="00290E69">
      <w:pPr>
        <w:spacing w:after="0" w:line="240" w:lineRule="auto"/>
        <w:contextualSpacing/>
        <w:rPr>
          <w:sz w:val="24"/>
          <w:szCs w:val="24"/>
          <w:lang w:val="en-US"/>
        </w:rPr>
      </w:pPr>
    </w:p>
    <w:p w14:paraId="787FF788" w14:textId="48691454" w:rsidR="00290E69" w:rsidRDefault="00022D74" w:rsidP="00290E69">
      <w:pPr>
        <w:spacing w:after="0" w:line="240" w:lineRule="auto"/>
        <w:contextualSpacing/>
        <w:rPr>
          <w:sz w:val="24"/>
          <w:szCs w:val="24"/>
          <w:lang w:val="en-US"/>
        </w:rPr>
      </w:pPr>
      <w:r w:rsidRPr="009F0D8B">
        <w:rPr>
          <w:sz w:val="24"/>
          <w:szCs w:val="24"/>
          <w:lang w:val="en-US"/>
        </w:rPr>
        <w:t xml:space="preserve">Position reversal simulations presented in this paper further accentuate the difference in the convergence speed of PSAFA vs univ-Tsetlin automata. The motivation for position reversal simulations is also derived from real-life human </w:t>
      </w:r>
      <w:r w:rsidR="00AE3E53" w:rsidRPr="009F0D8B">
        <w:rPr>
          <w:sz w:val="24"/>
          <w:szCs w:val="24"/>
          <w:lang w:val="en-US"/>
        </w:rPr>
        <w:t>decision-making</w:t>
      </w:r>
      <w:r w:rsidRPr="009F0D8B">
        <w:rPr>
          <w:sz w:val="24"/>
          <w:szCs w:val="24"/>
          <w:lang w:val="en-US"/>
        </w:rPr>
        <w:t xml:space="preserve"> behavior. In many scenarios, one finds that people who are extremely sure about a particular decision can struggle when the environment suddenly </w:t>
      </w:r>
      <w:r w:rsidR="00AE3E53" w:rsidRPr="009F0D8B">
        <w:rPr>
          <w:sz w:val="24"/>
          <w:szCs w:val="24"/>
          <w:lang w:val="en-US"/>
        </w:rPr>
        <w:t>changes,</w:t>
      </w:r>
      <w:r w:rsidRPr="009F0D8B">
        <w:rPr>
          <w:sz w:val="24"/>
          <w:szCs w:val="24"/>
          <w:lang w:val="en-US"/>
        </w:rPr>
        <w:t xml:space="preserve"> and they need to switch their decision. On the other hand, other people find switching their decisions with changing environment to be much less taxing and they evolve quickly in a transient environment. Thus, learning automata models discussed in this paper could play a significant role in explaining differences in behaviors of different individuals in </w:t>
      </w:r>
      <w:r w:rsidR="00BF20B3" w:rsidRPr="009F0D8B">
        <w:rPr>
          <w:sz w:val="24"/>
          <w:szCs w:val="24"/>
          <w:lang w:val="en-US"/>
        </w:rPr>
        <w:t>changing</w:t>
      </w:r>
      <w:r w:rsidRPr="009F0D8B">
        <w:rPr>
          <w:sz w:val="24"/>
          <w:szCs w:val="24"/>
          <w:lang w:val="en-US"/>
        </w:rPr>
        <w:t xml:space="preserve"> environments.</w:t>
      </w:r>
    </w:p>
    <w:p w14:paraId="481FAE32" w14:textId="77777777" w:rsidR="00290E69" w:rsidRDefault="00290E69" w:rsidP="00290E69">
      <w:pPr>
        <w:spacing w:after="0" w:line="240" w:lineRule="auto"/>
        <w:contextualSpacing/>
        <w:rPr>
          <w:sz w:val="24"/>
          <w:szCs w:val="24"/>
          <w:lang w:val="en-US"/>
        </w:rPr>
      </w:pPr>
    </w:p>
    <w:p w14:paraId="1ADC1B3F" w14:textId="77777777" w:rsidR="00290E69" w:rsidRDefault="00ED7E8E" w:rsidP="00290E69">
      <w:pPr>
        <w:spacing w:after="0" w:line="240" w:lineRule="auto"/>
        <w:contextualSpacing/>
        <w:rPr>
          <w:sz w:val="24"/>
          <w:szCs w:val="24"/>
          <w:lang w:val="en-US"/>
        </w:rPr>
      </w:pPr>
      <w:r w:rsidRPr="009F0D8B">
        <w:rPr>
          <w:sz w:val="24"/>
          <w:szCs w:val="24"/>
          <w:lang w:val="en-US"/>
        </w:rPr>
        <w:t xml:space="preserve">The </w:t>
      </w:r>
      <w:r w:rsidR="00FB7741" w:rsidRPr="009F0D8B">
        <w:rPr>
          <w:sz w:val="24"/>
          <w:szCs w:val="24"/>
          <w:lang w:val="en-US"/>
        </w:rPr>
        <w:t>sinusoidally modulat</w:t>
      </w:r>
      <w:r w:rsidR="00BF20B3" w:rsidRPr="009F0D8B">
        <w:rPr>
          <w:sz w:val="24"/>
          <w:szCs w:val="24"/>
          <w:lang w:val="en-US"/>
        </w:rPr>
        <w:t>ed</w:t>
      </w:r>
      <w:r w:rsidR="00FB7741" w:rsidRPr="009F0D8B">
        <w:rPr>
          <w:sz w:val="24"/>
          <w:szCs w:val="24"/>
          <w:lang w:val="en-US"/>
        </w:rPr>
        <w:t xml:space="preserve"> penalty </w:t>
      </w:r>
      <w:r w:rsidR="00397998" w:rsidRPr="009F0D8B">
        <w:rPr>
          <w:sz w:val="24"/>
          <w:szCs w:val="24"/>
          <w:lang w:val="en-US"/>
        </w:rPr>
        <w:t xml:space="preserve">probability </w:t>
      </w:r>
      <w:r w:rsidR="00AE3E53" w:rsidRPr="009F0D8B">
        <w:rPr>
          <w:sz w:val="24"/>
          <w:szCs w:val="24"/>
          <w:lang w:val="en-US"/>
        </w:rPr>
        <w:t>simulations indicate</w:t>
      </w:r>
      <w:r w:rsidR="003B7639" w:rsidRPr="009F0D8B">
        <w:rPr>
          <w:sz w:val="24"/>
          <w:szCs w:val="24"/>
          <w:lang w:val="en-US"/>
        </w:rPr>
        <w:t xml:space="preserve"> that the performance of </w:t>
      </w:r>
      <w:r w:rsidR="00AB02C3" w:rsidRPr="009F0D8B">
        <w:rPr>
          <w:sz w:val="24"/>
          <w:szCs w:val="24"/>
          <w:lang w:val="en-US"/>
        </w:rPr>
        <w:t>univ</w:t>
      </w:r>
      <w:r w:rsidRPr="009F0D8B">
        <w:rPr>
          <w:sz w:val="24"/>
          <w:szCs w:val="24"/>
          <w:lang w:val="en-US"/>
        </w:rPr>
        <w:t>-</w:t>
      </w:r>
      <w:r w:rsidR="003B7639" w:rsidRPr="009F0D8B">
        <w:rPr>
          <w:sz w:val="24"/>
          <w:szCs w:val="24"/>
          <w:lang w:val="en-US"/>
        </w:rPr>
        <w:t xml:space="preserve">STAR and </w:t>
      </w:r>
      <w:r w:rsidR="00AB02C3" w:rsidRPr="009F0D8B">
        <w:rPr>
          <w:sz w:val="24"/>
          <w:szCs w:val="24"/>
          <w:lang w:val="en-US"/>
        </w:rPr>
        <w:t>univ</w:t>
      </w:r>
      <w:r w:rsidRPr="009F0D8B">
        <w:rPr>
          <w:sz w:val="24"/>
          <w:szCs w:val="24"/>
          <w:lang w:val="en-US"/>
        </w:rPr>
        <w:t>-</w:t>
      </w:r>
      <w:r w:rsidR="003B7639" w:rsidRPr="009F0D8B">
        <w:rPr>
          <w:sz w:val="24"/>
          <w:szCs w:val="24"/>
          <w:lang w:val="en-US"/>
        </w:rPr>
        <w:t xml:space="preserve">Tsetlin automata deteriorate substantially in </w:t>
      </w:r>
      <w:r w:rsidRPr="009F0D8B">
        <w:rPr>
          <w:sz w:val="24"/>
          <w:szCs w:val="24"/>
          <w:lang w:val="en-US"/>
        </w:rPr>
        <w:t xml:space="preserve">simple </w:t>
      </w:r>
      <w:r w:rsidR="003B7639" w:rsidRPr="009F0D8B">
        <w:rPr>
          <w:sz w:val="24"/>
          <w:szCs w:val="24"/>
          <w:lang w:val="en-US"/>
        </w:rPr>
        <w:t xml:space="preserve">non-stationary environments with </w:t>
      </w:r>
      <w:r w:rsidR="00BF20B3" w:rsidRPr="009F0D8B">
        <w:rPr>
          <w:sz w:val="24"/>
          <w:szCs w:val="24"/>
          <w:lang w:val="en-US"/>
        </w:rPr>
        <w:t xml:space="preserve">the </w:t>
      </w:r>
      <w:r w:rsidR="003B7639" w:rsidRPr="009F0D8B">
        <w:rPr>
          <w:sz w:val="24"/>
          <w:szCs w:val="24"/>
          <w:lang w:val="en-US"/>
        </w:rPr>
        <w:t>increas</w:t>
      </w:r>
      <w:r w:rsidR="00BF20B3" w:rsidRPr="009F0D8B">
        <w:rPr>
          <w:sz w:val="24"/>
          <w:szCs w:val="24"/>
          <w:lang w:val="en-US"/>
        </w:rPr>
        <w:t>e of</w:t>
      </w:r>
      <w:r w:rsidR="003B7639" w:rsidRPr="009F0D8B">
        <w:rPr>
          <w:sz w:val="24"/>
          <w:szCs w:val="24"/>
          <w:lang w:val="en-US"/>
        </w:rPr>
        <w:t xml:space="preserve"> depth. On the other hand, the PSAF automata show a </w:t>
      </w:r>
      <w:r w:rsidR="00AE3E53" w:rsidRPr="009F0D8B">
        <w:rPr>
          <w:sz w:val="24"/>
          <w:szCs w:val="24"/>
          <w:lang w:val="en-US"/>
        </w:rPr>
        <w:t>nearly constant</w:t>
      </w:r>
      <w:r w:rsidR="003B7639" w:rsidRPr="009F0D8B">
        <w:rPr>
          <w:sz w:val="24"/>
          <w:szCs w:val="24"/>
          <w:lang w:val="en-US"/>
        </w:rPr>
        <w:t xml:space="preserve"> high-frequency response </w:t>
      </w:r>
      <w:r w:rsidR="00BF20B3" w:rsidRPr="009F0D8B">
        <w:rPr>
          <w:sz w:val="24"/>
          <w:szCs w:val="24"/>
          <w:lang w:val="en-US"/>
        </w:rPr>
        <w:t xml:space="preserve">for </w:t>
      </w:r>
      <w:r w:rsidR="003B7639" w:rsidRPr="009F0D8B">
        <w:rPr>
          <w:sz w:val="24"/>
          <w:szCs w:val="24"/>
          <w:lang w:val="en-US"/>
        </w:rPr>
        <w:t>increas</w:t>
      </w:r>
      <w:r w:rsidR="00BF20B3" w:rsidRPr="009F0D8B">
        <w:rPr>
          <w:sz w:val="24"/>
          <w:szCs w:val="24"/>
          <w:lang w:val="en-US"/>
        </w:rPr>
        <w:t>ed</w:t>
      </w:r>
      <w:r w:rsidR="003B7639" w:rsidRPr="009F0D8B">
        <w:rPr>
          <w:sz w:val="24"/>
          <w:szCs w:val="24"/>
          <w:lang w:val="en-US"/>
        </w:rPr>
        <w:t xml:space="preserve"> depth, and an improved low frequency response.  Thus, although the response of PSAF</w:t>
      </w:r>
      <w:r w:rsidR="00D215FA" w:rsidRPr="009F0D8B">
        <w:rPr>
          <w:sz w:val="24"/>
          <w:szCs w:val="24"/>
          <w:lang w:val="en-US"/>
        </w:rPr>
        <w:t>A</w:t>
      </w:r>
      <w:r w:rsidR="003B7639" w:rsidRPr="009F0D8B">
        <w:rPr>
          <w:sz w:val="24"/>
          <w:szCs w:val="24"/>
          <w:lang w:val="en-US"/>
        </w:rPr>
        <w:t xml:space="preserve"> may be worse than Tsetlin automata at very low depths, </w:t>
      </w:r>
      <w:r w:rsidR="00BF20B3" w:rsidRPr="00443D15">
        <w:rPr>
          <w:sz w:val="24"/>
          <w:szCs w:val="24"/>
          <w:lang w:val="en-US"/>
        </w:rPr>
        <w:t xml:space="preserve">PSAFA </w:t>
      </w:r>
      <w:r w:rsidR="003B7639" w:rsidRPr="009F0D8B">
        <w:rPr>
          <w:sz w:val="24"/>
          <w:szCs w:val="24"/>
          <w:lang w:val="en-US"/>
        </w:rPr>
        <w:t>is</w:t>
      </w:r>
      <w:r w:rsidR="00BF20B3" w:rsidRPr="009F0D8B">
        <w:rPr>
          <w:sz w:val="24"/>
          <w:szCs w:val="24"/>
          <w:lang w:val="en-US"/>
        </w:rPr>
        <w:t xml:space="preserve"> a</w:t>
      </w:r>
      <w:r w:rsidR="003B7639" w:rsidRPr="009F0D8B">
        <w:rPr>
          <w:sz w:val="24"/>
          <w:szCs w:val="24"/>
          <w:lang w:val="en-US"/>
        </w:rPr>
        <w:t xml:space="preserve"> more favorable candidate for an automaton that capitalizes on </w:t>
      </w:r>
      <w:r w:rsidR="00BF20B3" w:rsidRPr="009F0D8B">
        <w:rPr>
          <w:sz w:val="24"/>
          <w:szCs w:val="24"/>
          <w:lang w:val="en-US"/>
        </w:rPr>
        <w:t xml:space="preserve">the </w:t>
      </w:r>
      <w:r w:rsidR="003B7639" w:rsidRPr="009F0D8B">
        <w:rPr>
          <w:sz w:val="24"/>
          <w:szCs w:val="24"/>
          <w:lang w:val="en-US"/>
        </w:rPr>
        <w:t xml:space="preserve">increase </w:t>
      </w:r>
      <w:r w:rsidR="00B4788C" w:rsidRPr="009F0D8B">
        <w:rPr>
          <w:sz w:val="24"/>
          <w:szCs w:val="24"/>
          <w:lang w:val="en-US"/>
        </w:rPr>
        <w:t>of the</w:t>
      </w:r>
      <w:r w:rsidR="003B7639" w:rsidRPr="009F0D8B">
        <w:rPr>
          <w:sz w:val="24"/>
          <w:szCs w:val="24"/>
          <w:lang w:val="en-US"/>
        </w:rPr>
        <w:t xml:space="preserve"> number of states to improve performance. </w:t>
      </w:r>
    </w:p>
    <w:p w14:paraId="7B1DBBD6" w14:textId="77777777" w:rsidR="00290E69" w:rsidRDefault="00290E69" w:rsidP="00290E69">
      <w:pPr>
        <w:spacing w:after="0" w:line="240" w:lineRule="auto"/>
        <w:contextualSpacing/>
        <w:rPr>
          <w:sz w:val="24"/>
          <w:szCs w:val="24"/>
          <w:lang w:val="en-US"/>
        </w:rPr>
      </w:pPr>
    </w:p>
    <w:p w14:paraId="07764874" w14:textId="090E0D37" w:rsidR="003B7639" w:rsidRPr="009F0D8B" w:rsidRDefault="003B7639" w:rsidP="00290E69">
      <w:pPr>
        <w:spacing w:after="0" w:line="240" w:lineRule="auto"/>
        <w:contextualSpacing/>
        <w:rPr>
          <w:sz w:val="24"/>
          <w:szCs w:val="24"/>
          <w:lang w:val="en-US"/>
        </w:rPr>
      </w:pPr>
      <w:r w:rsidRPr="009F0D8B">
        <w:rPr>
          <w:sz w:val="24"/>
          <w:szCs w:val="24"/>
          <w:lang w:val="en-US"/>
        </w:rPr>
        <w:t xml:space="preserve">This trend in performance is even more pronounced when the modulation </w:t>
      </w:r>
      <w:r w:rsidR="00DF14F5" w:rsidRPr="009F0D8B">
        <w:rPr>
          <w:sz w:val="24"/>
          <w:szCs w:val="24"/>
          <w:lang w:val="en-US"/>
        </w:rPr>
        <w:t xml:space="preserve">amplitude </w:t>
      </w:r>
      <w:r w:rsidRPr="009F0D8B">
        <w:rPr>
          <w:sz w:val="24"/>
          <w:szCs w:val="24"/>
          <w:lang w:val="en-US"/>
        </w:rPr>
        <w:t xml:space="preserve">fluctuations are small, or when environment provides </w:t>
      </w:r>
      <w:r w:rsidR="00AE3E53" w:rsidRPr="009F0D8B">
        <w:rPr>
          <w:sz w:val="24"/>
          <w:szCs w:val="24"/>
          <w:lang w:val="en-US"/>
        </w:rPr>
        <w:t>many</w:t>
      </w:r>
      <w:r w:rsidRPr="009F0D8B">
        <w:rPr>
          <w:sz w:val="24"/>
          <w:szCs w:val="24"/>
          <w:lang w:val="en-US"/>
        </w:rPr>
        <w:t xml:space="preserve"> actions to choose from. All these observations indicate the strength of the PSAF framework in non-stationary environments. Another strength of the PSAF</w:t>
      </w:r>
      <w:r w:rsidR="00BF20B3" w:rsidRPr="009F0D8B">
        <w:rPr>
          <w:sz w:val="24"/>
          <w:szCs w:val="24"/>
          <w:lang w:val="en-US"/>
        </w:rPr>
        <w:t>A design</w:t>
      </w:r>
      <w:r w:rsidRPr="009F0D8B">
        <w:rPr>
          <w:sz w:val="24"/>
          <w:szCs w:val="24"/>
          <w:lang w:val="en-US"/>
        </w:rPr>
        <w:t xml:space="preserve"> is the degree of flexibility i</w:t>
      </w:r>
      <w:r w:rsidR="00BF20B3" w:rsidRPr="009F0D8B">
        <w:rPr>
          <w:sz w:val="24"/>
          <w:szCs w:val="24"/>
          <w:lang w:val="en-US"/>
        </w:rPr>
        <w:t>n the ass</w:t>
      </w:r>
      <w:r w:rsidR="002B3E27" w:rsidRPr="009F0D8B">
        <w:rPr>
          <w:sz w:val="24"/>
          <w:szCs w:val="24"/>
          <w:lang w:val="en-US"/>
        </w:rPr>
        <w:t>ign</w:t>
      </w:r>
      <w:r w:rsidR="00BF20B3" w:rsidRPr="009F0D8B">
        <w:rPr>
          <w:sz w:val="24"/>
          <w:szCs w:val="24"/>
          <w:lang w:val="en-US"/>
        </w:rPr>
        <w:t xml:space="preserve">ment </w:t>
      </w:r>
      <w:r w:rsidRPr="009F0D8B">
        <w:rPr>
          <w:sz w:val="24"/>
          <w:szCs w:val="24"/>
          <w:lang w:val="en-US"/>
        </w:rPr>
        <w:t>of the action switching probabilities.</w:t>
      </w:r>
      <w:r w:rsidR="00AB02C3" w:rsidRPr="009F0D8B">
        <w:rPr>
          <w:sz w:val="24"/>
          <w:szCs w:val="24"/>
          <w:lang w:val="en-US"/>
        </w:rPr>
        <w:t xml:space="preserve"> This flexibility creates many more design possibilities </w:t>
      </w:r>
      <w:r w:rsidR="00B4788C" w:rsidRPr="009F0D8B">
        <w:rPr>
          <w:sz w:val="24"/>
          <w:szCs w:val="24"/>
          <w:lang w:val="en-US"/>
        </w:rPr>
        <w:t>for</w:t>
      </w:r>
      <w:r w:rsidR="00AB02C3" w:rsidRPr="009F0D8B">
        <w:rPr>
          <w:sz w:val="24"/>
          <w:szCs w:val="24"/>
          <w:lang w:val="en-US"/>
        </w:rPr>
        <w:t xml:space="preserve"> future research. </w:t>
      </w:r>
    </w:p>
    <w:p w14:paraId="4536DCA8" w14:textId="089307D2" w:rsidR="005E5C0E" w:rsidRPr="009F0D8B" w:rsidRDefault="005E5C0E" w:rsidP="00290E69">
      <w:pPr>
        <w:autoSpaceDE w:val="0"/>
        <w:autoSpaceDN w:val="0"/>
        <w:adjustRightInd w:val="0"/>
        <w:spacing w:after="0" w:line="240" w:lineRule="auto"/>
        <w:contextualSpacing/>
        <w:rPr>
          <w:sz w:val="24"/>
          <w:szCs w:val="24"/>
          <w:lang w:val="en-US"/>
        </w:rPr>
      </w:pPr>
      <w:r w:rsidRPr="009F0D8B">
        <w:rPr>
          <w:sz w:val="24"/>
          <w:szCs w:val="24"/>
          <w:lang w:val="en-US"/>
        </w:rPr>
        <w:lastRenderedPageBreak/>
        <w:t xml:space="preserve">There exists a general notion in FSSA research that the parameter </w:t>
      </w:r>
      <w:r w:rsidRPr="009F0D8B">
        <w:rPr>
          <w:i/>
          <w:sz w:val="24"/>
          <w:szCs w:val="24"/>
          <w:lang w:val="en-US"/>
        </w:rPr>
        <w:t>D</w:t>
      </w:r>
      <w:r w:rsidRPr="009F0D8B">
        <w:rPr>
          <w:sz w:val="24"/>
          <w:szCs w:val="24"/>
          <w:lang w:val="en-US"/>
        </w:rPr>
        <w:t xml:space="preserve"> can be fine-tuned to provide the best tradeoff between optimality and speed of response to non-stationary environments. This notion is promulgated by the observation that the performance of classical FSSA designs in non-stationary environments degrades drastically with increasing </w:t>
      </w:r>
      <w:r w:rsidR="00AE3E53" w:rsidRPr="009F0D8B">
        <w:rPr>
          <w:sz w:val="24"/>
          <w:szCs w:val="24"/>
          <w:lang w:val="en-US"/>
        </w:rPr>
        <w:t>depth [</w:t>
      </w:r>
      <w:r w:rsidR="009C1B01" w:rsidRPr="009F0D8B">
        <w:rPr>
          <w:sz w:val="24"/>
          <w:szCs w:val="24"/>
          <w:lang w:val="en-US"/>
        </w:rPr>
        <w:t>2</w:t>
      </w:r>
      <w:r w:rsidRPr="009F0D8B">
        <w:rPr>
          <w:sz w:val="24"/>
          <w:szCs w:val="24"/>
          <w:lang w:val="en-US"/>
        </w:rPr>
        <w:t xml:space="preserve">].  Based on simulations in </w:t>
      </w:r>
      <w:r w:rsidR="00967F3F">
        <w:rPr>
          <w:sz w:val="24"/>
          <w:szCs w:val="24"/>
          <w:lang w:val="en-US"/>
        </w:rPr>
        <w:t>this paper</w:t>
      </w:r>
      <w:r w:rsidRPr="009F0D8B">
        <w:rPr>
          <w:sz w:val="24"/>
          <w:szCs w:val="24"/>
          <w:lang w:val="en-US"/>
        </w:rPr>
        <w:t xml:space="preserve">, we know now that non-stationary environment performance degradation with depth is not necessary for every FSSA design. We propose that further research in the field of FSSA should focus on identifying FSSA designs that do not suffer from degradation in performance with the depth </w:t>
      </w:r>
      <w:r w:rsidRPr="009F0D8B">
        <w:rPr>
          <w:i/>
          <w:sz w:val="24"/>
          <w:szCs w:val="24"/>
          <w:lang w:val="en-US"/>
        </w:rPr>
        <w:t>D</w:t>
      </w:r>
      <w:r w:rsidRPr="009F0D8B">
        <w:rPr>
          <w:sz w:val="24"/>
          <w:szCs w:val="24"/>
          <w:lang w:val="en-US"/>
        </w:rPr>
        <w:t xml:space="preserve"> at all, especially since, as mentioned in the previous paragraph, it is possible to simulate infinite state FSSA, that are optimal for stationary environments, by taking</w:t>
      </w:r>
      <w:r w:rsidR="00CD1E8F" w:rsidRPr="009F0D8B">
        <w:rPr>
          <w:sz w:val="24"/>
          <w:szCs w:val="24"/>
          <w:lang w:val="en-US"/>
        </w:rPr>
        <w:t xml:space="preserve"> into consideration</w:t>
      </w:r>
      <w:r w:rsidRPr="009F0D8B">
        <w:rPr>
          <w:sz w:val="24"/>
          <w:szCs w:val="24"/>
          <w:lang w:val="en-US"/>
        </w:rPr>
        <w:t xml:space="preserve"> the finiteness of number of steps in real life scenarios. </w:t>
      </w:r>
    </w:p>
    <w:p w14:paraId="0E955B7D" w14:textId="77777777" w:rsidR="00290E69" w:rsidRDefault="00290E69" w:rsidP="00290E69">
      <w:pPr>
        <w:spacing w:after="0" w:line="240" w:lineRule="auto"/>
        <w:contextualSpacing/>
        <w:rPr>
          <w:sz w:val="24"/>
          <w:szCs w:val="24"/>
          <w:lang w:val="en-US"/>
        </w:rPr>
      </w:pPr>
    </w:p>
    <w:p w14:paraId="4B26583F" w14:textId="70FF560E" w:rsidR="00AB02C3" w:rsidRPr="009F0D8B" w:rsidRDefault="00AB02C3" w:rsidP="00290E69">
      <w:pPr>
        <w:spacing w:after="0" w:line="240" w:lineRule="auto"/>
        <w:contextualSpacing/>
        <w:rPr>
          <w:sz w:val="24"/>
          <w:szCs w:val="24"/>
          <w:lang w:val="en-US"/>
        </w:rPr>
      </w:pPr>
      <w:r w:rsidRPr="009F0D8B">
        <w:rPr>
          <w:sz w:val="24"/>
          <w:szCs w:val="24"/>
          <w:lang w:val="en-US"/>
        </w:rPr>
        <w:t xml:space="preserve">The action-switching capability in every state for a PSAFA makes it comparable to VSSA in terms of its action switching capability. In a VSSA, action switching can occur at any time since the VSSA design does not commit to any one action but instead picks the next action from the basket using </w:t>
      </w:r>
      <w:r w:rsidR="00442AC0" w:rsidRPr="009F0D8B">
        <w:rPr>
          <w:sz w:val="24"/>
          <w:szCs w:val="24"/>
          <w:lang w:val="en-US"/>
        </w:rPr>
        <w:t>probability-based</w:t>
      </w:r>
      <w:r w:rsidRPr="009F0D8B">
        <w:rPr>
          <w:sz w:val="24"/>
          <w:szCs w:val="24"/>
          <w:lang w:val="en-US"/>
        </w:rPr>
        <w:t xml:space="preserve"> weighting. We </w:t>
      </w:r>
      <w:r w:rsidR="00B4788C" w:rsidRPr="009F0D8B">
        <w:rPr>
          <w:sz w:val="24"/>
          <w:szCs w:val="24"/>
          <w:lang w:val="en-US"/>
        </w:rPr>
        <w:t>intend</w:t>
      </w:r>
      <w:r w:rsidRPr="009F0D8B">
        <w:rPr>
          <w:sz w:val="24"/>
          <w:szCs w:val="24"/>
          <w:lang w:val="en-US"/>
        </w:rPr>
        <w:t xml:space="preserve"> to compare the performance of PSAFA with different VSSA designs in future work. We also aim to</w:t>
      </w:r>
      <w:r w:rsidR="00992A21" w:rsidRPr="009F0D8B">
        <w:rPr>
          <w:sz w:val="24"/>
          <w:szCs w:val="24"/>
          <w:lang w:val="en-US"/>
        </w:rPr>
        <w:t xml:space="preserve"> </w:t>
      </w:r>
      <w:r w:rsidR="00695B93" w:rsidRPr="009F0D8B">
        <w:rPr>
          <w:sz w:val="24"/>
          <w:szCs w:val="24"/>
          <w:lang w:val="en-US"/>
        </w:rPr>
        <w:t>understand</w:t>
      </w:r>
      <w:r w:rsidRPr="009F0D8B">
        <w:rPr>
          <w:sz w:val="24"/>
          <w:szCs w:val="24"/>
          <w:lang w:val="en-US"/>
        </w:rPr>
        <w:t xml:space="preserve"> whether the simulations in simple </w:t>
      </w:r>
      <w:r w:rsidR="000F0679" w:rsidRPr="009F0D8B">
        <w:rPr>
          <w:sz w:val="24"/>
          <w:szCs w:val="24"/>
          <w:lang w:val="en-US"/>
        </w:rPr>
        <w:t>non-stationary</w:t>
      </w:r>
      <w:r w:rsidRPr="009F0D8B">
        <w:rPr>
          <w:sz w:val="24"/>
          <w:szCs w:val="24"/>
          <w:lang w:val="en-US"/>
        </w:rPr>
        <w:t xml:space="preserve"> environments presented in this paper can be used to </w:t>
      </w:r>
      <w:r w:rsidR="00C76894" w:rsidRPr="009F0D8B">
        <w:rPr>
          <w:sz w:val="24"/>
          <w:szCs w:val="24"/>
          <w:lang w:val="en-US"/>
        </w:rPr>
        <w:t>comprehend</w:t>
      </w:r>
      <w:r w:rsidRPr="009F0D8B">
        <w:rPr>
          <w:sz w:val="24"/>
          <w:szCs w:val="24"/>
          <w:lang w:val="en-US"/>
        </w:rPr>
        <w:t xml:space="preserve"> the behavior of these different learning automata in complex non-stationary as well as game</w:t>
      </w:r>
      <w:r w:rsidR="00BF20B3" w:rsidRPr="009F0D8B">
        <w:rPr>
          <w:sz w:val="24"/>
          <w:szCs w:val="24"/>
          <w:lang w:val="en-US"/>
        </w:rPr>
        <w:t>-</w:t>
      </w:r>
      <w:r w:rsidRPr="009F0D8B">
        <w:rPr>
          <w:sz w:val="24"/>
          <w:szCs w:val="24"/>
          <w:lang w:val="en-US"/>
        </w:rPr>
        <w:t>theoretic environments</w:t>
      </w:r>
      <w:r w:rsidR="006C5355" w:rsidRPr="009F0D8B">
        <w:rPr>
          <w:sz w:val="24"/>
          <w:szCs w:val="24"/>
          <w:lang w:val="en-US"/>
        </w:rPr>
        <w:t>.</w:t>
      </w:r>
    </w:p>
    <w:p w14:paraId="3C27C1B9" w14:textId="77777777" w:rsidR="00290E69" w:rsidRDefault="00290E69" w:rsidP="00290E69">
      <w:pPr>
        <w:spacing w:after="0" w:line="240" w:lineRule="auto"/>
        <w:contextualSpacing/>
        <w:rPr>
          <w:sz w:val="24"/>
          <w:szCs w:val="24"/>
          <w:lang w:val="en-US"/>
        </w:rPr>
      </w:pPr>
      <w:bookmarkStart w:id="19" w:name="_Hlk94968886"/>
    </w:p>
    <w:p w14:paraId="5C735F14" w14:textId="12D48B65" w:rsidR="00C25B91" w:rsidRPr="009F0D8B" w:rsidRDefault="00C25B91" w:rsidP="00290E69">
      <w:pPr>
        <w:spacing w:after="0" w:line="240" w:lineRule="auto"/>
        <w:contextualSpacing/>
        <w:rPr>
          <w:sz w:val="24"/>
          <w:szCs w:val="24"/>
          <w:lang w:val="en-US"/>
        </w:rPr>
      </w:pPr>
      <w:r w:rsidRPr="009F0D8B">
        <w:rPr>
          <w:sz w:val="24"/>
          <w:szCs w:val="24"/>
          <w:lang w:val="en-US"/>
        </w:rPr>
        <w:t>Future work intends to apply these novel designs of LA to deep learning and real-life challenging problems</w:t>
      </w:r>
      <w:r w:rsidR="009B26EE" w:rsidRPr="009F0D8B">
        <w:rPr>
          <w:sz w:val="24"/>
          <w:szCs w:val="24"/>
          <w:lang w:val="en-US"/>
        </w:rPr>
        <w:t xml:space="preserve"> such as </w:t>
      </w:r>
      <w:r w:rsidR="002C3955" w:rsidRPr="009F0D8B">
        <w:rPr>
          <w:sz w:val="24"/>
          <w:szCs w:val="24"/>
          <w:lang w:val="en-US"/>
        </w:rPr>
        <w:t>t</w:t>
      </w:r>
      <w:r w:rsidRPr="009F0D8B">
        <w:rPr>
          <w:sz w:val="24"/>
          <w:szCs w:val="24"/>
          <w:lang w:val="en-US"/>
        </w:rPr>
        <w:t xml:space="preserve">raining deep neural networks </w:t>
      </w:r>
      <w:r w:rsidR="003E0883" w:rsidRPr="009F0D8B">
        <w:rPr>
          <w:sz w:val="24"/>
          <w:szCs w:val="24"/>
          <w:lang w:val="en-US"/>
        </w:rPr>
        <w:t xml:space="preserve">and clustering </w:t>
      </w:r>
      <w:r w:rsidR="00967F3F">
        <w:rPr>
          <w:sz w:val="24"/>
          <w:szCs w:val="24"/>
          <w:lang w:val="en-US"/>
        </w:rPr>
        <w:t xml:space="preserve">(Guo, Li, Qi, Guo &amp; </w:t>
      </w:r>
      <w:r w:rsidR="007B5F74">
        <w:rPr>
          <w:sz w:val="24"/>
          <w:szCs w:val="24"/>
          <w:lang w:val="en-US"/>
        </w:rPr>
        <w:t>Xu, 2020; Mofrad &amp; Rezvanian</w:t>
      </w:r>
      <w:r w:rsidR="004B5938">
        <w:rPr>
          <w:sz w:val="24"/>
          <w:szCs w:val="24"/>
          <w:lang w:val="en-US"/>
        </w:rPr>
        <w:t>,</w:t>
      </w:r>
      <w:r w:rsidR="007B5F74">
        <w:rPr>
          <w:sz w:val="24"/>
          <w:szCs w:val="24"/>
          <w:lang w:val="en-US"/>
        </w:rPr>
        <w:t xml:space="preserve"> 2018</w:t>
      </w:r>
      <w:r w:rsidR="00967F3F">
        <w:rPr>
          <w:sz w:val="24"/>
          <w:szCs w:val="24"/>
          <w:lang w:val="en-US"/>
        </w:rPr>
        <w:t>)</w:t>
      </w:r>
      <w:r w:rsidRPr="009F0D8B">
        <w:rPr>
          <w:sz w:val="24"/>
          <w:szCs w:val="24"/>
          <w:lang w:val="en-US"/>
        </w:rPr>
        <w:t>, financial portfolio management</w:t>
      </w:r>
      <w:r w:rsidR="007B5F74">
        <w:rPr>
          <w:sz w:val="24"/>
          <w:szCs w:val="24"/>
          <w:lang w:val="en-US"/>
        </w:rPr>
        <w:t xml:space="preserve"> (Sbruzzi, Leles &amp; Nascimento, 2018)</w:t>
      </w:r>
      <w:r w:rsidRPr="009F0D8B">
        <w:rPr>
          <w:sz w:val="24"/>
          <w:szCs w:val="24"/>
          <w:lang w:val="en-US"/>
        </w:rPr>
        <w:t>, adaptive recommender system</w:t>
      </w:r>
      <w:r w:rsidR="007B5F74">
        <w:rPr>
          <w:sz w:val="24"/>
          <w:szCs w:val="24"/>
          <w:lang w:val="en-US"/>
        </w:rPr>
        <w:t xml:space="preserve"> (Ghavipour &amp; Meybodi</w:t>
      </w:r>
      <w:r w:rsidR="004B5938">
        <w:rPr>
          <w:sz w:val="24"/>
          <w:szCs w:val="24"/>
          <w:lang w:val="en-US"/>
        </w:rPr>
        <w:t>,</w:t>
      </w:r>
      <w:r w:rsidR="007B5F74">
        <w:rPr>
          <w:sz w:val="24"/>
          <w:szCs w:val="24"/>
          <w:lang w:val="en-US"/>
        </w:rPr>
        <w:t xml:space="preserve"> 2016)</w:t>
      </w:r>
      <w:r w:rsidR="002C3955" w:rsidRPr="009F0D8B">
        <w:rPr>
          <w:sz w:val="24"/>
          <w:szCs w:val="24"/>
          <w:lang w:val="en-US"/>
        </w:rPr>
        <w:t>,</w:t>
      </w:r>
      <w:bookmarkEnd w:id="19"/>
      <w:r w:rsidR="002C3955" w:rsidRPr="009F0D8B">
        <w:rPr>
          <w:sz w:val="24"/>
          <w:szCs w:val="24"/>
          <w:lang w:val="en-US"/>
        </w:rPr>
        <w:t xml:space="preserve"> </w:t>
      </w:r>
      <w:r w:rsidR="003E0883" w:rsidRPr="009F0D8B">
        <w:rPr>
          <w:sz w:val="24"/>
          <w:szCs w:val="24"/>
          <w:lang w:val="en-US"/>
        </w:rPr>
        <w:t xml:space="preserve">resource-efficient cloud computing and cost-efficient resource allocations </w:t>
      </w:r>
      <w:r w:rsidR="00717768">
        <w:rPr>
          <w:sz w:val="24"/>
          <w:szCs w:val="24"/>
          <w:lang w:val="en-US"/>
        </w:rPr>
        <w:t>(Yazidi &amp; Hammer, 2018)</w:t>
      </w:r>
      <w:r w:rsidR="003E0883" w:rsidRPr="009F0D8B">
        <w:rPr>
          <w:sz w:val="24"/>
          <w:szCs w:val="24"/>
          <w:lang w:val="en-US"/>
        </w:rPr>
        <w:t xml:space="preserve">, wireless network design and management </w:t>
      </w:r>
      <w:r w:rsidR="00717768">
        <w:rPr>
          <w:sz w:val="24"/>
          <w:szCs w:val="24"/>
          <w:lang w:val="en-US"/>
        </w:rPr>
        <w:t>(Misra, Chatterjee &amp; Guizani</w:t>
      </w:r>
      <w:r w:rsidR="004B5938">
        <w:rPr>
          <w:sz w:val="24"/>
          <w:szCs w:val="24"/>
          <w:lang w:val="en-US"/>
        </w:rPr>
        <w:t>,</w:t>
      </w:r>
      <w:r w:rsidR="00717768">
        <w:rPr>
          <w:sz w:val="24"/>
          <w:szCs w:val="24"/>
          <w:lang w:val="en-US"/>
        </w:rPr>
        <w:t xml:space="preserve"> 2015)</w:t>
      </w:r>
      <w:r w:rsidR="003E0883" w:rsidRPr="009F0D8B">
        <w:rPr>
          <w:sz w:val="24"/>
          <w:szCs w:val="24"/>
          <w:lang w:val="en-US"/>
        </w:rPr>
        <w:t>,</w:t>
      </w:r>
      <w:r w:rsidR="001D7ED5" w:rsidRPr="009F0D8B">
        <w:rPr>
          <w:sz w:val="24"/>
          <w:szCs w:val="24"/>
          <w:lang w:val="en-US"/>
        </w:rPr>
        <w:t xml:space="preserve"> </w:t>
      </w:r>
      <w:r w:rsidR="003E0883" w:rsidRPr="009F0D8B">
        <w:rPr>
          <w:sz w:val="24"/>
          <w:szCs w:val="24"/>
          <w:lang w:val="en-US"/>
        </w:rPr>
        <w:t xml:space="preserve">stochastic queuing systems </w:t>
      </w:r>
      <w:r w:rsidR="00717768">
        <w:rPr>
          <w:sz w:val="24"/>
          <w:szCs w:val="24"/>
          <w:lang w:val="en-US"/>
        </w:rPr>
        <w:t>(Vahidipour &amp; Esnaashari, 2018)</w:t>
      </w:r>
      <w:r w:rsidR="003E0883" w:rsidRPr="009F0D8B">
        <w:rPr>
          <w:sz w:val="24"/>
          <w:szCs w:val="24"/>
          <w:lang w:val="en-US"/>
        </w:rPr>
        <w:t xml:space="preserve">, machine vision </w:t>
      </w:r>
      <w:r w:rsidR="00717768">
        <w:rPr>
          <w:sz w:val="24"/>
          <w:szCs w:val="24"/>
          <w:lang w:val="en-US"/>
        </w:rPr>
        <w:t>(</w:t>
      </w:r>
      <w:r w:rsidR="00717768" w:rsidRPr="00443D15">
        <w:rPr>
          <w:sz w:val="24"/>
          <w:szCs w:val="24"/>
          <w:highlight w:val="white"/>
          <w:lang w:val="en-US"/>
        </w:rPr>
        <w:t>Damerchilu, Norouzzadeh</w:t>
      </w:r>
      <w:r w:rsidR="004B5938" w:rsidRPr="00443D15">
        <w:rPr>
          <w:sz w:val="24"/>
          <w:szCs w:val="24"/>
          <w:highlight w:val="white"/>
          <w:lang w:val="en-US"/>
        </w:rPr>
        <w:t xml:space="preserve"> &amp; </w:t>
      </w:r>
      <w:r w:rsidR="00717768" w:rsidRPr="00443D15">
        <w:rPr>
          <w:sz w:val="24"/>
          <w:szCs w:val="24"/>
          <w:highlight w:val="white"/>
          <w:lang w:val="en-US"/>
        </w:rPr>
        <w:t>Meybodi</w:t>
      </w:r>
      <w:r w:rsidR="004B5938" w:rsidRPr="00443D15">
        <w:rPr>
          <w:sz w:val="24"/>
          <w:szCs w:val="24"/>
          <w:lang w:val="en-US"/>
        </w:rPr>
        <w:t>,</w:t>
      </w:r>
      <w:r w:rsidR="00717768" w:rsidRPr="00443D15">
        <w:rPr>
          <w:sz w:val="24"/>
          <w:szCs w:val="24"/>
          <w:lang w:val="en-US"/>
        </w:rPr>
        <w:t xml:space="preserve"> 2016</w:t>
      </w:r>
      <w:r w:rsidR="00717768">
        <w:rPr>
          <w:sz w:val="24"/>
          <w:szCs w:val="24"/>
          <w:lang w:val="en-US"/>
        </w:rPr>
        <w:t>)</w:t>
      </w:r>
      <w:r w:rsidR="003E0883" w:rsidRPr="009F0D8B">
        <w:rPr>
          <w:sz w:val="24"/>
          <w:szCs w:val="24"/>
          <w:lang w:val="en-US"/>
        </w:rPr>
        <w:t xml:space="preserve"> and optimization of cooperative tasks </w:t>
      </w:r>
      <w:r w:rsidR="00717768">
        <w:rPr>
          <w:sz w:val="24"/>
          <w:szCs w:val="24"/>
          <w:lang w:val="en-US"/>
        </w:rPr>
        <w:t>(Zhang, Wang &amp; Gao, 2021)</w:t>
      </w:r>
      <w:r w:rsidR="009B26EE" w:rsidRPr="009F0D8B">
        <w:rPr>
          <w:sz w:val="24"/>
          <w:szCs w:val="24"/>
          <w:lang w:val="en-US"/>
        </w:rPr>
        <w:t>, where efficient LA with fast convergence rate and assured 3-optimality or real-time reaction for each iteration are required</w:t>
      </w:r>
      <w:r w:rsidR="002C3955" w:rsidRPr="009F0D8B">
        <w:rPr>
          <w:sz w:val="24"/>
          <w:szCs w:val="24"/>
          <w:lang w:val="en-US"/>
        </w:rPr>
        <w:t>.</w:t>
      </w:r>
      <w:r w:rsidR="003E0883" w:rsidRPr="009F0D8B">
        <w:rPr>
          <w:sz w:val="24"/>
          <w:szCs w:val="24"/>
          <w:lang w:val="en-US"/>
        </w:rPr>
        <w:t xml:space="preserve"> </w:t>
      </w:r>
    </w:p>
    <w:p w14:paraId="08A5EE52" w14:textId="057D4BF7" w:rsidR="00566C44" w:rsidRPr="00443D15" w:rsidRDefault="00FC2ACD" w:rsidP="0096394B">
      <w:pPr>
        <w:pStyle w:val="Heading1"/>
        <w:numPr>
          <w:ilvl w:val="0"/>
          <w:numId w:val="0"/>
        </w:numPr>
        <w:spacing w:after="80"/>
        <w:contextualSpacing/>
        <w:rPr>
          <w:caps w:val="0"/>
          <w:szCs w:val="24"/>
          <w:lang w:val="en-US"/>
        </w:rPr>
      </w:pPr>
      <w:bookmarkStart w:id="20" w:name="_Toc64036725"/>
      <w:bookmarkStart w:id="21" w:name="_Toc64041877"/>
      <w:bookmarkStart w:id="22" w:name="_Toc64041950"/>
      <w:bookmarkStart w:id="23" w:name="_Toc82167494"/>
      <w:r w:rsidRPr="00443D15">
        <w:rPr>
          <w:caps w:val="0"/>
          <w:szCs w:val="24"/>
          <w:lang w:val="en-US"/>
        </w:rPr>
        <w:t>References</w:t>
      </w:r>
      <w:bookmarkStart w:id="24" w:name="_Ref133562093"/>
      <w:bookmarkEnd w:id="20"/>
      <w:bookmarkEnd w:id="21"/>
      <w:bookmarkEnd w:id="22"/>
      <w:bookmarkEnd w:id="23"/>
    </w:p>
    <w:p w14:paraId="32D7FB74" w14:textId="22D657E0" w:rsidR="00566C44" w:rsidRPr="00443D15" w:rsidRDefault="00566C44" w:rsidP="00566C44">
      <w:pPr>
        <w:rPr>
          <w:lang w:val="en-US"/>
        </w:rPr>
      </w:pPr>
    </w:p>
    <w:p w14:paraId="5D4B60D4" w14:textId="4A3AF3AC" w:rsidR="00566C44" w:rsidRPr="00443D15" w:rsidRDefault="00566C44" w:rsidP="00566C44">
      <w:pPr>
        <w:shd w:val="clear" w:color="auto" w:fill="FFFFFF"/>
        <w:ind w:left="360" w:hanging="360"/>
        <w:rPr>
          <w:rStyle w:val="Hyperlink"/>
          <w:rFonts w:ascii="Arial" w:hAnsi="Arial" w:cs="Arial"/>
          <w:lang w:val="en-US"/>
        </w:rPr>
      </w:pPr>
      <w:r>
        <w:rPr>
          <w:sz w:val="24"/>
          <w:szCs w:val="24"/>
          <w:lang w:val="en-US"/>
        </w:rPr>
        <w:t xml:space="preserve">Aggarwal, P. S., Liu, C., Levitin, L., (2022) </w:t>
      </w:r>
      <w:r w:rsidRPr="00443D15">
        <w:rPr>
          <w:rFonts w:ascii="Arial" w:hAnsi="Arial" w:cs="Arial"/>
          <w:color w:val="222222"/>
          <w:lang w:val="en-US"/>
        </w:rPr>
        <w:t xml:space="preserve">A New Class of Learning Automata: The Probabilistically-Switch-Action-on-Failure Automaton: Part 1 – Analytical Models. Can be retrieved from                                                                             </w:t>
      </w:r>
      <w:hyperlink r:id="rId20" w:history="1">
        <w:r w:rsidRPr="00443D15">
          <w:rPr>
            <w:rStyle w:val="Hyperlink"/>
            <w:rFonts w:ascii="Arial" w:hAnsi="Arial" w:cs="Arial"/>
            <w:lang w:val="en-US"/>
          </w:rPr>
          <w:t>https://www.techrxiv.org/articles/preprint/A_New_Class_of_Learning_Automata_The_Probabilistically-Switch-Action-on-Failure_Automaton_Part_1_Analytical_Models/19425761/1</w:t>
        </w:r>
      </w:hyperlink>
    </w:p>
    <w:p w14:paraId="2AE63247" w14:textId="77777777" w:rsidR="00B230BD" w:rsidRPr="00443D15" w:rsidRDefault="00B230BD" w:rsidP="0096394B">
      <w:pPr>
        <w:spacing w:after="0" w:line="276" w:lineRule="auto"/>
        <w:ind w:left="360" w:hanging="360"/>
        <w:rPr>
          <w:sz w:val="24"/>
          <w:szCs w:val="24"/>
          <w:highlight w:val="white"/>
          <w:lang w:val="en-US"/>
        </w:rPr>
      </w:pPr>
      <w:r w:rsidRPr="00443D15">
        <w:rPr>
          <w:sz w:val="24"/>
          <w:szCs w:val="24"/>
          <w:highlight w:val="white"/>
          <w:lang w:val="en-US"/>
        </w:rPr>
        <w:t xml:space="preserve">Damerchilu, B., Norouzzadeh, M. S. &amp; Meybodi, M. R. (2016) Motion estimation using learning automata, </w:t>
      </w:r>
      <w:r w:rsidRPr="00443D15">
        <w:rPr>
          <w:i/>
          <w:iCs/>
          <w:sz w:val="24"/>
          <w:szCs w:val="24"/>
          <w:highlight w:val="white"/>
          <w:lang w:val="en-US"/>
        </w:rPr>
        <w:t>Mach. Vis. Appl., vol. 27</w:t>
      </w:r>
      <w:r w:rsidRPr="00443D15">
        <w:rPr>
          <w:sz w:val="24"/>
          <w:szCs w:val="24"/>
          <w:highlight w:val="white"/>
          <w:lang w:val="en-US"/>
        </w:rPr>
        <w:t>(7), pp. 1047–1061, Oct. 2016.</w:t>
      </w:r>
    </w:p>
    <w:p w14:paraId="4EDEC955" w14:textId="77777777" w:rsidR="00566C44" w:rsidRPr="00B8049F" w:rsidRDefault="00566C44" w:rsidP="00B230BD">
      <w:pPr>
        <w:autoSpaceDE w:val="0"/>
        <w:autoSpaceDN w:val="0"/>
        <w:adjustRightInd w:val="0"/>
        <w:spacing w:after="0" w:line="240" w:lineRule="auto"/>
        <w:ind w:left="360" w:hanging="360"/>
        <w:rPr>
          <w:sz w:val="24"/>
          <w:szCs w:val="24"/>
          <w:lang w:val="en-US"/>
        </w:rPr>
      </w:pPr>
      <w:r w:rsidRPr="00B8049F">
        <w:rPr>
          <w:iCs/>
          <w:sz w:val="24"/>
          <w:szCs w:val="24"/>
          <w:lang w:val="en-US"/>
        </w:rPr>
        <w:t xml:space="preserve">Economides, A. A., &amp; Kehagias, A. (2002) </w:t>
      </w:r>
      <w:r w:rsidRPr="00B8049F">
        <w:rPr>
          <w:rStyle w:val="Strong"/>
          <w:b w:val="0"/>
          <w:sz w:val="24"/>
          <w:szCs w:val="24"/>
          <w:lang w:val="en-US"/>
        </w:rPr>
        <w:t>The STAR automaton: expediency and optimality properties</w:t>
      </w:r>
      <w:r w:rsidRPr="00B8049F">
        <w:rPr>
          <w:sz w:val="24"/>
          <w:szCs w:val="24"/>
          <w:lang w:val="en-US"/>
        </w:rPr>
        <w:t xml:space="preserve">, </w:t>
      </w:r>
      <w:r w:rsidRPr="00B8049F">
        <w:rPr>
          <w:i/>
          <w:iCs/>
          <w:sz w:val="24"/>
          <w:szCs w:val="24"/>
          <w:lang w:val="en-US"/>
        </w:rPr>
        <w:t>IEEE Transactions on Systems, Man and Cybernetics, Part B, vol. 32,</w:t>
      </w:r>
      <w:r w:rsidRPr="00B8049F">
        <w:rPr>
          <w:sz w:val="24"/>
          <w:szCs w:val="24"/>
          <w:lang w:val="en-US"/>
        </w:rPr>
        <w:t xml:space="preserve"> pp.723 – 737, Issue: 6, Dec. 2002. </w:t>
      </w:r>
    </w:p>
    <w:p w14:paraId="50450CC5" w14:textId="77777777" w:rsidR="0000793C" w:rsidRPr="00B8049F" w:rsidRDefault="0000793C" w:rsidP="0000793C">
      <w:pPr>
        <w:spacing w:after="0" w:line="240" w:lineRule="auto"/>
        <w:ind w:left="360" w:hanging="360"/>
        <w:rPr>
          <w:sz w:val="24"/>
          <w:szCs w:val="24"/>
          <w:lang w:val="en-US"/>
        </w:rPr>
      </w:pPr>
      <w:bookmarkStart w:id="25" w:name="_Hlk112167939"/>
      <w:bookmarkStart w:id="26" w:name="_Ref133562181"/>
      <w:r w:rsidRPr="00B8049F">
        <w:rPr>
          <w:sz w:val="24"/>
          <w:szCs w:val="24"/>
          <w:lang w:val="en-US"/>
        </w:rPr>
        <w:t xml:space="preserve">Ghavipour, M., &amp; Meybodi, M. R. (2016) An adaptive fuzzy recommender system based on learning automata, </w:t>
      </w:r>
      <w:r w:rsidRPr="00B8049F">
        <w:rPr>
          <w:i/>
          <w:iCs/>
          <w:sz w:val="24"/>
          <w:szCs w:val="24"/>
          <w:lang w:val="en-US"/>
        </w:rPr>
        <w:t>Electron. Commerce Res. Appl., vol. 20</w:t>
      </w:r>
      <w:r w:rsidRPr="00B8049F">
        <w:rPr>
          <w:sz w:val="24"/>
          <w:szCs w:val="24"/>
          <w:lang w:val="en-US"/>
        </w:rPr>
        <w:t>, pp. 105–115, Nov. 2016.</w:t>
      </w:r>
    </w:p>
    <w:p w14:paraId="35BE04CD" w14:textId="06C68775" w:rsidR="00AE08F9" w:rsidRDefault="00AE08F9" w:rsidP="00AE08F9">
      <w:pPr>
        <w:spacing w:after="0" w:line="240" w:lineRule="auto"/>
        <w:ind w:left="360" w:hanging="360"/>
        <w:rPr>
          <w:sz w:val="24"/>
          <w:szCs w:val="24"/>
          <w:lang w:val="en-US"/>
        </w:rPr>
      </w:pPr>
      <w:r w:rsidRPr="00B8049F">
        <w:rPr>
          <w:sz w:val="24"/>
          <w:szCs w:val="24"/>
          <w:lang w:val="en-US"/>
        </w:rPr>
        <w:t xml:space="preserve">Guo, H., Li, S., Qi, K., Guo, Y., &amp; Xu, Z. (2020) Learning Automata Based Competition Scheme to Train Deep Neural Networks, </w:t>
      </w:r>
      <w:r w:rsidRPr="00B8049F">
        <w:rPr>
          <w:i/>
          <w:iCs/>
          <w:sz w:val="24"/>
          <w:szCs w:val="24"/>
          <w:lang w:val="en-US"/>
        </w:rPr>
        <w:t>IEEE Transactions on Emerging Topics in Computational Intelligence</w:t>
      </w:r>
      <w:r w:rsidRPr="00B8049F">
        <w:rPr>
          <w:sz w:val="24"/>
          <w:szCs w:val="24"/>
          <w:lang w:val="en-US"/>
        </w:rPr>
        <w:t xml:space="preserve">, </w:t>
      </w:r>
      <w:r w:rsidRPr="00B8049F">
        <w:rPr>
          <w:i/>
          <w:iCs/>
          <w:sz w:val="24"/>
          <w:szCs w:val="24"/>
          <w:lang w:val="en-US"/>
        </w:rPr>
        <w:t>vol. 4</w:t>
      </w:r>
      <w:r w:rsidRPr="00B8049F">
        <w:rPr>
          <w:sz w:val="24"/>
          <w:szCs w:val="24"/>
          <w:lang w:val="en-US"/>
        </w:rPr>
        <w:t>(2). pp. 151-158, April 2020.</w:t>
      </w:r>
    </w:p>
    <w:p w14:paraId="09473B72" w14:textId="1B1BB2C7" w:rsidR="00AE08F9" w:rsidRDefault="00AE08F9" w:rsidP="00AE08F9">
      <w:pPr>
        <w:spacing w:after="0" w:line="240" w:lineRule="auto"/>
        <w:ind w:left="360" w:hanging="360"/>
        <w:rPr>
          <w:sz w:val="24"/>
          <w:szCs w:val="24"/>
          <w:lang w:val="en-US"/>
        </w:rPr>
      </w:pPr>
      <w:r w:rsidRPr="00B8049F">
        <w:rPr>
          <w:sz w:val="24"/>
          <w:szCs w:val="24"/>
          <w:lang w:val="en-US"/>
        </w:rPr>
        <w:t>Hasanzadeh-Mofrad, M. &amp; Rezvanian, A. (2018) Learning automata clustering</w:t>
      </w:r>
      <w:r w:rsidRPr="00B8049F">
        <w:rPr>
          <w:i/>
          <w:iCs/>
          <w:sz w:val="24"/>
          <w:szCs w:val="24"/>
          <w:lang w:val="en-US"/>
        </w:rPr>
        <w:t>, J. Comput. Sci., vol. 24,</w:t>
      </w:r>
      <w:r w:rsidRPr="00B8049F">
        <w:rPr>
          <w:sz w:val="24"/>
          <w:szCs w:val="24"/>
          <w:lang w:val="en-US"/>
        </w:rPr>
        <w:t xml:space="preserve"> pp. 379–388, Jan. 2018.</w:t>
      </w:r>
    </w:p>
    <w:p w14:paraId="3E60D395" w14:textId="77777777" w:rsidR="0000793C" w:rsidRPr="00443D15" w:rsidRDefault="0000793C" w:rsidP="0000793C">
      <w:pPr>
        <w:autoSpaceDE w:val="0"/>
        <w:autoSpaceDN w:val="0"/>
        <w:adjustRightInd w:val="0"/>
        <w:spacing w:after="0" w:line="240" w:lineRule="auto"/>
        <w:ind w:left="360" w:hanging="360"/>
        <w:rPr>
          <w:sz w:val="24"/>
          <w:szCs w:val="24"/>
          <w:lang w:val="sv-SE"/>
        </w:rPr>
      </w:pPr>
      <w:r w:rsidRPr="00B8049F">
        <w:rPr>
          <w:sz w:val="24"/>
          <w:szCs w:val="24"/>
          <w:lang w:val="en-US"/>
        </w:rPr>
        <w:t xml:space="preserve">Misra, S., Chatterjee, S.S., &amp; Guizani, M. (2015) Stochastic learning automata-based channel selection in cognitive radio/dynamic spectrum access for WiMAX networks, </w:t>
      </w:r>
      <w:r w:rsidRPr="00B8049F">
        <w:rPr>
          <w:i/>
          <w:iCs/>
          <w:sz w:val="24"/>
          <w:szCs w:val="24"/>
          <w:lang w:val="en-US"/>
        </w:rPr>
        <w:t xml:space="preserve">Int. J. Commun. </w:t>
      </w:r>
      <w:r w:rsidRPr="00443D15">
        <w:rPr>
          <w:i/>
          <w:iCs/>
          <w:sz w:val="24"/>
          <w:szCs w:val="24"/>
          <w:lang w:val="sv-SE"/>
        </w:rPr>
        <w:t>Syst., vol. 28</w:t>
      </w:r>
      <w:r w:rsidRPr="00443D15">
        <w:rPr>
          <w:sz w:val="24"/>
          <w:szCs w:val="24"/>
          <w:lang w:val="sv-SE"/>
        </w:rPr>
        <w:t xml:space="preserve">(5), pp. 801–817, 2015. </w:t>
      </w:r>
    </w:p>
    <w:p w14:paraId="15BFD8BC" w14:textId="77777777" w:rsidR="00AE08F9" w:rsidRPr="00B8049F" w:rsidRDefault="00AE08F9" w:rsidP="00AE08F9">
      <w:pPr>
        <w:autoSpaceDE w:val="0"/>
        <w:autoSpaceDN w:val="0"/>
        <w:adjustRightInd w:val="0"/>
        <w:spacing w:after="0" w:line="240" w:lineRule="auto"/>
        <w:ind w:left="360" w:hanging="360"/>
        <w:rPr>
          <w:sz w:val="24"/>
          <w:szCs w:val="24"/>
          <w:lang w:val="en-US"/>
        </w:rPr>
      </w:pPr>
      <w:r w:rsidRPr="00443D15">
        <w:rPr>
          <w:sz w:val="24"/>
          <w:szCs w:val="24"/>
          <w:lang w:val="sv-SE"/>
        </w:rPr>
        <w:lastRenderedPageBreak/>
        <w:t xml:space="preserve">Narendra, K.S., &amp; Thathatchar, M. A. L. (2012). </w:t>
      </w:r>
      <w:r w:rsidRPr="00B8049F">
        <w:rPr>
          <w:i/>
          <w:iCs/>
          <w:sz w:val="24"/>
          <w:szCs w:val="24"/>
          <w:lang w:val="en-US"/>
        </w:rPr>
        <w:t>Learning Automata: An introduction</w:t>
      </w:r>
      <w:r w:rsidRPr="00B8049F">
        <w:rPr>
          <w:sz w:val="24"/>
          <w:szCs w:val="24"/>
          <w:lang w:val="en-US"/>
        </w:rPr>
        <w:t xml:space="preserve">. </w:t>
      </w:r>
      <w:r w:rsidRPr="00B8049F">
        <w:rPr>
          <w:i/>
          <w:iCs/>
          <w:sz w:val="24"/>
          <w:szCs w:val="24"/>
          <w:lang w:val="en-US"/>
        </w:rPr>
        <w:t xml:space="preserve">Englewood Cliffs, NJ: Dover Publications, </w:t>
      </w:r>
      <w:r w:rsidRPr="00B8049F">
        <w:rPr>
          <w:sz w:val="24"/>
          <w:szCs w:val="24"/>
          <w:lang w:val="en-US"/>
        </w:rPr>
        <w:t xml:space="preserve">2012. </w:t>
      </w:r>
    </w:p>
    <w:p w14:paraId="10A63039" w14:textId="06B59CA7" w:rsidR="00AE08F9" w:rsidRPr="00B8049F" w:rsidRDefault="00AE08F9" w:rsidP="00AE08F9">
      <w:pPr>
        <w:spacing w:after="0" w:line="240" w:lineRule="auto"/>
        <w:ind w:left="360" w:hanging="360"/>
        <w:rPr>
          <w:sz w:val="24"/>
          <w:szCs w:val="24"/>
          <w:lang w:val="en-US"/>
        </w:rPr>
      </w:pPr>
      <w:r w:rsidRPr="00B8049F">
        <w:rPr>
          <w:sz w:val="24"/>
          <w:szCs w:val="24"/>
          <w:lang w:val="en-US"/>
        </w:rPr>
        <w:t xml:space="preserve">Sbruzzi, E. F., Leles M. C. R., &amp; Nascimento, C. L. (2018) Introducing learning automata to financial portfolio components selection, </w:t>
      </w:r>
      <w:r w:rsidRPr="00B8049F">
        <w:rPr>
          <w:i/>
          <w:iCs/>
          <w:sz w:val="24"/>
          <w:szCs w:val="24"/>
          <w:lang w:val="en-US"/>
        </w:rPr>
        <w:t>2018 Annual IEEE International Systems Conference (SysCon), Vancouver, BC, Canada</w:t>
      </w:r>
      <w:r w:rsidRPr="00B8049F">
        <w:rPr>
          <w:sz w:val="24"/>
          <w:szCs w:val="24"/>
          <w:lang w:val="en-US"/>
        </w:rPr>
        <w:t>, pp. 1-6, doi: 10.1109/SYSCON.2018.8369522.</w:t>
      </w:r>
    </w:p>
    <w:bookmarkEnd w:id="25"/>
    <w:p w14:paraId="51661ED1" w14:textId="755BC986" w:rsidR="00566C44" w:rsidRDefault="00566C44" w:rsidP="00566C44">
      <w:pPr>
        <w:autoSpaceDE w:val="0"/>
        <w:autoSpaceDN w:val="0"/>
        <w:adjustRightInd w:val="0"/>
        <w:spacing w:after="0" w:line="240" w:lineRule="auto"/>
        <w:ind w:left="360" w:hanging="360"/>
        <w:rPr>
          <w:sz w:val="24"/>
          <w:szCs w:val="24"/>
          <w:lang w:val="en-US"/>
        </w:rPr>
      </w:pPr>
      <w:r w:rsidRPr="00B8049F">
        <w:rPr>
          <w:sz w:val="24"/>
          <w:szCs w:val="24"/>
          <w:lang w:val="en-US"/>
        </w:rPr>
        <w:t xml:space="preserve">Tsetlin, M. L. (1962) On the behavior of finite automata in random media, </w:t>
      </w:r>
      <w:r w:rsidRPr="00B8049F">
        <w:rPr>
          <w:i/>
          <w:iCs/>
          <w:sz w:val="24"/>
          <w:szCs w:val="24"/>
          <w:lang w:val="en-US"/>
        </w:rPr>
        <w:t>Autom. Remote Control, vol. 22,</w:t>
      </w:r>
      <w:r w:rsidRPr="00B8049F">
        <w:rPr>
          <w:sz w:val="24"/>
          <w:szCs w:val="24"/>
          <w:lang w:val="en-US"/>
        </w:rPr>
        <w:t xml:space="preserve"> pp. 1210–1219, 1962.</w:t>
      </w:r>
      <w:bookmarkEnd w:id="26"/>
    </w:p>
    <w:p w14:paraId="172360F8" w14:textId="0CE69C1F" w:rsidR="0000793C" w:rsidRDefault="0000793C" w:rsidP="0000793C">
      <w:pPr>
        <w:spacing w:after="0" w:line="240" w:lineRule="auto"/>
        <w:ind w:left="360" w:hanging="360"/>
        <w:rPr>
          <w:sz w:val="24"/>
          <w:szCs w:val="24"/>
          <w:lang w:val="en-US"/>
        </w:rPr>
      </w:pPr>
      <w:r w:rsidRPr="00B8049F">
        <w:rPr>
          <w:sz w:val="24"/>
          <w:szCs w:val="24"/>
          <w:lang w:val="en-US"/>
        </w:rPr>
        <w:t xml:space="preserve">Vahidipour, M., &amp; Esnaashari, M. (2018) Priority assignment in queuing systems with unknown characteristics using learning automata and adaptive stochastic Petri nets, </w:t>
      </w:r>
      <w:r w:rsidRPr="00B8049F">
        <w:rPr>
          <w:i/>
          <w:iCs/>
          <w:sz w:val="24"/>
          <w:szCs w:val="24"/>
          <w:lang w:val="en-US"/>
        </w:rPr>
        <w:t>J. Comput. Sci., vol. 24</w:t>
      </w:r>
      <w:r w:rsidRPr="00B8049F">
        <w:rPr>
          <w:sz w:val="24"/>
          <w:szCs w:val="24"/>
          <w:lang w:val="en-US"/>
        </w:rPr>
        <w:t xml:space="preserve">, pp. 343–357, Jan. 2018. </w:t>
      </w:r>
    </w:p>
    <w:p w14:paraId="05FFFAED" w14:textId="5B529E97" w:rsidR="00B7704D" w:rsidRDefault="00B7704D" w:rsidP="0000793C">
      <w:pPr>
        <w:spacing w:after="0" w:line="240" w:lineRule="auto"/>
        <w:ind w:left="360" w:hanging="360"/>
        <w:rPr>
          <w:sz w:val="24"/>
          <w:szCs w:val="24"/>
          <w:lang w:val="en-US"/>
        </w:rPr>
      </w:pPr>
      <w:r w:rsidRPr="00443D15">
        <w:rPr>
          <w:sz w:val="24"/>
          <w:szCs w:val="24"/>
          <w:highlight w:val="white"/>
          <w:lang w:val="en-US"/>
        </w:rPr>
        <w:t xml:space="preserve">Yazidi, A. &amp; Hammer, H. L., (2018) Solving stochastic nonlinear resource allocation problems using continuous learning automata, </w:t>
      </w:r>
      <w:r w:rsidRPr="00443D15">
        <w:rPr>
          <w:i/>
          <w:iCs/>
          <w:sz w:val="24"/>
          <w:szCs w:val="24"/>
          <w:highlight w:val="white"/>
          <w:lang w:val="en-US"/>
        </w:rPr>
        <w:t>Appl. Intell., vol. 48</w:t>
      </w:r>
      <w:r w:rsidRPr="00443D15">
        <w:rPr>
          <w:sz w:val="24"/>
          <w:szCs w:val="24"/>
          <w:highlight w:val="white"/>
          <w:lang w:val="en-US"/>
        </w:rPr>
        <w:t xml:space="preserve">(11), pp. 4392–4411, 2018. </w:t>
      </w:r>
    </w:p>
    <w:p w14:paraId="669DD0B4" w14:textId="77777777" w:rsidR="00B7704D" w:rsidRPr="00B8049F" w:rsidRDefault="00B7704D" w:rsidP="00B7704D">
      <w:pPr>
        <w:spacing w:after="0" w:line="240" w:lineRule="auto"/>
        <w:ind w:left="360" w:hanging="360"/>
        <w:jc w:val="left"/>
        <w:rPr>
          <w:sz w:val="24"/>
          <w:szCs w:val="24"/>
          <w:lang w:val="en-US"/>
        </w:rPr>
      </w:pPr>
      <w:r w:rsidRPr="00B8049F">
        <w:rPr>
          <w:sz w:val="24"/>
          <w:szCs w:val="24"/>
          <w:lang w:val="en-US"/>
        </w:rPr>
        <w:t xml:space="preserve">Zhang, Z., Wang, D., &amp; Gao, J. (2021) Learning Automata-Based Multiagent Reinforcement Learning for Optimization of Cooperative Tasks, </w:t>
      </w:r>
      <w:r w:rsidRPr="00B8049F">
        <w:rPr>
          <w:i/>
          <w:iCs/>
          <w:sz w:val="24"/>
          <w:szCs w:val="24"/>
          <w:lang w:val="en-US"/>
        </w:rPr>
        <w:t>IEEE Transactions on Neural Networks and Learning Systems, vol. 32</w:t>
      </w:r>
      <w:r w:rsidRPr="00B8049F">
        <w:rPr>
          <w:sz w:val="24"/>
          <w:szCs w:val="24"/>
          <w:lang w:val="en-US"/>
        </w:rPr>
        <w:t>(10), pp. 4639-4652, Oct. 2021, doi: 10.1109/TNNLS.2020.3025711.</w:t>
      </w:r>
    </w:p>
    <w:p w14:paraId="49B2ACD9" w14:textId="77777777" w:rsidR="00B7704D" w:rsidRPr="00B8049F" w:rsidRDefault="00B7704D" w:rsidP="0000793C">
      <w:pPr>
        <w:spacing w:after="0" w:line="240" w:lineRule="auto"/>
        <w:ind w:left="360" w:hanging="360"/>
        <w:rPr>
          <w:sz w:val="24"/>
          <w:szCs w:val="24"/>
          <w:lang w:val="en-US"/>
        </w:rPr>
      </w:pPr>
    </w:p>
    <w:p w14:paraId="7A82E300" w14:textId="77777777" w:rsidR="008765E8" w:rsidRDefault="008765E8" w:rsidP="008765E8">
      <w:pPr>
        <w:spacing w:after="0" w:line="240" w:lineRule="auto"/>
        <w:jc w:val="left"/>
        <w:rPr>
          <w:rFonts w:eastAsia="LiberationSerif"/>
          <w:b/>
          <w:bCs/>
          <w:color w:val="000000" w:themeColor="text1"/>
          <w:sz w:val="24"/>
          <w:szCs w:val="24"/>
          <w:lang w:val="en-US"/>
        </w:rPr>
      </w:pPr>
      <w:r w:rsidRPr="00EC25CA">
        <w:rPr>
          <w:rFonts w:eastAsia="LiberationSerif"/>
          <w:b/>
          <w:bCs/>
          <w:color w:val="000000" w:themeColor="text1"/>
          <w:sz w:val="24"/>
          <w:szCs w:val="24"/>
          <w:lang w:val="en-US"/>
        </w:rPr>
        <w:t>Biographies</w:t>
      </w:r>
    </w:p>
    <w:p w14:paraId="0A4B7EC6" w14:textId="77777777" w:rsidR="008765E8" w:rsidRDefault="008765E8" w:rsidP="008765E8">
      <w:pPr>
        <w:spacing w:after="0" w:line="240" w:lineRule="auto"/>
        <w:jc w:val="left"/>
        <w:rPr>
          <w:rFonts w:eastAsia="LiberationSerif"/>
          <w:b/>
          <w:bCs/>
          <w:color w:val="000000" w:themeColor="text1"/>
          <w:sz w:val="24"/>
          <w:szCs w:val="24"/>
          <w:lang w:val="en-US"/>
        </w:rPr>
      </w:pPr>
    </w:p>
    <w:p w14:paraId="0D4B2A81" w14:textId="77777777" w:rsidR="008765E8" w:rsidRDefault="008765E8" w:rsidP="008765E8">
      <w:pPr>
        <w:spacing w:after="0" w:line="240" w:lineRule="auto"/>
        <w:jc w:val="left"/>
        <w:rPr>
          <w:rFonts w:eastAsia="LiberationSerif"/>
          <w:bCs/>
          <w:color w:val="000000" w:themeColor="text1"/>
          <w:sz w:val="24"/>
          <w:szCs w:val="24"/>
          <w:lang w:val="en-US"/>
        </w:rPr>
      </w:pPr>
      <w:r w:rsidRPr="00161451">
        <w:rPr>
          <w:rFonts w:eastAsia="LiberationSerif"/>
          <w:bCs/>
          <w:caps/>
          <w:color w:val="000000" w:themeColor="text1"/>
          <w:sz w:val="24"/>
          <w:szCs w:val="24"/>
          <w:lang w:val="en-US"/>
        </w:rPr>
        <w:t>Prateek S. Aggarwal</w:t>
      </w:r>
      <w:r>
        <w:rPr>
          <w:rFonts w:eastAsia="LiberationSerif"/>
          <w:bCs/>
          <w:caps/>
          <w:color w:val="000000" w:themeColor="text1"/>
          <w:sz w:val="24"/>
          <w:szCs w:val="24"/>
          <w:lang w:val="en-US"/>
        </w:rPr>
        <w:t xml:space="preserve"> </w:t>
      </w:r>
      <w:r w:rsidRPr="00161451">
        <w:rPr>
          <w:rFonts w:eastAsia="LiberationSerif"/>
          <w:bCs/>
          <w:color w:val="000000" w:themeColor="text1"/>
          <w:sz w:val="24"/>
          <w:szCs w:val="24"/>
          <w:lang w:val="en-US"/>
        </w:rPr>
        <w:t>received</w:t>
      </w:r>
      <w:r>
        <w:rPr>
          <w:rFonts w:eastAsia="LiberationSerif"/>
          <w:bCs/>
          <w:color w:val="000000" w:themeColor="text1"/>
          <w:sz w:val="24"/>
          <w:szCs w:val="24"/>
          <w:lang w:val="en-US"/>
        </w:rPr>
        <w:t xml:space="preserve"> his PhD in Biomedical Engineering from Boston University in 2003. He has been working as a data scientist in different companies since 2005 including Oracle Retail, Adobe and JP Morgan &amp; Chase. He is currently employed as a senior data scientist with MasterCard. He is a member of IEEE. </w:t>
      </w:r>
    </w:p>
    <w:p w14:paraId="17AA4FA9" w14:textId="77777777" w:rsidR="008765E8" w:rsidRDefault="008765E8" w:rsidP="008765E8">
      <w:pPr>
        <w:spacing w:after="0" w:line="240" w:lineRule="auto"/>
        <w:jc w:val="left"/>
        <w:rPr>
          <w:rFonts w:eastAsia="LiberationSerif"/>
          <w:bCs/>
          <w:color w:val="000000" w:themeColor="text1"/>
          <w:sz w:val="24"/>
          <w:szCs w:val="24"/>
          <w:lang w:val="en-US"/>
        </w:rPr>
      </w:pPr>
    </w:p>
    <w:p w14:paraId="5555EE0D" w14:textId="09936B66" w:rsidR="007A299F" w:rsidRDefault="007A299F" w:rsidP="007A299F">
      <w:pPr>
        <w:spacing w:after="0" w:line="240" w:lineRule="auto"/>
        <w:jc w:val="left"/>
        <w:rPr>
          <w:rFonts w:eastAsia="LiberationSerif"/>
          <w:bCs/>
          <w:caps/>
          <w:color w:val="000000" w:themeColor="text1"/>
          <w:sz w:val="24"/>
          <w:szCs w:val="24"/>
          <w:lang w:val="en-US"/>
        </w:rPr>
      </w:pPr>
      <w:r w:rsidRPr="009205E6">
        <w:rPr>
          <w:rFonts w:eastAsia="LiberationSerif"/>
          <w:bCs/>
          <w:caps/>
          <w:color w:val="000000" w:themeColor="text1"/>
          <w:sz w:val="24"/>
          <w:szCs w:val="24"/>
          <w:lang w:val="en-US"/>
        </w:rPr>
        <w:t>Chenhui Liu</w:t>
      </w:r>
      <w:r>
        <w:rPr>
          <w:rFonts w:eastAsia="LiberationSerif"/>
          <w:bCs/>
          <w:caps/>
          <w:color w:val="000000" w:themeColor="text1"/>
          <w:sz w:val="24"/>
          <w:szCs w:val="24"/>
          <w:lang w:val="en-US"/>
        </w:rPr>
        <w:t xml:space="preserve"> </w:t>
      </w:r>
      <w:r w:rsidRPr="00190EA4">
        <w:rPr>
          <w:rFonts w:eastAsia="LiberationSerif"/>
          <w:bCs/>
          <w:color w:val="000000" w:themeColor="text1"/>
          <w:sz w:val="24"/>
          <w:szCs w:val="24"/>
          <w:lang w:val="en-US"/>
        </w:rPr>
        <w:t xml:space="preserve">is </w:t>
      </w:r>
      <w:r w:rsidRPr="00443D15">
        <w:rPr>
          <w:color w:val="000000" w:themeColor="text1"/>
          <w:sz w:val="24"/>
          <w:szCs w:val="24"/>
          <w:lang w:val="en-US"/>
        </w:rPr>
        <w:t xml:space="preserve">currently </w:t>
      </w:r>
      <w:r w:rsidRPr="00190EA4">
        <w:rPr>
          <w:rFonts w:eastAsia="LiberationSerif"/>
          <w:bCs/>
          <w:color w:val="000000" w:themeColor="text1"/>
          <w:sz w:val="24"/>
          <w:szCs w:val="24"/>
          <w:lang w:val="en-US"/>
        </w:rPr>
        <w:t>the Chief Scientist &amp; Architect at Learning Equity, Inc. Her research interests include learning automaton design, efficient encoding and decoding of learning processes, AI and its applications to</w:t>
      </w:r>
      <w:r w:rsidR="00B03F45">
        <w:rPr>
          <w:rFonts w:eastAsia="LiberationSerif"/>
          <w:bCs/>
          <w:color w:val="000000" w:themeColor="text1"/>
          <w:sz w:val="24"/>
          <w:szCs w:val="24"/>
          <w:lang w:val="en-US"/>
        </w:rPr>
        <w:t xml:space="preserve"> investment</w:t>
      </w:r>
      <w:r w:rsidRPr="00190EA4">
        <w:rPr>
          <w:rFonts w:eastAsia="LiberationSerif"/>
          <w:bCs/>
          <w:color w:val="000000" w:themeColor="text1"/>
          <w:sz w:val="24"/>
          <w:szCs w:val="24"/>
          <w:lang w:val="en-US"/>
        </w:rPr>
        <w:t xml:space="preserve"> portfolio optimization and wealth management, </w:t>
      </w:r>
      <w:r>
        <w:rPr>
          <w:rFonts w:eastAsia="LiberationSerif"/>
          <w:bCs/>
          <w:color w:val="000000" w:themeColor="text1"/>
          <w:sz w:val="24"/>
          <w:szCs w:val="24"/>
          <w:lang w:val="en-US"/>
        </w:rPr>
        <w:t xml:space="preserve">default and bankruptcy prediction, </w:t>
      </w:r>
      <w:r w:rsidRPr="00190EA4">
        <w:rPr>
          <w:rFonts w:eastAsia="LiberationSerif"/>
          <w:bCs/>
          <w:color w:val="000000" w:themeColor="text1"/>
          <w:sz w:val="24"/>
          <w:szCs w:val="24"/>
          <w:lang w:val="en-US"/>
        </w:rPr>
        <w:t xml:space="preserve">and </w:t>
      </w:r>
      <w:r>
        <w:rPr>
          <w:rFonts w:eastAsia="LiberationSerif"/>
          <w:bCs/>
          <w:color w:val="000000" w:themeColor="text1"/>
          <w:sz w:val="24"/>
          <w:szCs w:val="24"/>
          <w:lang w:val="en-US"/>
        </w:rPr>
        <w:t xml:space="preserve">optimal design of learning paths </w:t>
      </w:r>
      <w:r w:rsidRPr="00190EA4">
        <w:rPr>
          <w:rFonts w:eastAsia="LiberationSerif"/>
          <w:bCs/>
          <w:color w:val="000000" w:themeColor="text1"/>
          <w:sz w:val="24"/>
          <w:szCs w:val="24"/>
          <w:lang w:val="en-US"/>
        </w:rPr>
        <w:t xml:space="preserve">with interactive cross-media </w:t>
      </w:r>
      <w:r>
        <w:rPr>
          <w:rFonts w:eastAsia="LiberationSerif"/>
          <w:bCs/>
          <w:color w:val="000000" w:themeColor="text1"/>
          <w:sz w:val="24"/>
          <w:szCs w:val="24"/>
          <w:lang w:val="en-US"/>
        </w:rPr>
        <w:t>systems</w:t>
      </w:r>
      <w:r w:rsidRPr="00190EA4">
        <w:rPr>
          <w:rFonts w:eastAsia="LiberationSerif"/>
          <w:bCs/>
          <w:color w:val="000000" w:themeColor="text1"/>
          <w:sz w:val="24"/>
          <w:szCs w:val="24"/>
          <w:lang w:val="en-US"/>
        </w:rPr>
        <w:t>. She received her Ph.D. in Computer Engineering from Boston University</w:t>
      </w:r>
      <w:r>
        <w:rPr>
          <w:rFonts w:eastAsia="LiberationSerif"/>
          <w:bCs/>
          <w:color w:val="000000" w:themeColor="text1"/>
          <w:sz w:val="24"/>
          <w:szCs w:val="24"/>
          <w:lang w:val="en-US"/>
        </w:rPr>
        <w:t xml:space="preserve"> in 2006</w:t>
      </w:r>
      <w:r w:rsidRPr="00190EA4">
        <w:rPr>
          <w:rFonts w:eastAsia="LiberationSerif"/>
          <w:bCs/>
          <w:color w:val="000000" w:themeColor="text1"/>
          <w:sz w:val="24"/>
          <w:szCs w:val="24"/>
          <w:lang w:val="en-US"/>
        </w:rPr>
        <w:t>.</w:t>
      </w:r>
      <w:r>
        <w:rPr>
          <w:rFonts w:eastAsia="LiberationSerif"/>
          <w:bCs/>
          <w:color w:val="000000" w:themeColor="text1"/>
          <w:sz w:val="24"/>
          <w:szCs w:val="24"/>
          <w:lang w:val="en-US"/>
        </w:rPr>
        <w:t xml:space="preserve"> She is a member of IEEE.</w:t>
      </w:r>
    </w:p>
    <w:p w14:paraId="62DB846B" w14:textId="77777777" w:rsidR="008765E8" w:rsidRDefault="008765E8" w:rsidP="008765E8">
      <w:pPr>
        <w:spacing w:after="0" w:line="240" w:lineRule="auto"/>
        <w:jc w:val="left"/>
        <w:rPr>
          <w:rFonts w:eastAsia="LiberationSerif"/>
          <w:bCs/>
          <w:caps/>
          <w:color w:val="000000" w:themeColor="text1"/>
          <w:sz w:val="24"/>
          <w:szCs w:val="24"/>
          <w:lang w:val="en-US"/>
        </w:rPr>
      </w:pPr>
    </w:p>
    <w:p w14:paraId="1A73E5B3" w14:textId="5DC3BCDB" w:rsidR="008765E8" w:rsidRDefault="008765E8" w:rsidP="008765E8">
      <w:pPr>
        <w:spacing w:after="0" w:line="240" w:lineRule="auto"/>
        <w:rPr>
          <w:color w:val="000000" w:themeColor="text1"/>
          <w:sz w:val="24"/>
          <w:szCs w:val="24"/>
        </w:rPr>
      </w:pPr>
      <w:r>
        <w:rPr>
          <w:rFonts w:eastAsia="LiberationSerif"/>
          <w:bCs/>
          <w:caps/>
          <w:color w:val="000000" w:themeColor="text1"/>
          <w:sz w:val="24"/>
          <w:szCs w:val="24"/>
          <w:lang w:val="en-US"/>
        </w:rPr>
        <w:t xml:space="preserve">Lev Levitin </w:t>
      </w:r>
      <w:r w:rsidRPr="00443D15">
        <w:rPr>
          <w:color w:val="000000" w:themeColor="text1"/>
          <w:sz w:val="24"/>
          <w:szCs w:val="24"/>
          <w:lang w:val="en-US"/>
        </w:rPr>
        <w:t xml:space="preserve">is currently </w:t>
      </w:r>
      <w:r w:rsidR="00B03F45" w:rsidRPr="00443D15">
        <w:rPr>
          <w:color w:val="000000" w:themeColor="text1"/>
          <w:sz w:val="24"/>
          <w:szCs w:val="24"/>
          <w:lang w:val="en-US"/>
        </w:rPr>
        <w:t xml:space="preserve">a </w:t>
      </w:r>
      <w:r w:rsidRPr="00443D15">
        <w:rPr>
          <w:color w:val="000000" w:themeColor="text1"/>
          <w:sz w:val="24"/>
          <w:szCs w:val="24"/>
          <w:lang w:val="en-US"/>
        </w:rPr>
        <w:t xml:space="preserve">distinguished professor of Engineering Science with the Department of Electrical and Computer Engineering at Boston University, Boston, MA. He has published over 200 papers, presentations, and patents. His research areas include information theory; quantum communication systems; physics of computation; quantum computing; quantum theory of measurements, mathematical linguistics; theory of complex systems; coding theory; theory of computer hardware testing, reliable computer networks, and bioinformatics. He is a life fellow of IEEE, a member of the International Academy of Informatics and other professional societies. </w:t>
      </w:r>
      <w:r w:rsidRPr="009205E6">
        <w:rPr>
          <w:color w:val="000000" w:themeColor="text1"/>
          <w:sz w:val="24"/>
          <w:szCs w:val="24"/>
        </w:rPr>
        <w:t xml:space="preserve">Prof. Levitin may be reached at </w:t>
      </w:r>
      <w:hyperlink r:id="rId21" w:history="1">
        <w:r w:rsidRPr="007529B3">
          <w:rPr>
            <w:rStyle w:val="Hyperlink"/>
            <w:sz w:val="24"/>
            <w:szCs w:val="24"/>
          </w:rPr>
          <w:t>levitin@bu.edu</w:t>
        </w:r>
      </w:hyperlink>
    </w:p>
    <w:p w14:paraId="5D4F07AC" w14:textId="77777777" w:rsidR="0000793C" w:rsidRPr="00B8049F" w:rsidRDefault="0000793C" w:rsidP="00566C44">
      <w:pPr>
        <w:autoSpaceDE w:val="0"/>
        <w:autoSpaceDN w:val="0"/>
        <w:adjustRightInd w:val="0"/>
        <w:spacing w:after="0" w:line="240" w:lineRule="auto"/>
        <w:ind w:left="360" w:hanging="360"/>
        <w:rPr>
          <w:sz w:val="24"/>
          <w:szCs w:val="24"/>
          <w:lang w:val="en-US"/>
        </w:rPr>
      </w:pPr>
    </w:p>
    <w:bookmarkEnd w:id="24"/>
    <w:p w14:paraId="54DE9682" w14:textId="3DC86114" w:rsidR="009D573A" w:rsidRPr="009F0D8B" w:rsidRDefault="009D573A" w:rsidP="0000793C">
      <w:pPr>
        <w:spacing w:after="0" w:line="276" w:lineRule="auto"/>
        <w:rPr>
          <w:sz w:val="24"/>
          <w:szCs w:val="24"/>
          <w:highlight w:val="white"/>
        </w:rPr>
      </w:pPr>
    </w:p>
    <w:p w14:paraId="453896F2" w14:textId="77777777" w:rsidR="002A65E8" w:rsidRPr="009F0D8B" w:rsidRDefault="002A65E8" w:rsidP="001D7ED5">
      <w:pPr>
        <w:pStyle w:val="ListParagraph"/>
        <w:spacing w:after="0" w:line="240" w:lineRule="auto"/>
        <w:ind w:left="360"/>
        <w:rPr>
          <w:sz w:val="24"/>
          <w:szCs w:val="24"/>
          <w:lang w:val="en-US" w:eastAsia="zh-CN"/>
        </w:rPr>
      </w:pPr>
    </w:p>
    <w:p w14:paraId="7D485842" w14:textId="77777777" w:rsidR="005B3ED9" w:rsidRPr="009F0D8B" w:rsidRDefault="005B3ED9" w:rsidP="001D7ED5">
      <w:pPr>
        <w:spacing w:after="0"/>
        <w:rPr>
          <w:sz w:val="24"/>
          <w:szCs w:val="24"/>
          <w:lang w:val="en-US"/>
        </w:rPr>
      </w:pPr>
    </w:p>
    <w:p w14:paraId="1D50295B" w14:textId="21CE2AB0" w:rsidR="002A65E8" w:rsidRPr="009F0D8B" w:rsidRDefault="002A65E8" w:rsidP="001D7ED5">
      <w:pPr>
        <w:spacing w:after="0"/>
        <w:rPr>
          <w:sz w:val="24"/>
          <w:szCs w:val="24"/>
          <w:lang w:val="en-US"/>
        </w:rPr>
        <w:sectPr w:rsidR="002A65E8" w:rsidRPr="009F0D8B" w:rsidSect="002908EB">
          <w:type w:val="continuous"/>
          <w:pgSz w:w="12240" w:h="15840" w:code="1"/>
          <w:pgMar w:top="1008" w:right="1080" w:bottom="1008" w:left="1080" w:header="706" w:footer="706" w:gutter="0"/>
          <w:cols w:space="360"/>
          <w:docGrid w:linePitch="272"/>
        </w:sectPr>
      </w:pPr>
    </w:p>
    <w:p w14:paraId="17F384B4" w14:textId="7A7E2194" w:rsidR="0018386A" w:rsidRPr="009F0D8B" w:rsidRDefault="0018386A" w:rsidP="001D7ED5">
      <w:pPr>
        <w:spacing w:after="0" w:line="240" w:lineRule="auto"/>
        <w:rPr>
          <w:sz w:val="24"/>
          <w:szCs w:val="24"/>
          <w:lang w:val="en-US"/>
        </w:rPr>
      </w:pPr>
    </w:p>
    <w:sectPr w:rsidR="0018386A" w:rsidRPr="009F0D8B" w:rsidSect="002908EB">
      <w:type w:val="continuous"/>
      <w:pgSz w:w="12240" w:h="15840" w:code="1"/>
      <w:pgMar w:top="1008" w:right="1080" w:bottom="1008" w:left="1080" w:header="706" w:footer="706" w:gutter="0"/>
      <w:cols w:space="36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F3BF7" w14:textId="77777777" w:rsidR="00FD7C0C" w:rsidRDefault="00FD7C0C">
      <w:r>
        <w:separator/>
      </w:r>
    </w:p>
  </w:endnote>
  <w:endnote w:type="continuationSeparator" w:id="0">
    <w:p w14:paraId="68BF89CB" w14:textId="77777777" w:rsidR="00FD7C0C" w:rsidRDefault="00FD7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iberationSerif">
    <w:altName w:val="Yu Gothic"/>
    <w:panose1 w:val="00000000000000000000"/>
    <w:charset w:val="80"/>
    <w:family w:val="auto"/>
    <w:notTrueType/>
    <w:pitch w:val="default"/>
    <w:sig w:usb0="00000001" w:usb1="08070000" w:usb2="00000010" w:usb3="00000000" w:csb0="0002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0B7EEC" w14:textId="77777777" w:rsidR="00FD7C0C" w:rsidRDefault="00FD7C0C">
      <w:r>
        <w:separator/>
      </w:r>
    </w:p>
  </w:footnote>
  <w:footnote w:type="continuationSeparator" w:id="0">
    <w:p w14:paraId="2578521D" w14:textId="77777777" w:rsidR="00FD7C0C" w:rsidRDefault="00FD7C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42601" w14:textId="3AC21527" w:rsidR="009F0D8B" w:rsidRDefault="001D4601">
    <w:pPr>
      <w:pStyle w:val="Header"/>
    </w:pPr>
    <w:r>
      <w:rPr>
        <w:lang w:val="en-US"/>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0B27AE"/>
    <w:multiLevelType w:val="hybridMultilevel"/>
    <w:tmpl w:val="E43C6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5AB399C"/>
    <w:multiLevelType w:val="hybridMultilevel"/>
    <w:tmpl w:val="C910FF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6B36BD0"/>
    <w:multiLevelType w:val="hybridMultilevel"/>
    <w:tmpl w:val="EF52CB60"/>
    <w:lvl w:ilvl="0" w:tplc="272E9704">
      <w:start w:val="1"/>
      <w:numFmt w:val="upperRoman"/>
      <w:lvlText w:val="%1."/>
      <w:lvlJc w:val="left"/>
      <w:pPr>
        <w:ind w:left="0" w:hanging="72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3" w15:restartNumberingAfterBreak="0">
    <w:nsid w:val="2C5A2684"/>
    <w:multiLevelType w:val="multilevel"/>
    <w:tmpl w:val="0F30FFF8"/>
    <w:lvl w:ilvl="0">
      <w:start w:val="1"/>
      <w:numFmt w:val="decimal"/>
      <w:pStyle w:val="Heading1"/>
      <w:lvlText w:val="%1"/>
      <w:lvlJc w:val="left"/>
      <w:pPr>
        <w:tabs>
          <w:tab w:val="num" w:pos="432"/>
        </w:tabs>
        <w:ind w:left="432" w:hanging="432"/>
      </w:pPr>
      <w:rPr>
        <w:rFonts w:hint="default"/>
      </w:rPr>
    </w:lvl>
    <w:lvl w:ilvl="1">
      <w:start w:val="1"/>
      <w:numFmt w:val="upperLetter"/>
      <w:pStyle w:val="Heading2"/>
      <w:lvlText w:val="%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none"/>
      <w:pStyle w:val="Heading4"/>
      <w:suff w:val="nothing"/>
      <w:lvlText w:val=""/>
      <w:lvlJc w:val="left"/>
      <w:pPr>
        <w:ind w:left="0" w:firstLine="0"/>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 w15:restartNumberingAfterBreak="0">
    <w:nsid w:val="2D5D147F"/>
    <w:multiLevelType w:val="hybridMultilevel"/>
    <w:tmpl w:val="27E83EC2"/>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A841174"/>
    <w:multiLevelType w:val="hybridMultilevel"/>
    <w:tmpl w:val="D62E3DF8"/>
    <w:lvl w:ilvl="0" w:tplc="1978982E">
      <w:start w:val="1"/>
      <w:numFmt w:val="upperLetter"/>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15:restartNumberingAfterBreak="0">
    <w:nsid w:val="515F6B4E"/>
    <w:multiLevelType w:val="singleLevel"/>
    <w:tmpl w:val="E4C63850"/>
    <w:lvl w:ilvl="0">
      <w:start w:val="1"/>
      <w:numFmt w:val="decimal"/>
      <w:lvlText w:val="%1"/>
      <w:lvlJc w:val="left"/>
      <w:pPr>
        <w:tabs>
          <w:tab w:val="num" w:pos="360"/>
        </w:tabs>
        <w:ind w:left="360" w:hanging="360"/>
      </w:pPr>
      <w:rPr>
        <w:rFonts w:ascii="Times New Roman" w:hAnsi="Times New Roman" w:hint="default"/>
        <w:b/>
        <w:i w:val="0"/>
        <w:sz w:val="24"/>
      </w:rPr>
    </w:lvl>
  </w:abstractNum>
  <w:abstractNum w:abstractNumId="7" w15:restartNumberingAfterBreak="0">
    <w:nsid w:val="5DE02938"/>
    <w:multiLevelType w:val="hybridMultilevel"/>
    <w:tmpl w:val="DE4A5590"/>
    <w:lvl w:ilvl="0" w:tplc="FA66AEA6">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5F8131FC"/>
    <w:multiLevelType w:val="hybridMultilevel"/>
    <w:tmpl w:val="CD526004"/>
    <w:lvl w:ilvl="0" w:tplc="FA66AEA6">
      <w:start w:val="1"/>
      <w:numFmt w:val="decimal"/>
      <w:lvlText w:val="[%1]"/>
      <w:lvlJc w:val="left"/>
      <w:pPr>
        <w:tabs>
          <w:tab w:val="num" w:pos="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75480B56"/>
    <w:multiLevelType w:val="hybridMultilevel"/>
    <w:tmpl w:val="AF827BE6"/>
    <w:lvl w:ilvl="0" w:tplc="92BCB0CC">
      <w:start w:val="1"/>
      <w:numFmt w:val="bullet"/>
      <w:pStyle w:val="bullet1"/>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num w:numId="1" w16cid:durableId="1895196923">
    <w:abstractNumId w:val="9"/>
  </w:num>
  <w:num w:numId="2" w16cid:durableId="1647541800">
    <w:abstractNumId w:val="3"/>
  </w:num>
  <w:num w:numId="3" w16cid:durableId="702438722">
    <w:abstractNumId w:val="8"/>
  </w:num>
  <w:num w:numId="4" w16cid:durableId="1798988868">
    <w:abstractNumId w:val="6"/>
  </w:num>
  <w:num w:numId="5" w16cid:durableId="1216965792">
    <w:abstractNumId w:val="5"/>
  </w:num>
  <w:num w:numId="6" w16cid:durableId="179634971">
    <w:abstractNumId w:val="3"/>
  </w:num>
  <w:num w:numId="7" w16cid:durableId="683095581">
    <w:abstractNumId w:val="3"/>
  </w:num>
  <w:num w:numId="8" w16cid:durableId="1011494942">
    <w:abstractNumId w:val="4"/>
  </w:num>
  <w:num w:numId="9" w16cid:durableId="602953997">
    <w:abstractNumId w:val="2"/>
  </w:num>
  <w:num w:numId="10" w16cid:durableId="1180895010">
    <w:abstractNumId w:val="1"/>
  </w:num>
  <w:num w:numId="11" w16cid:durableId="1413045965">
    <w:abstractNumId w:val="7"/>
  </w:num>
  <w:num w:numId="12" w16cid:durableId="574050301">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6"/>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50D"/>
    <w:rsid w:val="000006E3"/>
    <w:rsid w:val="000008B9"/>
    <w:rsid w:val="0000256F"/>
    <w:rsid w:val="000029DD"/>
    <w:rsid w:val="00003328"/>
    <w:rsid w:val="00003F69"/>
    <w:rsid w:val="0000511D"/>
    <w:rsid w:val="0000539D"/>
    <w:rsid w:val="0000570F"/>
    <w:rsid w:val="0000793C"/>
    <w:rsid w:val="00007DBE"/>
    <w:rsid w:val="0001065E"/>
    <w:rsid w:val="00010CD2"/>
    <w:rsid w:val="00011988"/>
    <w:rsid w:val="00012859"/>
    <w:rsid w:val="000136CC"/>
    <w:rsid w:val="000144BB"/>
    <w:rsid w:val="000151C6"/>
    <w:rsid w:val="00016EB1"/>
    <w:rsid w:val="00017040"/>
    <w:rsid w:val="000171CA"/>
    <w:rsid w:val="000200AE"/>
    <w:rsid w:val="00020907"/>
    <w:rsid w:val="00020D61"/>
    <w:rsid w:val="00022B73"/>
    <w:rsid w:val="00022D74"/>
    <w:rsid w:val="0002312B"/>
    <w:rsid w:val="00023E74"/>
    <w:rsid w:val="0002453F"/>
    <w:rsid w:val="0002591B"/>
    <w:rsid w:val="00025AEA"/>
    <w:rsid w:val="000273FE"/>
    <w:rsid w:val="00027A47"/>
    <w:rsid w:val="000302F3"/>
    <w:rsid w:val="00031506"/>
    <w:rsid w:val="0003211A"/>
    <w:rsid w:val="00032D69"/>
    <w:rsid w:val="000339BF"/>
    <w:rsid w:val="000339F5"/>
    <w:rsid w:val="000353EF"/>
    <w:rsid w:val="000357EE"/>
    <w:rsid w:val="000366FE"/>
    <w:rsid w:val="00037716"/>
    <w:rsid w:val="00040253"/>
    <w:rsid w:val="000411C3"/>
    <w:rsid w:val="000423A3"/>
    <w:rsid w:val="0004241B"/>
    <w:rsid w:val="00043593"/>
    <w:rsid w:val="00043F68"/>
    <w:rsid w:val="00046021"/>
    <w:rsid w:val="00047E5C"/>
    <w:rsid w:val="00050996"/>
    <w:rsid w:val="00051A3C"/>
    <w:rsid w:val="000525FF"/>
    <w:rsid w:val="00053576"/>
    <w:rsid w:val="00053815"/>
    <w:rsid w:val="00053A17"/>
    <w:rsid w:val="000545C4"/>
    <w:rsid w:val="00055221"/>
    <w:rsid w:val="0005678C"/>
    <w:rsid w:val="00056948"/>
    <w:rsid w:val="00056F23"/>
    <w:rsid w:val="00057487"/>
    <w:rsid w:val="000579AC"/>
    <w:rsid w:val="00057CF5"/>
    <w:rsid w:val="00060087"/>
    <w:rsid w:val="000602E7"/>
    <w:rsid w:val="00061A95"/>
    <w:rsid w:val="00063952"/>
    <w:rsid w:val="00064320"/>
    <w:rsid w:val="00065CF2"/>
    <w:rsid w:val="00065DF3"/>
    <w:rsid w:val="0006728A"/>
    <w:rsid w:val="0007040F"/>
    <w:rsid w:val="000705E0"/>
    <w:rsid w:val="000708F0"/>
    <w:rsid w:val="00073E12"/>
    <w:rsid w:val="00074F28"/>
    <w:rsid w:val="00077A74"/>
    <w:rsid w:val="00080C3F"/>
    <w:rsid w:val="00084568"/>
    <w:rsid w:val="000854D4"/>
    <w:rsid w:val="0008575F"/>
    <w:rsid w:val="0008623B"/>
    <w:rsid w:val="00086F3E"/>
    <w:rsid w:val="0008732A"/>
    <w:rsid w:val="00090A3A"/>
    <w:rsid w:val="00090BB9"/>
    <w:rsid w:val="00091F03"/>
    <w:rsid w:val="000941AF"/>
    <w:rsid w:val="00094B01"/>
    <w:rsid w:val="00095921"/>
    <w:rsid w:val="00095F11"/>
    <w:rsid w:val="000A0CA9"/>
    <w:rsid w:val="000A1F9E"/>
    <w:rsid w:val="000A3319"/>
    <w:rsid w:val="000B082D"/>
    <w:rsid w:val="000B21F9"/>
    <w:rsid w:val="000B25CC"/>
    <w:rsid w:val="000B31D2"/>
    <w:rsid w:val="000B37A4"/>
    <w:rsid w:val="000B3A7E"/>
    <w:rsid w:val="000B468F"/>
    <w:rsid w:val="000B47DD"/>
    <w:rsid w:val="000B560D"/>
    <w:rsid w:val="000B7327"/>
    <w:rsid w:val="000C1DDC"/>
    <w:rsid w:val="000C2776"/>
    <w:rsid w:val="000C2C9D"/>
    <w:rsid w:val="000C349D"/>
    <w:rsid w:val="000C3978"/>
    <w:rsid w:val="000C3AB3"/>
    <w:rsid w:val="000C404F"/>
    <w:rsid w:val="000C5DAC"/>
    <w:rsid w:val="000C6646"/>
    <w:rsid w:val="000C6E5E"/>
    <w:rsid w:val="000C715B"/>
    <w:rsid w:val="000C74AC"/>
    <w:rsid w:val="000C77F6"/>
    <w:rsid w:val="000C7DB5"/>
    <w:rsid w:val="000D039B"/>
    <w:rsid w:val="000D084E"/>
    <w:rsid w:val="000D0F64"/>
    <w:rsid w:val="000D1153"/>
    <w:rsid w:val="000D1C6D"/>
    <w:rsid w:val="000D40A6"/>
    <w:rsid w:val="000D52C1"/>
    <w:rsid w:val="000D5AF5"/>
    <w:rsid w:val="000D6A69"/>
    <w:rsid w:val="000E0DB4"/>
    <w:rsid w:val="000E0F23"/>
    <w:rsid w:val="000E337E"/>
    <w:rsid w:val="000E33A0"/>
    <w:rsid w:val="000E3A4E"/>
    <w:rsid w:val="000E400D"/>
    <w:rsid w:val="000E4766"/>
    <w:rsid w:val="000E5348"/>
    <w:rsid w:val="000E5850"/>
    <w:rsid w:val="000E5AFF"/>
    <w:rsid w:val="000E5DCC"/>
    <w:rsid w:val="000E5F18"/>
    <w:rsid w:val="000E6F51"/>
    <w:rsid w:val="000F0679"/>
    <w:rsid w:val="000F2C77"/>
    <w:rsid w:val="000F40BA"/>
    <w:rsid w:val="000F41F1"/>
    <w:rsid w:val="000F6DF6"/>
    <w:rsid w:val="000F71BB"/>
    <w:rsid w:val="00100E32"/>
    <w:rsid w:val="0010103B"/>
    <w:rsid w:val="00101860"/>
    <w:rsid w:val="00102B12"/>
    <w:rsid w:val="0010400E"/>
    <w:rsid w:val="001060F5"/>
    <w:rsid w:val="0010629C"/>
    <w:rsid w:val="00106B3D"/>
    <w:rsid w:val="001070BB"/>
    <w:rsid w:val="0010712B"/>
    <w:rsid w:val="00112613"/>
    <w:rsid w:val="001130EE"/>
    <w:rsid w:val="00113662"/>
    <w:rsid w:val="001156AA"/>
    <w:rsid w:val="00115CEF"/>
    <w:rsid w:val="0011651A"/>
    <w:rsid w:val="0011652A"/>
    <w:rsid w:val="00116AD7"/>
    <w:rsid w:val="0011705B"/>
    <w:rsid w:val="00120E12"/>
    <w:rsid w:val="00120EC0"/>
    <w:rsid w:val="001211ED"/>
    <w:rsid w:val="0012322C"/>
    <w:rsid w:val="001232B8"/>
    <w:rsid w:val="00123858"/>
    <w:rsid w:val="00123B43"/>
    <w:rsid w:val="00123E78"/>
    <w:rsid w:val="001241B4"/>
    <w:rsid w:val="00124A56"/>
    <w:rsid w:val="00124A6D"/>
    <w:rsid w:val="00124AB7"/>
    <w:rsid w:val="001307A5"/>
    <w:rsid w:val="00132020"/>
    <w:rsid w:val="00133081"/>
    <w:rsid w:val="00133A22"/>
    <w:rsid w:val="00134BA1"/>
    <w:rsid w:val="0014000E"/>
    <w:rsid w:val="00140CF2"/>
    <w:rsid w:val="001411C5"/>
    <w:rsid w:val="00141622"/>
    <w:rsid w:val="00142243"/>
    <w:rsid w:val="0014278A"/>
    <w:rsid w:val="00143561"/>
    <w:rsid w:val="00143C0E"/>
    <w:rsid w:val="001441A4"/>
    <w:rsid w:val="0014560D"/>
    <w:rsid w:val="001463F5"/>
    <w:rsid w:val="00147620"/>
    <w:rsid w:val="00147F3D"/>
    <w:rsid w:val="00150660"/>
    <w:rsid w:val="001516ED"/>
    <w:rsid w:val="00152971"/>
    <w:rsid w:val="0015393F"/>
    <w:rsid w:val="00153F43"/>
    <w:rsid w:val="0015407D"/>
    <w:rsid w:val="00157401"/>
    <w:rsid w:val="001602AE"/>
    <w:rsid w:val="0016096C"/>
    <w:rsid w:val="00162AB0"/>
    <w:rsid w:val="001643CA"/>
    <w:rsid w:val="00164D45"/>
    <w:rsid w:val="0016633D"/>
    <w:rsid w:val="00166D5F"/>
    <w:rsid w:val="00170092"/>
    <w:rsid w:val="0017290A"/>
    <w:rsid w:val="00172A19"/>
    <w:rsid w:val="001735FD"/>
    <w:rsid w:val="001750DD"/>
    <w:rsid w:val="00175191"/>
    <w:rsid w:val="001816D9"/>
    <w:rsid w:val="0018386A"/>
    <w:rsid w:val="001838F4"/>
    <w:rsid w:val="00184122"/>
    <w:rsid w:val="001852D5"/>
    <w:rsid w:val="00186293"/>
    <w:rsid w:val="00187E2C"/>
    <w:rsid w:val="00191485"/>
    <w:rsid w:val="00191918"/>
    <w:rsid w:val="001926EC"/>
    <w:rsid w:val="001952CC"/>
    <w:rsid w:val="00195611"/>
    <w:rsid w:val="0019622B"/>
    <w:rsid w:val="00197100"/>
    <w:rsid w:val="001979F2"/>
    <w:rsid w:val="001A3378"/>
    <w:rsid w:val="001A3F8E"/>
    <w:rsid w:val="001A48E1"/>
    <w:rsid w:val="001A5A2E"/>
    <w:rsid w:val="001A6DA9"/>
    <w:rsid w:val="001A7C78"/>
    <w:rsid w:val="001B001F"/>
    <w:rsid w:val="001B0286"/>
    <w:rsid w:val="001B1392"/>
    <w:rsid w:val="001B3A7D"/>
    <w:rsid w:val="001B460D"/>
    <w:rsid w:val="001B4773"/>
    <w:rsid w:val="001B5722"/>
    <w:rsid w:val="001C0AA5"/>
    <w:rsid w:val="001C13F0"/>
    <w:rsid w:val="001C1687"/>
    <w:rsid w:val="001C29CD"/>
    <w:rsid w:val="001C4458"/>
    <w:rsid w:val="001C4988"/>
    <w:rsid w:val="001C62E6"/>
    <w:rsid w:val="001C7B68"/>
    <w:rsid w:val="001D0B9E"/>
    <w:rsid w:val="001D0D89"/>
    <w:rsid w:val="001D1CD1"/>
    <w:rsid w:val="001D37F9"/>
    <w:rsid w:val="001D4601"/>
    <w:rsid w:val="001D4655"/>
    <w:rsid w:val="001D5444"/>
    <w:rsid w:val="001D6031"/>
    <w:rsid w:val="001D6EC0"/>
    <w:rsid w:val="001D7C1D"/>
    <w:rsid w:val="001D7ED5"/>
    <w:rsid w:val="001D7F68"/>
    <w:rsid w:val="001E0E22"/>
    <w:rsid w:val="001E4B14"/>
    <w:rsid w:val="001E4B69"/>
    <w:rsid w:val="001E5A44"/>
    <w:rsid w:val="001E7458"/>
    <w:rsid w:val="001E76F6"/>
    <w:rsid w:val="001F05A4"/>
    <w:rsid w:val="001F0954"/>
    <w:rsid w:val="001F2D47"/>
    <w:rsid w:val="001F35C4"/>
    <w:rsid w:val="001F41E2"/>
    <w:rsid w:val="001F6E28"/>
    <w:rsid w:val="001F6FD5"/>
    <w:rsid w:val="00203C20"/>
    <w:rsid w:val="00205443"/>
    <w:rsid w:val="002054D7"/>
    <w:rsid w:val="00206D03"/>
    <w:rsid w:val="00207A14"/>
    <w:rsid w:val="00212162"/>
    <w:rsid w:val="0021384C"/>
    <w:rsid w:val="00213C23"/>
    <w:rsid w:val="00214CE9"/>
    <w:rsid w:val="00214D48"/>
    <w:rsid w:val="0021506F"/>
    <w:rsid w:val="00215939"/>
    <w:rsid w:val="00217A53"/>
    <w:rsid w:val="0022689B"/>
    <w:rsid w:val="0022710C"/>
    <w:rsid w:val="002277A2"/>
    <w:rsid w:val="002277AA"/>
    <w:rsid w:val="0023076B"/>
    <w:rsid w:val="00231058"/>
    <w:rsid w:val="00231E87"/>
    <w:rsid w:val="002332F3"/>
    <w:rsid w:val="0023459D"/>
    <w:rsid w:val="00235A3F"/>
    <w:rsid w:val="00237369"/>
    <w:rsid w:val="0023736B"/>
    <w:rsid w:val="00240D23"/>
    <w:rsid w:val="00242246"/>
    <w:rsid w:val="00242EC9"/>
    <w:rsid w:val="002451AA"/>
    <w:rsid w:val="00252FB8"/>
    <w:rsid w:val="002550DD"/>
    <w:rsid w:val="0025769C"/>
    <w:rsid w:val="00262F08"/>
    <w:rsid w:val="00262FAC"/>
    <w:rsid w:val="00263E3B"/>
    <w:rsid w:val="00264174"/>
    <w:rsid w:val="00264D92"/>
    <w:rsid w:val="002664DD"/>
    <w:rsid w:val="00266FC7"/>
    <w:rsid w:val="0026710F"/>
    <w:rsid w:val="002673B0"/>
    <w:rsid w:val="00270E99"/>
    <w:rsid w:val="00272830"/>
    <w:rsid w:val="002728FF"/>
    <w:rsid w:val="00274565"/>
    <w:rsid w:val="00275FE7"/>
    <w:rsid w:val="00276734"/>
    <w:rsid w:val="00276BE3"/>
    <w:rsid w:val="00276C86"/>
    <w:rsid w:val="00277083"/>
    <w:rsid w:val="00277888"/>
    <w:rsid w:val="00277D41"/>
    <w:rsid w:val="00280846"/>
    <w:rsid w:val="00280D8F"/>
    <w:rsid w:val="00280EF4"/>
    <w:rsid w:val="002811CA"/>
    <w:rsid w:val="00281A85"/>
    <w:rsid w:val="00282EE6"/>
    <w:rsid w:val="002835D9"/>
    <w:rsid w:val="0028406D"/>
    <w:rsid w:val="00284094"/>
    <w:rsid w:val="002842F9"/>
    <w:rsid w:val="00284FC3"/>
    <w:rsid w:val="0028569D"/>
    <w:rsid w:val="00287074"/>
    <w:rsid w:val="002908EB"/>
    <w:rsid w:val="00290B4F"/>
    <w:rsid w:val="00290E69"/>
    <w:rsid w:val="00291448"/>
    <w:rsid w:val="00291928"/>
    <w:rsid w:val="00291DFA"/>
    <w:rsid w:val="00292046"/>
    <w:rsid w:val="00294E38"/>
    <w:rsid w:val="002961CE"/>
    <w:rsid w:val="002965FE"/>
    <w:rsid w:val="0029673B"/>
    <w:rsid w:val="00296C2C"/>
    <w:rsid w:val="002A1D79"/>
    <w:rsid w:val="002A2405"/>
    <w:rsid w:val="002A2586"/>
    <w:rsid w:val="002A42CE"/>
    <w:rsid w:val="002A5202"/>
    <w:rsid w:val="002A56F2"/>
    <w:rsid w:val="002A64BC"/>
    <w:rsid w:val="002A65E8"/>
    <w:rsid w:val="002B0591"/>
    <w:rsid w:val="002B1493"/>
    <w:rsid w:val="002B2FED"/>
    <w:rsid w:val="002B3E27"/>
    <w:rsid w:val="002B3EB0"/>
    <w:rsid w:val="002B4969"/>
    <w:rsid w:val="002B67D8"/>
    <w:rsid w:val="002B7EFE"/>
    <w:rsid w:val="002C073D"/>
    <w:rsid w:val="002C0762"/>
    <w:rsid w:val="002C07C8"/>
    <w:rsid w:val="002C0EA4"/>
    <w:rsid w:val="002C1D1C"/>
    <w:rsid w:val="002C2BB5"/>
    <w:rsid w:val="002C3955"/>
    <w:rsid w:val="002C51C7"/>
    <w:rsid w:val="002C55FF"/>
    <w:rsid w:val="002C68D9"/>
    <w:rsid w:val="002C6AA2"/>
    <w:rsid w:val="002C79F0"/>
    <w:rsid w:val="002D063B"/>
    <w:rsid w:val="002D2270"/>
    <w:rsid w:val="002D2725"/>
    <w:rsid w:val="002D2A1A"/>
    <w:rsid w:val="002D2C79"/>
    <w:rsid w:val="002D2EA3"/>
    <w:rsid w:val="002D3111"/>
    <w:rsid w:val="002D5CA9"/>
    <w:rsid w:val="002D64E5"/>
    <w:rsid w:val="002D65FB"/>
    <w:rsid w:val="002D69BE"/>
    <w:rsid w:val="002D6AFA"/>
    <w:rsid w:val="002D7016"/>
    <w:rsid w:val="002D7498"/>
    <w:rsid w:val="002D7C06"/>
    <w:rsid w:val="002E050A"/>
    <w:rsid w:val="002E0DAE"/>
    <w:rsid w:val="002E2928"/>
    <w:rsid w:val="002E2D15"/>
    <w:rsid w:val="002E4199"/>
    <w:rsid w:val="002E795B"/>
    <w:rsid w:val="002F0FA1"/>
    <w:rsid w:val="002F26E8"/>
    <w:rsid w:val="002F2A57"/>
    <w:rsid w:val="002F356F"/>
    <w:rsid w:val="002F3874"/>
    <w:rsid w:val="002F3D71"/>
    <w:rsid w:val="002F4CD4"/>
    <w:rsid w:val="002F61DC"/>
    <w:rsid w:val="002F7062"/>
    <w:rsid w:val="002F7229"/>
    <w:rsid w:val="00301776"/>
    <w:rsid w:val="00301830"/>
    <w:rsid w:val="00302E80"/>
    <w:rsid w:val="00304652"/>
    <w:rsid w:val="003047C5"/>
    <w:rsid w:val="0030650E"/>
    <w:rsid w:val="0030743F"/>
    <w:rsid w:val="00307D6F"/>
    <w:rsid w:val="00311444"/>
    <w:rsid w:val="00311D43"/>
    <w:rsid w:val="00312C3B"/>
    <w:rsid w:val="003136D5"/>
    <w:rsid w:val="00314480"/>
    <w:rsid w:val="00314F64"/>
    <w:rsid w:val="003154E2"/>
    <w:rsid w:val="003166ED"/>
    <w:rsid w:val="00316CB4"/>
    <w:rsid w:val="00317854"/>
    <w:rsid w:val="00317C7C"/>
    <w:rsid w:val="00317F1F"/>
    <w:rsid w:val="00320019"/>
    <w:rsid w:val="003207BB"/>
    <w:rsid w:val="00321C3D"/>
    <w:rsid w:val="00322095"/>
    <w:rsid w:val="00322E98"/>
    <w:rsid w:val="003239FE"/>
    <w:rsid w:val="00323B88"/>
    <w:rsid w:val="003248BD"/>
    <w:rsid w:val="00324EE5"/>
    <w:rsid w:val="003258CE"/>
    <w:rsid w:val="00326A47"/>
    <w:rsid w:val="00327151"/>
    <w:rsid w:val="00332867"/>
    <w:rsid w:val="00334539"/>
    <w:rsid w:val="003365AA"/>
    <w:rsid w:val="00336727"/>
    <w:rsid w:val="003369CD"/>
    <w:rsid w:val="00337BDD"/>
    <w:rsid w:val="00340314"/>
    <w:rsid w:val="0034074A"/>
    <w:rsid w:val="0034236F"/>
    <w:rsid w:val="0034329C"/>
    <w:rsid w:val="003436DD"/>
    <w:rsid w:val="0034382F"/>
    <w:rsid w:val="0034638E"/>
    <w:rsid w:val="00347E64"/>
    <w:rsid w:val="0035088B"/>
    <w:rsid w:val="00352727"/>
    <w:rsid w:val="00352E83"/>
    <w:rsid w:val="0035305D"/>
    <w:rsid w:val="003533D1"/>
    <w:rsid w:val="00355362"/>
    <w:rsid w:val="00362E07"/>
    <w:rsid w:val="003630C6"/>
    <w:rsid w:val="0036535E"/>
    <w:rsid w:val="00365746"/>
    <w:rsid w:val="00366154"/>
    <w:rsid w:val="0036698E"/>
    <w:rsid w:val="00366DCA"/>
    <w:rsid w:val="003702E8"/>
    <w:rsid w:val="003705BB"/>
    <w:rsid w:val="003706E3"/>
    <w:rsid w:val="00371A4D"/>
    <w:rsid w:val="003750C9"/>
    <w:rsid w:val="003751DA"/>
    <w:rsid w:val="00375B6A"/>
    <w:rsid w:val="00375CF5"/>
    <w:rsid w:val="00377B9D"/>
    <w:rsid w:val="00377F55"/>
    <w:rsid w:val="00380D35"/>
    <w:rsid w:val="00381192"/>
    <w:rsid w:val="0038165B"/>
    <w:rsid w:val="00382454"/>
    <w:rsid w:val="003828C5"/>
    <w:rsid w:val="003828E4"/>
    <w:rsid w:val="00382E1D"/>
    <w:rsid w:val="0038477E"/>
    <w:rsid w:val="00384A13"/>
    <w:rsid w:val="003850C8"/>
    <w:rsid w:val="00385540"/>
    <w:rsid w:val="003855AC"/>
    <w:rsid w:val="00387217"/>
    <w:rsid w:val="0038799E"/>
    <w:rsid w:val="00392330"/>
    <w:rsid w:val="003928C3"/>
    <w:rsid w:val="00392D7A"/>
    <w:rsid w:val="00393D29"/>
    <w:rsid w:val="00393D2E"/>
    <w:rsid w:val="00395610"/>
    <w:rsid w:val="0039603C"/>
    <w:rsid w:val="00396E53"/>
    <w:rsid w:val="00397998"/>
    <w:rsid w:val="003A0114"/>
    <w:rsid w:val="003A02E0"/>
    <w:rsid w:val="003A0890"/>
    <w:rsid w:val="003A08C8"/>
    <w:rsid w:val="003A179A"/>
    <w:rsid w:val="003A2A90"/>
    <w:rsid w:val="003A539C"/>
    <w:rsid w:val="003A600B"/>
    <w:rsid w:val="003A7C89"/>
    <w:rsid w:val="003B0406"/>
    <w:rsid w:val="003B0E13"/>
    <w:rsid w:val="003B1159"/>
    <w:rsid w:val="003B127B"/>
    <w:rsid w:val="003B25CC"/>
    <w:rsid w:val="003B458E"/>
    <w:rsid w:val="003B4B24"/>
    <w:rsid w:val="003B68F3"/>
    <w:rsid w:val="003B6DB2"/>
    <w:rsid w:val="003B7639"/>
    <w:rsid w:val="003C12B5"/>
    <w:rsid w:val="003C1C8E"/>
    <w:rsid w:val="003C2410"/>
    <w:rsid w:val="003C2BD6"/>
    <w:rsid w:val="003C3209"/>
    <w:rsid w:val="003C3518"/>
    <w:rsid w:val="003C4930"/>
    <w:rsid w:val="003C62A8"/>
    <w:rsid w:val="003C74DD"/>
    <w:rsid w:val="003C775D"/>
    <w:rsid w:val="003D1145"/>
    <w:rsid w:val="003D32E0"/>
    <w:rsid w:val="003D33A3"/>
    <w:rsid w:val="003D480F"/>
    <w:rsid w:val="003D59DE"/>
    <w:rsid w:val="003D7A49"/>
    <w:rsid w:val="003E0883"/>
    <w:rsid w:val="003E15FD"/>
    <w:rsid w:val="003E50B1"/>
    <w:rsid w:val="003E5268"/>
    <w:rsid w:val="003E5C6A"/>
    <w:rsid w:val="003E5C98"/>
    <w:rsid w:val="003E6313"/>
    <w:rsid w:val="003E63D4"/>
    <w:rsid w:val="003F0EE9"/>
    <w:rsid w:val="003F18E7"/>
    <w:rsid w:val="003F277E"/>
    <w:rsid w:val="003F296C"/>
    <w:rsid w:val="003F5DA7"/>
    <w:rsid w:val="003F7936"/>
    <w:rsid w:val="004007B2"/>
    <w:rsid w:val="0040223E"/>
    <w:rsid w:val="00402E7F"/>
    <w:rsid w:val="00404680"/>
    <w:rsid w:val="00405F39"/>
    <w:rsid w:val="004102B0"/>
    <w:rsid w:val="0041071B"/>
    <w:rsid w:val="004119A0"/>
    <w:rsid w:val="00415DC3"/>
    <w:rsid w:val="00417DFA"/>
    <w:rsid w:val="00420414"/>
    <w:rsid w:val="004253CA"/>
    <w:rsid w:val="00426E19"/>
    <w:rsid w:val="00430631"/>
    <w:rsid w:val="00430947"/>
    <w:rsid w:val="00430FB9"/>
    <w:rsid w:val="004316E6"/>
    <w:rsid w:val="004318A9"/>
    <w:rsid w:val="00431E9A"/>
    <w:rsid w:val="004344EC"/>
    <w:rsid w:val="00437E5D"/>
    <w:rsid w:val="00437F05"/>
    <w:rsid w:val="00441624"/>
    <w:rsid w:val="0044201C"/>
    <w:rsid w:val="00442578"/>
    <w:rsid w:val="00442AC0"/>
    <w:rsid w:val="00442F1A"/>
    <w:rsid w:val="00443D15"/>
    <w:rsid w:val="0044417B"/>
    <w:rsid w:val="00444862"/>
    <w:rsid w:val="0044533F"/>
    <w:rsid w:val="004471D9"/>
    <w:rsid w:val="00447524"/>
    <w:rsid w:val="00450206"/>
    <w:rsid w:val="00450F96"/>
    <w:rsid w:val="004511A6"/>
    <w:rsid w:val="00451744"/>
    <w:rsid w:val="00453483"/>
    <w:rsid w:val="00460C93"/>
    <w:rsid w:val="004627B5"/>
    <w:rsid w:val="00462BB4"/>
    <w:rsid w:val="0046436A"/>
    <w:rsid w:val="004670CD"/>
    <w:rsid w:val="004704AF"/>
    <w:rsid w:val="00473F8C"/>
    <w:rsid w:val="00474412"/>
    <w:rsid w:val="004759BD"/>
    <w:rsid w:val="00476D49"/>
    <w:rsid w:val="00477995"/>
    <w:rsid w:val="004817E4"/>
    <w:rsid w:val="00482D18"/>
    <w:rsid w:val="00486A13"/>
    <w:rsid w:val="00494BF1"/>
    <w:rsid w:val="004959C6"/>
    <w:rsid w:val="00495F21"/>
    <w:rsid w:val="004A4AE6"/>
    <w:rsid w:val="004A54A6"/>
    <w:rsid w:val="004A7763"/>
    <w:rsid w:val="004B0A6A"/>
    <w:rsid w:val="004B213C"/>
    <w:rsid w:val="004B2E25"/>
    <w:rsid w:val="004B3B25"/>
    <w:rsid w:val="004B40BA"/>
    <w:rsid w:val="004B444D"/>
    <w:rsid w:val="004B5938"/>
    <w:rsid w:val="004B60F6"/>
    <w:rsid w:val="004B7590"/>
    <w:rsid w:val="004B7ABC"/>
    <w:rsid w:val="004C201B"/>
    <w:rsid w:val="004C3ED3"/>
    <w:rsid w:val="004C48D4"/>
    <w:rsid w:val="004C526A"/>
    <w:rsid w:val="004C63CF"/>
    <w:rsid w:val="004C67D1"/>
    <w:rsid w:val="004C72E2"/>
    <w:rsid w:val="004D1CAD"/>
    <w:rsid w:val="004D1F0B"/>
    <w:rsid w:val="004D2285"/>
    <w:rsid w:val="004D25D9"/>
    <w:rsid w:val="004D2671"/>
    <w:rsid w:val="004D28B0"/>
    <w:rsid w:val="004D32E7"/>
    <w:rsid w:val="004D40EE"/>
    <w:rsid w:val="004D4202"/>
    <w:rsid w:val="004D49FC"/>
    <w:rsid w:val="004D5B48"/>
    <w:rsid w:val="004D61D6"/>
    <w:rsid w:val="004D668C"/>
    <w:rsid w:val="004D6CC5"/>
    <w:rsid w:val="004E0117"/>
    <w:rsid w:val="004E0258"/>
    <w:rsid w:val="004E2136"/>
    <w:rsid w:val="004E2440"/>
    <w:rsid w:val="004E3A7F"/>
    <w:rsid w:val="004E3C82"/>
    <w:rsid w:val="004E4290"/>
    <w:rsid w:val="004E511C"/>
    <w:rsid w:val="004E5641"/>
    <w:rsid w:val="004E58F0"/>
    <w:rsid w:val="004E697A"/>
    <w:rsid w:val="004F1722"/>
    <w:rsid w:val="004F27F3"/>
    <w:rsid w:val="004F31B4"/>
    <w:rsid w:val="004F529B"/>
    <w:rsid w:val="004F6327"/>
    <w:rsid w:val="004F7304"/>
    <w:rsid w:val="004F7B19"/>
    <w:rsid w:val="00500473"/>
    <w:rsid w:val="00500782"/>
    <w:rsid w:val="005015B9"/>
    <w:rsid w:val="00501C9B"/>
    <w:rsid w:val="005035DF"/>
    <w:rsid w:val="00503ADA"/>
    <w:rsid w:val="005056E2"/>
    <w:rsid w:val="00506675"/>
    <w:rsid w:val="005079FD"/>
    <w:rsid w:val="005108A7"/>
    <w:rsid w:val="00510CEB"/>
    <w:rsid w:val="005139FC"/>
    <w:rsid w:val="005163E8"/>
    <w:rsid w:val="005169B6"/>
    <w:rsid w:val="005202F9"/>
    <w:rsid w:val="00521003"/>
    <w:rsid w:val="00522DD0"/>
    <w:rsid w:val="00522DEB"/>
    <w:rsid w:val="0052429A"/>
    <w:rsid w:val="0052431F"/>
    <w:rsid w:val="005246FC"/>
    <w:rsid w:val="00524D02"/>
    <w:rsid w:val="00524D09"/>
    <w:rsid w:val="005255E5"/>
    <w:rsid w:val="0052710C"/>
    <w:rsid w:val="00530836"/>
    <w:rsid w:val="00530A2F"/>
    <w:rsid w:val="00531220"/>
    <w:rsid w:val="00537A62"/>
    <w:rsid w:val="005403E8"/>
    <w:rsid w:val="00541C5B"/>
    <w:rsid w:val="005450DD"/>
    <w:rsid w:val="00545AEB"/>
    <w:rsid w:val="00546E81"/>
    <w:rsid w:val="00547B97"/>
    <w:rsid w:val="005501A3"/>
    <w:rsid w:val="005503FC"/>
    <w:rsid w:val="00550C2A"/>
    <w:rsid w:val="00550D3E"/>
    <w:rsid w:val="00550EA7"/>
    <w:rsid w:val="00551B58"/>
    <w:rsid w:val="00552F8F"/>
    <w:rsid w:val="00553BB9"/>
    <w:rsid w:val="00554269"/>
    <w:rsid w:val="0055537A"/>
    <w:rsid w:val="0056298E"/>
    <w:rsid w:val="005636C5"/>
    <w:rsid w:val="00563837"/>
    <w:rsid w:val="00566C44"/>
    <w:rsid w:val="00570AB6"/>
    <w:rsid w:val="00571449"/>
    <w:rsid w:val="00571C34"/>
    <w:rsid w:val="00571F9E"/>
    <w:rsid w:val="0057288B"/>
    <w:rsid w:val="00572CF8"/>
    <w:rsid w:val="00574AF8"/>
    <w:rsid w:val="00574E0C"/>
    <w:rsid w:val="005810E4"/>
    <w:rsid w:val="00581778"/>
    <w:rsid w:val="00582EB5"/>
    <w:rsid w:val="00584525"/>
    <w:rsid w:val="00584CC3"/>
    <w:rsid w:val="005855E0"/>
    <w:rsid w:val="00585D21"/>
    <w:rsid w:val="00585F4E"/>
    <w:rsid w:val="0058754D"/>
    <w:rsid w:val="00590EF5"/>
    <w:rsid w:val="005922AE"/>
    <w:rsid w:val="00593E0E"/>
    <w:rsid w:val="00593E4B"/>
    <w:rsid w:val="00597B44"/>
    <w:rsid w:val="005A05A7"/>
    <w:rsid w:val="005A0D4E"/>
    <w:rsid w:val="005A0D7F"/>
    <w:rsid w:val="005A174F"/>
    <w:rsid w:val="005A19B2"/>
    <w:rsid w:val="005A2225"/>
    <w:rsid w:val="005A34B3"/>
    <w:rsid w:val="005A48B4"/>
    <w:rsid w:val="005A6C60"/>
    <w:rsid w:val="005A6FED"/>
    <w:rsid w:val="005A7085"/>
    <w:rsid w:val="005B0A75"/>
    <w:rsid w:val="005B0C89"/>
    <w:rsid w:val="005B29BF"/>
    <w:rsid w:val="005B2BEE"/>
    <w:rsid w:val="005B2C8E"/>
    <w:rsid w:val="005B2F8C"/>
    <w:rsid w:val="005B333B"/>
    <w:rsid w:val="005B3ED9"/>
    <w:rsid w:val="005B4A6E"/>
    <w:rsid w:val="005B60B1"/>
    <w:rsid w:val="005C073E"/>
    <w:rsid w:val="005C0D54"/>
    <w:rsid w:val="005C1068"/>
    <w:rsid w:val="005C11E0"/>
    <w:rsid w:val="005C1AC4"/>
    <w:rsid w:val="005C36F6"/>
    <w:rsid w:val="005C4916"/>
    <w:rsid w:val="005C4B77"/>
    <w:rsid w:val="005C769D"/>
    <w:rsid w:val="005C784D"/>
    <w:rsid w:val="005D1213"/>
    <w:rsid w:val="005D2A59"/>
    <w:rsid w:val="005D2D2A"/>
    <w:rsid w:val="005D3599"/>
    <w:rsid w:val="005D43D6"/>
    <w:rsid w:val="005D494A"/>
    <w:rsid w:val="005D59C1"/>
    <w:rsid w:val="005D6794"/>
    <w:rsid w:val="005D75E5"/>
    <w:rsid w:val="005E074C"/>
    <w:rsid w:val="005E0A73"/>
    <w:rsid w:val="005E1103"/>
    <w:rsid w:val="005E301D"/>
    <w:rsid w:val="005E3A68"/>
    <w:rsid w:val="005E3DCE"/>
    <w:rsid w:val="005E3FCB"/>
    <w:rsid w:val="005E41B4"/>
    <w:rsid w:val="005E4F21"/>
    <w:rsid w:val="005E53AF"/>
    <w:rsid w:val="005E5B46"/>
    <w:rsid w:val="005E5C0E"/>
    <w:rsid w:val="005E5DE5"/>
    <w:rsid w:val="005E62F7"/>
    <w:rsid w:val="005E65E7"/>
    <w:rsid w:val="005E6805"/>
    <w:rsid w:val="005E6C7E"/>
    <w:rsid w:val="005F44B5"/>
    <w:rsid w:val="005F5E22"/>
    <w:rsid w:val="005F65F9"/>
    <w:rsid w:val="005F7C61"/>
    <w:rsid w:val="005F7D93"/>
    <w:rsid w:val="00600026"/>
    <w:rsid w:val="00600039"/>
    <w:rsid w:val="00600563"/>
    <w:rsid w:val="00602A39"/>
    <w:rsid w:val="00602D42"/>
    <w:rsid w:val="00603034"/>
    <w:rsid w:val="00603154"/>
    <w:rsid w:val="00603AE1"/>
    <w:rsid w:val="006067EB"/>
    <w:rsid w:val="0060742C"/>
    <w:rsid w:val="00607549"/>
    <w:rsid w:val="00610892"/>
    <w:rsid w:val="00611451"/>
    <w:rsid w:val="0061400C"/>
    <w:rsid w:val="00615E8D"/>
    <w:rsid w:val="006164D3"/>
    <w:rsid w:val="00616A9C"/>
    <w:rsid w:val="00616D20"/>
    <w:rsid w:val="006176CB"/>
    <w:rsid w:val="00617937"/>
    <w:rsid w:val="00617E1F"/>
    <w:rsid w:val="00620E71"/>
    <w:rsid w:val="00621856"/>
    <w:rsid w:val="00621C99"/>
    <w:rsid w:val="0062297A"/>
    <w:rsid w:val="006229F1"/>
    <w:rsid w:val="00622B5F"/>
    <w:rsid w:val="006234FA"/>
    <w:rsid w:val="00623A3F"/>
    <w:rsid w:val="00624808"/>
    <w:rsid w:val="006250E6"/>
    <w:rsid w:val="00627AE9"/>
    <w:rsid w:val="00630D09"/>
    <w:rsid w:val="00630E41"/>
    <w:rsid w:val="00631E48"/>
    <w:rsid w:val="00632B6B"/>
    <w:rsid w:val="0063308C"/>
    <w:rsid w:val="006336BA"/>
    <w:rsid w:val="00633D86"/>
    <w:rsid w:val="00634B84"/>
    <w:rsid w:val="00635927"/>
    <w:rsid w:val="00636DBA"/>
    <w:rsid w:val="006412E7"/>
    <w:rsid w:val="006414E0"/>
    <w:rsid w:val="00642A63"/>
    <w:rsid w:val="00642C66"/>
    <w:rsid w:val="00642E91"/>
    <w:rsid w:val="0064317A"/>
    <w:rsid w:val="00643C68"/>
    <w:rsid w:val="00644E08"/>
    <w:rsid w:val="006450E7"/>
    <w:rsid w:val="00645DC7"/>
    <w:rsid w:val="006461E5"/>
    <w:rsid w:val="00647A5D"/>
    <w:rsid w:val="00650289"/>
    <w:rsid w:val="00650CAD"/>
    <w:rsid w:val="00651A6B"/>
    <w:rsid w:val="00651B95"/>
    <w:rsid w:val="00651DD5"/>
    <w:rsid w:val="00651E57"/>
    <w:rsid w:val="006536A6"/>
    <w:rsid w:val="00654A18"/>
    <w:rsid w:val="00654F4D"/>
    <w:rsid w:val="00655B30"/>
    <w:rsid w:val="0065705C"/>
    <w:rsid w:val="00660BA2"/>
    <w:rsid w:val="0066163F"/>
    <w:rsid w:val="00662407"/>
    <w:rsid w:val="00662B58"/>
    <w:rsid w:val="006635AD"/>
    <w:rsid w:val="006645DB"/>
    <w:rsid w:val="006661D8"/>
    <w:rsid w:val="006705AB"/>
    <w:rsid w:val="00670A1B"/>
    <w:rsid w:val="00670FD7"/>
    <w:rsid w:val="00671421"/>
    <w:rsid w:val="00672F37"/>
    <w:rsid w:val="0067308D"/>
    <w:rsid w:val="00673C43"/>
    <w:rsid w:val="00673DA7"/>
    <w:rsid w:val="006754FF"/>
    <w:rsid w:val="00675759"/>
    <w:rsid w:val="00676F37"/>
    <w:rsid w:val="00680BD6"/>
    <w:rsid w:val="006827B0"/>
    <w:rsid w:val="00682E1D"/>
    <w:rsid w:val="00682E4D"/>
    <w:rsid w:val="006839A6"/>
    <w:rsid w:val="006841EA"/>
    <w:rsid w:val="006868EF"/>
    <w:rsid w:val="0068731E"/>
    <w:rsid w:val="006902EA"/>
    <w:rsid w:val="006903F5"/>
    <w:rsid w:val="00690C0C"/>
    <w:rsid w:val="00690ED1"/>
    <w:rsid w:val="0069149E"/>
    <w:rsid w:val="00692113"/>
    <w:rsid w:val="0069253B"/>
    <w:rsid w:val="006929E5"/>
    <w:rsid w:val="00692E68"/>
    <w:rsid w:val="006931CF"/>
    <w:rsid w:val="00693534"/>
    <w:rsid w:val="00693944"/>
    <w:rsid w:val="0069408A"/>
    <w:rsid w:val="006943B0"/>
    <w:rsid w:val="00694DBF"/>
    <w:rsid w:val="006954DB"/>
    <w:rsid w:val="00695B93"/>
    <w:rsid w:val="00695F9F"/>
    <w:rsid w:val="0069706E"/>
    <w:rsid w:val="006973A5"/>
    <w:rsid w:val="006A0B8F"/>
    <w:rsid w:val="006A1A05"/>
    <w:rsid w:val="006A285A"/>
    <w:rsid w:val="006A3387"/>
    <w:rsid w:val="006A4EE7"/>
    <w:rsid w:val="006A5E38"/>
    <w:rsid w:val="006A62DD"/>
    <w:rsid w:val="006B461D"/>
    <w:rsid w:val="006B5A44"/>
    <w:rsid w:val="006B68CD"/>
    <w:rsid w:val="006C1B01"/>
    <w:rsid w:val="006C3616"/>
    <w:rsid w:val="006C37FD"/>
    <w:rsid w:val="006C5355"/>
    <w:rsid w:val="006C64FF"/>
    <w:rsid w:val="006D0A50"/>
    <w:rsid w:val="006D300B"/>
    <w:rsid w:val="006D317B"/>
    <w:rsid w:val="006D3A2F"/>
    <w:rsid w:val="006D41E0"/>
    <w:rsid w:val="006D498D"/>
    <w:rsid w:val="006D55C2"/>
    <w:rsid w:val="006D75E3"/>
    <w:rsid w:val="006D7A79"/>
    <w:rsid w:val="006E50E4"/>
    <w:rsid w:val="006E55C5"/>
    <w:rsid w:val="006F11D2"/>
    <w:rsid w:val="006F1A2F"/>
    <w:rsid w:val="006F21B8"/>
    <w:rsid w:val="006F45F7"/>
    <w:rsid w:val="006F59CC"/>
    <w:rsid w:val="006F59D3"/>
    <w:rsid w:val="006F7405"/>
    <w:rsid w:val="006F76E6"/>
    <w:rsid w:val="00701B63"/>
    <w:rsid w:val="00702F1E"/>
    <w:rsid w:val="00706E30"/>
    <w:rsid w:val="00707BDF"/>
    <w:rsid w:val="007111C3"/>
    <w:rsid w:val="00711220"/>
    <w:rsid w:val="00711383"/>
    <w:rsid w:val="0071158C"/>
    <w:rsid w:val="00711F99"/>
    <w:rsid w:val="00712226"/>
    <w:rsid w:val="00712509"/>
    <w:rsid w:val="0071257C"/>
    <w:rsid w:val="00712CA4"/>
    <w:rsid w:val="0071363C"/>
    <w:rsid w:val="00717768"/>
    <w:rsid w:val="007207A9"/>
    <w:rsid w:val="007208A2"/>
    <w:rsid w:val="00722EA3"/>
    <w:rsid w:val="0072346C"/>
    <w:rsid w:val="00723B5F"/>
    <w:rsid w:val="007247AD"/>
    <w:rsid w:val="0072506C"/>
    <w:rsid w:val="00725880"/>
    <w:rsid w:val="007260FC"/>
    <w:rsid w:val="00727D5A"/>
    <w:rsid w:val="00727E8F"/>
    <w:rsid w:val="00730BEA"/>
    <w:rsid w:val="00732506"/>
    <w:rsid w:val="007335CA"/>
    <w:rsid w:val="00735C16"/>
    <w:rsid w:val="0073741A"/>
    <w:rsid w:val="007376DB"/>
    <w:rsid w:val="00737B36"/>
    <w:rsid w:val="007413FD"/>
    <w:rsid w:val="007423AA"/>
    <w:rsid w:val="00746305"/>
    <w:rsid w:val="0074704A"/>
    <w:rsid w:val="00747D3C"/>
    <w:rsid w:val="00750226"/>
    <w:rsid w:val="0075099B"/>
    <w:rsid w:val="00750C07"/>
    <w:rsid w:val="0075157F"/>
    <w:rsid w:val="00752E3A"/>
    <w:rsid w:val="00756CE8"/>
    <w:rsid w:val="00757964"/>
    <w:rsid w:val="0076086D"/>
    <w:rsid w:val="00760B4C"/>
    <w:rsid w:val="007616CB"/>
    <w:rsid w:val="00761C98"/>
    <w:rsid w:val="00763A2A"/>
    <w:rsid w:val="0076460E"/>
    <w:rsid w:val="00764725"/>
    <w:rsid w:val="007649BC"/>
    <w:rsid w:val="00764EBF"/>
    <w:rsid w:val="00765C96"/>
    <w:rsid w:val="007660B0"/>
    <w:rsid w:val="00766177"/>
    <w:rsid w:val="00767716"/>
    <w:rsid w:val="0076780D"/>
    <w:rsid w:val="0077014D"/>
    <w:rsid w:val="0077125F"/>
    <w:rsid w:val="007716C4"/>
    <w:rsid w:val="00771A4B"/>
    <w:rsid w:val="00773B50"/>
    <w:rsid w:val="00773C60"/>
    <w:rsid w:val="00775639"/>
    <w:rsid w:val="00775C97"/>
    <w:rsid w:val="0078051E"/>
    <w:rsid w:val="00780A61"/>
    <w:rsid w:val="007816C8"/>
    <w:rsid w:val="00781A4C"/>
    <w:rsid w:val="00785566"/>
    <w:rsid w:val="00786545"/>
    <w:rsid w:val="00786ED3"/>
    <w:rsid w:val="007874B7"/>
    <w:rsid w:val="00787D6B"/>
    <w:rsid w:val="00787DC4"/>
    <w:rsid w:val="00790505"/>
    <w:rsid w:val="00791158"/>
    <w:rsid w:val="0079118F"/>
    <w:rsid w:val="007917C7"/>
    <w:rsid w:val="007919D8"/>
    <w:rsid w:val="00792BBD"/>
    <w:rsid w:val="00796013"/>
    <w:rsid w:val="00796189"/>
    <w:rsid w:val="00796EA5"/>
    <w:rsid w:val="00797625"/>
    <w:rsid w:val="007A108F"/>
    <w:rsid w:val="007A1AEB"/>
    <w:rsid w:val="007A23E6"/>
    <w:rsid w:val="007A299F"/>
    <w:rsid w:val="007A31CC"/>
    <w:rsid w:val="007A31E9"/>
    <w:rsid w:val="007A43C5"/>
    <w:rsid w:val="007A4401"/>
    <w:rsid w:val="007A69FC"/>
    <w:rsid w:val="007B0117"/>
    <w:rsid w:val="007B09D6"/>
    <w:rsid w:val="007B2014"/>
    <w:rsid w:val="007B26C9"/>
    <w:rsid w:val="007B2E6E"/>
    <w:rsid w:val="007B3622"/>
    <w:rsid w:val="007B5A4B"/>
    <w:rsid w:val="007B5F74"/>
    <w:rsid w:val="007C0571"/>
    <w:rsid w:val="007C1368"/>
    <w:rsid w:val="007C169F"/>
    <w:rsid w:val="007C2906"/>
    <w:rsid w:val="007C29D0"/>
    <w:rsid w:val="007C2C35"/>
    <w:rsid w:val="007C3DBA"/>
    <w:rsid w:val="007C3DF7"/>
    <w:rsid w:val="007C491C"/>
    <w:rsid w:val="007C544E"/>
    <w:rsid w:val="007C55C1"/>
    <w:rsid w:val="007D108F"/>
    <w:rsid w:val="007D32E6"/>
    <w:rsid w:val="007D3FB2"/>
    <w:rsid w:val="007D42BC"/>
    <w:rsid w:val="007D4B93"/>
    <w:rsid w:val="007D5918"/>
    <w:rsid w:val="007D61ED"/>
    <w:rsid w:val="007D62BC"/>
    <w:rsid w:val="007D6AAB"/>
    <w:rsid w:val="007D6D57"/>
    <w:rsid w:val="007E03D9"/>
    <w:rsid w:val="007E0F6C"/>
    <w:rsid w:val="007E1339"/>
    <w:rsid w:val="007E1ABF"/>
    <w:rsid w:val="007E1CC8"/>
    <w:rsid w:val="007E3920"/>
    <w:rsid w:val="007E3CF4"/>
    <w:rsid w:val="007E48EA"/>
    <w:rsid w:val="007E4F43"/>
    <w:rsid w:val="007E5AF2"/>
    <w:rsid w:val="007E7266"/>
    <w:rsid w:val="007E7744"/>
    <w:rsid w:val="007F06A2"/>
    <w:rsid w:val="007F0D7B"/>
    <w:rsid w:val="007F0E18"/>
    <w:rsid w:val="007F13D5"/>
    <w:rsid w:val="007F719F"/>
    <w:rsid w:val="007F76E1"/>
    <w:rsid w:val="00801B3F"/>
    <w:rsid w:val="00802667"/>
    <w:rsid w:val="00805856"/>
    <w:rsid w:val="00806A5E"/>
    <w:rsid w:val="008075D3"/>
    <w:rsid w:val="0080780C"/>
    <w:rsid w:val="00807A88"/>
    <w:rsid w:val="00811444"/>
    <w:rsid w:val="0081189B"/>
    <w:rsid w:val="00812BDA"/>
    <w:rsid w:val="00812E9B"/>
    <w:rsid w:val="00813A59"/>
    <w:rsid w:val="008143D5"/>
    <w:rsid w:val="008163AE"/>
    <w:rsid w:val="00816EE2"/>
    <w:rsid w:val="00820788"/>
    <w:rsid w:val="0082185B"/>
    <w:rsid w:val="008224BD"/>
    <w:rsid w:val="00822554"/>
    <w:rsid w:val="00822809"/>
    <w:rsid w:val="008231F4"/>
    <w:rsid w:val="00823A30"/>
    <w:rsid w:val="00823A5E"/>
    <w:rsid w:val="008242F8"/>
    <w:rsid w:val="00825EDC"/>
    <w:rsid w:val="00827E8B"/>
    <w:rsid w:val="00830718"/>
    <w:rsid w:val="00830F72"/>
    <w:rsid w:val="0083139C"/>
    <w:rsid w:val="00832A71"/>
    <w:rsid w:val="00832ADE"/>
    <w:rsid w:val="008331BC"/>
    <w:rsid w:val="0083321F"/>
    <w:rsid w:val="00833997"/>
    <w:rsid w:val="008364E0"/>
    <w:rsid w:val="00836BA1"/>
    <w:rsid w:val="00840881"/>
    <w:rsid w:val="00841792"/>
    <w:rsid w:val="00841A37"/>
    <w:rsid w:val="00843A90"/>
    <w:rsid w:val="00845A15"/>
    <w:rsid w:val="00846276"/>
    <w:rsid w:val="00846D6E"/>
    <w:rsid w:val="008472EA"/>
    <w:rsid w:val="008503A3"/>
    <w:rsid w:val="0085384B"/>
    <w:rsid w:val="00853BA2"/>
    <w:rsid w:val="00853C25"/>
    <w:rsid w:val="008571AB"/>
    <w:rsid w:val="0086097D"/>
    <w:rsid w:val="0086128C"/>
    <w:rsid w:val="0086244B"/>
    <w:rsid w:val="00863740"/>
    <w:rsid w:val="0086486F"/>
    <w:rsid w:val="00865E98"/>
    <w:rsid w:val="00866745"/>
    <w:rsid w:val="00866F5F"/>
    <w:rsid w:val="0086708E"/>
    <w:rsid w:val="00867F9D"/>
    <w:rsid w:val="00870DD6"/>
    <w:rsid w:val="008715DA"/>
    <w:rsid w:val="00871D0C"/>
    <w:rsid w:val="008725F0"/>
    <w:rsid w:val="00873276"/>
    <w:rsid w:val="00873450"/>
    <w:rsid w:val="00873556"/>
    <w:rsid w:val="008747C8"/>
    <w:rsid w:val="00875F89"/>
    <w:rsid w:val="0087639F"/>
    <w:rsid w:val="008765E8"/>
    <w:rsid w:val="00877747"/>
    <w:rsid w:val="008779E2"/>
    <w:rsid w:val="0088009B"/>
    <w:rsid w:val="00880637"/>
    <w:rsid w:val="008813AA"/>
    <w:rsid w:val="00881E52"/>
    <w:rsid w:val="0088393C"/>
    <w:rsid w:val="0088660B"/>
    <w:rsid w:val="00886D20"/>
    <w:rsid w:val="008903B2"/>
    <w:rsid w:val="00890A10"/>
    <w:rsid w:val="00890D20"/>
    <w:rsid w:val="00890DD9"/>
    <w:rsid w:val="00891DC2"/>
    <w:rsid w:val="00892855"/>
    <w:rsid w:val="00893239"/>
    <w:rsid w:val="00895BD5"/>
    <w:rsid w:val="0089697D"/>
    <w:rsid w:val="00896F79"/>
    <w:rsid w:val="00897046"/>
    <w:rsid w:val="008978E9"/>
    <w:rsid w:val="0089792A"/>
    <w:rsid w:val="008A03D5"/>
    <w:rsid w:val="008A1DE6"/>
    <w:rsid w:val="008A3C38"/>
    <w:rsid w:val="008A4F38"/>
    <w:rsid w:val="008A5A47"/>
    <w:rsid w:val="008A6500"/>
    <w:rsid w:val="008A6842"/>
    <w:rsid w:val="008A6AE7"/>
    <w:rsid w:val="008B05AF"/>
    <w:rsid w:val="008B0AD9"/>
    <w:rsid w:val="008B14DA"/>
    <w:rsid w:val="008B1AC5"/>
    <w:rsid w:val="008B2B03"/>
    <w:rsid w:val="008B3334"/>
    <w:rsid w:val="008B379B"/>
    <w:rsid w:val="008B49AA"/>
    <w:rsid w:val="008B503F"/>
    <w:rsid w:val="008B548A"/>
    <w:rsid w:val="008C0435"/>
    <w:rsid w:val="008C34A0"/>
    <w:rsid w:val="008C4617"/>
    <w:rsid w:val="008C4812"/>
    <w:rsid w:val="008C5046"/>
    <w:rsid w:val="008C707B"/>
    <w:rsid w:val="008C70CC"/>
    <w:rsid w:val="008C7A03"/>
    <w:rsid w:val="008C7E63"/>
    <w:rsid w:val="008D0AED"/>
    <w:rsid w:val="008D0F17"/>
    <w:rsid w:val="008D423E"/>
    <w:rsid w:val="008D44BC"/>
    <w:rsid w:val="008D579E"/>
    <w:rsid w:val="008D65D6"/>
    <w:rsid w:val="008D6686"/>
    <w:rsid w:val="008D71C0"/>
    <w:rsid w:val="008D770C"/>
    <w:rsid w:val="008D7C6F"/>
    <w:rsid w:val="008E0182"/>
    <w:rsid w:val="008E0E90"/>
    <w:rsid w:val="008E12DA"/>
    <w:rsid w:val="008E1788"/>
    <w:rsid w:val="008E4943"/>
    <w:rsid w:val="008E6BFF"/>
    <w:rsid w:val="008E7764"/>
    <w:rsid w:val="008E7DD1"/>
    <w:rsid w:val="008F0695"/>
    <w:rsid w:val="008F0B44"/>
    <w:rsid w:val="008F1A24"/>
    <w:rsid w:val="008F4C00"/>
    <w:rsid w:val="008F54D6"/>
    <w:rsid w:val="008F60C6"/>
    <w:rsid w:val="008F6145"/>
    <w:rsid w:val="008F649A"/>
    <w:rsid w:val="008F774D"/>
    <w:rsid w:val="00900EA0"/>
    <w:rsid w:val="00901512"/>
    <w:rsid w:val="00903503"/>
    <w:rsid w:val="00903643"/>
    <w:rsid w:val="00904403"/>
    <w:rsid w:val="00904B90"/>
    <w:rsid w:val="00905068"/>
    <w:rsid w:val="00907124"/>
    <w:rsid w:val="0090748F"/>
    <w:rsid w:val="0091017C"/>
    <w:rsid w:val="00912138"/>
    <w:rsid w:val="009135B5"/>
    <w:rsid w:val="00913FA7"/>
    <w:rsid w:val="0091423C"/>
    <w:rsid w:val="00914C99"/>
    <w:rsid w:val="00915C15"/>
    <w:rsid w:val="00915EAC"/>
    <w:rsid w:val="0091646C"/>
    <w:rsid w:val="00923600"/>
    <w:rsid w:val="00923E77"/>
    <w:rsid w:val="009247C1"/>
    <w:rsid w:val="009255C9"/>
    <w:rsid w:val="00925D35"/>
    <w:rsid w:val="009260ED"/>
    <w:rsid w:val="00926206"/>
    <w:rsid w:val="00926C40"/>
    <w:rsid w:val="00927F7D"/>
    <w:rsid w:val="00930616"/>
    <w:rsid w:val="009311E9"/>
    <w:rsid w:val="00932ED6"/>
    <w:rsid w:val="0093375D"/>
    <w:rsid w:val="009339BA"/>
    <w:rsid w:val="009341BA"/>
    <w:rsid w:val="00936B4D"/>
    <w:rsid w:val="00936E6B"/>
    <w:rsid w:val="0094005C"/>
    <w:rsid w:val="009428C2"/>
    <w:rsid w:val="00942AA9"/>
    <w:rsid w:val="00943010"/>
    <w:rsid w:val="00944006"/>
    <w:rsid w:val="00944122"/>
    <w:rsid w:val="00945492"/>
    <w:rsid w:val="00945FB5"/>
    <w:rsid w:val="00946DA6"/>
    <w:rsid w:val="00952010"/>
    <w:rsid w:val="0095212B"/>
    <w:rsid w:val="009522F4"/>
    <w:rsid w:val="00952DBB"/>
    <w:rsid w:val="009539C1"/>
    <w:rsid w:val="00955FF4"/>
    <w:rsid w:val="0095624F"/>
    <w:rsid w:val="00956A42"/>
    <w:rsid w:val="00956A46"/>
    <w:rsid w:val="00960B84"/>
    <w:rsid w:val="00962D98"/>
    <w:rsid w:val="0096367A"/>
    <w:rsid w:val="009637F4"/>
    <w:rsid w:val="0096394B"/>
    <w:rsid w:val="00964BA3"/>
    <w:rsid w:val="00967D9B"/>
    <w:rsid w:val="00967F3F"/>
    <w:rsid w:val="009702C1"/>
    <w:rsid w:val="00971E60"/>
    <w:rsid w:val="00972888"/>
    <w:rsid w:val="00974485"/>
    <w:rsid w:val="0097647F"/>
    <w:rsid w:val="00983A5A"/>
    <w:rsid w:val="00983C79"/>
    <w:rsid w:val="0098607B"/>
    <w:rsid w:val="00991C54"/>
    <w:rsid w:val="0099285A"/>
    <w:rsid w:val="00992A21"/>
    <w:rsid w:val="00993225"/>
    <w:rsid w:val="0099547D"/>
    <w:rsid w:val="009966CD"/>
    <w:rsid w:val="00996929"/>
    <w:rsid w:val="00996E4F"/>
    <w:rsid w:val="00997E75"/>
    <w:rsid w:val="009A0D18"/>
    <w:rsid w:val="009A1253"/>
    <w:rsid w:val="009A1D6F"/>
    <w:rsid w:val="009A219D"/>
    <w:rsid w:val="009A32FA"/>
    <w:rsid w:val="009A385A"/>
    <w:rsid w:val="009A4AB1"/>
    <w:rsid w:val="009A4AF9"/>
    <w:rsid w:val="009A7EFC"/>
    <w:rsid w:val="009B00AB"/>
    <w:rsid w:val="009B26EE"/>
    <w:rsid w:val="009B26F2"/>
    <w:rsid w:val="009B303B"/>
    <w:rsid w:val="009B3DDD"/>
    <w:rsid w:val="009B3F38"/>
    <w:rsid w:val="009B6EB9"/>
    <w:rsid w:val="009B711C"/>
    <w:rsid w:val="009C08F4"/>
    <w:rsid w:val="009C0F5E"/>
    <w:rsid w:val="009C1B01"/>
    <w:rsid w:val="009C1B65"/>
    <w:rsid w:val="009C1CD9"/>
    <w:rsid w:val="009C2E10"/>
    <w:rsid w:val="009C30B5"/>
    <w:rsid w:val="009C3B89"/>
    <w:rsid w:val="009C4537"/>
    <w:rsid w:val="009C5494"/>
    <w:rsid w:val="009C7855"/>
    <w:rsid w:val="009C7971"/>
    <w:rsid w:val="009D0B9A"/>
    <w:rsid w:val="009D1438"/>
    <w:rsid w:val="009D1B2E"/>
    <w:rsid w:val="009D3DD2"/>
    <w:rsid w:val="009D3E4E"/>
    <w:rsid w:val="009D573A"/>
    <w:rsid w:val="009D7EF7"/>
    <w:rsid w:val="009E0C6C"/>
    <w:rsid w:val="009E1CBB"/>
    <w:rsid w:val="009E50F7"/>
    <w:rsid w:val="009E6E99"/>
    <w:rsid w:val="009E7E2A"/>
    <w:rsid w:val="009F0590"/>
    <w:rsid w:val="009F06A4"/>
    <w:rsid w:val="009F0D8B"/>
    <w:rsid w:val="009F5182"/>
    <w:rsid w:val="009F5536"/>
    <w:rsid w:val="009F5987"/>
    <w:rsid w:val="009F7E26"/>
    <w:rsid w:val="00A00484"/>
    <w:rsid w:val="00A015CA"/>
    <w:rsid w:val="00A015D5"/>
    <w:rsid w:val="00A01CF9"/>
    <w:rsid w:val="00A03074"/>
    <w:rsid w:val="00A038B6"/>
    <w:rsid w:val="00A049B2"/>
    <w:rsid w:val="00A0589A"/>
    <w:rsid w:val="00A11B98"/>
    <w:rsid w:val="00A11E3D"/>
    <w:rsid w:val="00A132AE"/>
    <w:rsid w:val="00A13EF8"/>
    <w:rsid w:val="00A142A5"/>
    <w:rsid w:val="00A1449B"/>
    <w:rsid w:val="00A1686C"/>
    <w:rsid w:val="00A16E6B"/>
    <w:rsid w:val="00A1782A"/>
    <w:rsid w:val="00A17CD3"/>
    <w:rsid w:val="00A20DFF"/>
    <w:rsid w:val="00A21AF3"/>
    <w:rsid w:val="00A220E0"/>
    <w:rsid w:val="00A231EC"/>
    <w:rsid w:val="00A2328B"/>
    <w:rsid w:val="00A26D5B"/>
    <w:rsid w:val="00A277AC"/>
    <w:rsid w:val="00A3144B"/>
    <w:rsid w:val="00A315BC"/>
    <w:rsid w:val="00A32195"/>
    <w:rsid w:val="00A323EE"/>
    <w:rsid w:val="00A324BA"/>
    <w:rsid w:val="00A326E0"/>
    <w:rsid w:val="00A32FEA"/>
    <w:rsid w:val="00A33C5D"/>
    <w:rsid w:val="00A3522F"/>
    <w:rsid w:val="00A35564"/>
    <w:rsid w:val="00A36965"/>
    <w:rsid w:val="00A36A00"/>
    <w:rsid w:val="00A40E7A"/>
    <w:rsid w:val="00A42C09"/>
    <w:rsid w:val="00A42CA6"/>
    <w:rsid w:val="00A4569E"/>
    <w:rsid w:val="00A45A47"/>
    <w:rsid w:val="00A501E5"/>
    <w:rsid w:val="00A504D1"/>
    <w:rsid w:val="00A5080E"/>
    <w:rsid w:val="00A50CC9"/>
    <w:rsid w:val="00A513BE"/>
    <w:rsid w:val="00A5150B"/>
    <w:rsid w:val="00A515AD"/>
    <w:rsid w:val="00A522D5"/>
    <w:rsid w:val="00A527F3"/>
    <w:rsid w:val="00A52B95"/>
    <w:rsid w:val="00A5331B"/>
    <w:rsid w:val="00A53AFC"/>
    <w:rsid w:val="00A542D3"/>
    <w:rsid w:val="00A5503C"/>
    <w:rsid w:val="00A556ED"/>
    <w:rsid w:val="00A55BF9"/>
    <w:rsid w:val="00A56F84"/>
    <w:rsid w:val="00A61259"/>
    <w:rsid w:val="00A61923"/>
    <w:rsid w:val="00A6282B"/>
    <w:rsid w:val="00A6385E"/>
    <w:rsid w:val="00A642CD"/>
    <w:rsid w:val="00A65106"/>
    <w:rsid w:val="00A65474"/>
    <w:rsid w:val="00A65E49"/>
    <w:rsid w:val="00A66BCD"/>
    <w:rsid w:val="00A66F8A"/>
    <w:rsid w:val="00A67959"/>
    <w:rsid w:val="00A67B94"/>
    <w:rsid w:val="00A67BAD"/>
    <w:rsid w:val="00A700BB"/>
    <w:rsid w:val="00A719F5"/>
    <w:rsid w:val="00A72040"/>
    <w:rsid w:val="00A72E38"/>
    <w:rsid w:val="00A738C4"/>
    <w:rsid w:val="00A74B5B"/>
    <w:rsid w:val="00A75027"/>
    <w:rsid w:val="00A75083"/>
    <w:rsid w:val="00A75315"/>
    <w:rsid w:val="00A76E43"/>
    <w:rsid w:val="00A76FA7"/>
    <w:rsid w:val="00A81D16"/>
    <w:rsid w:val="00A82752"/>
    <w:rsid w:val="00A85370"/>
    <w:rsid w:val="00A85542"/>
    <w:rsid w:val="00A85897"/>
    <w:rsid w:val="00A85A4D"/>
    <w:rsid w:val="00A85C23"/>
    <w:rsid w:val="00A873FD"/>
    <w:rsid w:val="00A91701"/>
    <w:rsid w:val="00A94272"/>
    <w:rsid w:val="00A94E30"/>
    <w:rsid w:val="00A973A6"/>
    <w:rsid w:val="00AA256A"/>
    <w:rsid w:val="00AA2D52"/>
    <w:rsid w:val="00AA3641"/>
    <w:rsid w:val="00AA5CE7"/>
    <w:rsid w:val="00AA5D60"/>
    <w:rsid w:val="00AA6D5A"/>
    <w:rsid w:val="00AB02C3"/>
    <w:rsid w:val="00AB33D6"/>
    <w:rsid w:val="00AB3D4D"/>
    <w:rsid w:val="00AB3F98"/>
    <w:rsid w:val="00AB4D3B"/>
    <w:rsid w:val="00AB69CB"/>
    <w:rsid w:val="00AB74E5"/>
    <w:rsid w:val="00AB7513"/>
    <w:rsid w:val="00AB7879"/>
    <w:rsid w:val="00AC0DC6"/>
    <w:rsid w:val="00AC3022"/>
    <w:rsid w:val="00AC5CF7"/>
    <w:rsid w:val="00AC6ACE"/>
    <w:rsid w:val="00AC6D7F"/>
    <w:rsid w:val="00AC78B2"/>
    <w:rsid w:val="00AC7BA2"/>
    <w:rsid w:val="00AD2FEC"/>
    <w:rsid w:val="00AD3E7A"/>
    <w:rsid w:val="00AD5E3A"/>
    <w:rsid w:val="00AD633F"/>
    <w:rsid w:val="00AD7BDF"/>
    <w:rsid w:val="00AE0595"/>
    <w:rsid w:val="00AE08F9"/>
    <w:rsid w:val="00AE15E1"/>
    <w:rsid w:val="00AE29C8"/>
    <w:rsid w:val="00AE2CA4"/>
    <w:rsid w:val="00AE3A2F"/>
    <w:rsid w:val="00AE3E53"/>
    <w:rsid w:val="00AE4853"/>
    <w:rsid w:val="00AE4A2D"/>
    <w:rsid w:val="00AE5163"/>
    <w:rsid w:val="00AE5AC8"/>
    <w:rsid w:val="00AE5C22"/>
    <w:rsid w:val="00AE6D3E"/>
    <w:rsid w:val="00AF062B"/>
    <w:rsid w:val="00AF06A7"/>
    <w:rsid w:val="00AF0CD1"/>
    <w:rsid w:val="00AF2727"/>
    <w:rsid w:val="00AF3E8D"/>
    <w:rsid w:val="00AF4182"/>
    <w:rsid w:val="00AF43C0"/>
    <w:rsid w:val="00AF47AD"/>
    <w:rsid w:val="00AF4AC1"/>
    <w:rsid w:val="00AF6BC8"/>
    <w:rsid w:val="00AF740C"/>
    <w:rsid w:val="00AF7906"/>
    <w:rsid w:val="00B002C3"/>
    <w:rsid w:val="00B00CB8"/>
    <w:rsid w:val="00B012C5"/>
    <w:rsid w:val="00B01647"/>
    <w:rsid w:val="00B01B37"/>
    <w:rsid w:val="00B03F45"/>
    <w:rsid w:val="00B04811"/>
    <w:rsid w:val="00B053B2"/>
    <w:rsid w:val="00B062FE"/>
    <w:rsid w:val="00B10E8E"/>
    <w:rsid w:val="00B10EDB"/>
    <w:rsid w:val="00B117F8"/>
    <w:rsid w:val="00B12372"/>
    <w:rsid w:val="00B13009"/>
    <w:rsid w:val="00B13B38"/>
    <w:rsid w:val="00B14A82"/>
    <w:rsid w:val="00B157FF"/>
    <w:rsid w:val="00B15A10"/>
    <w:rsid w:val="00B15A9B"/>
    <w:rsid w:val="00B15B6C"/>
    <w:rsid w:val="00B16038"/>
    <w:rsid w:val="00B205BB"/>
    <w:rsid w:val="00B20B57"/>
    <w:rsid w:val="00B21641"/>
    <w:rsid w:val="00B230BD"/>
    <w:rsid w:val="00B24B10"/>
    <w:rsid w:val="00B25545"/>
    <w:rsid w:val="00B25F85"/>
    <w:rsid w:val="00B2641E"/>
    <w:rsid w:val="00B2671A"/>
    <w:rsid w:val="00B27572"/>
    <w:rsid w:val="00B30B31"/>
    <w:rsid w:val="00B34762"/>
    <w:rsid w:val="00B36352"/>
    <w:rsid w:val="00B379F7"/>
    <w:rsid w:val="00B37BFE"/>
    <w:rsid w:val="00B40252"/>
    <w:rsid w:val="00B40443"/>
    <w:rsid w:val="00B41A6A"/>
    <w:rsid w:val="00B42650"/>
    <w:rsid w:val="00B42AD9"/>
    <w:rsid w:val="00B42F77"/>
    <w:rsid w:val="00B44688"/>
    <w:rsid w:val="00B457FB"/>
    <w:rsid w:val="00B461D9"/>
    <w:rsid w:val="00B47502"/>
    <w:rsid w:val="00B4788C"/>
    <w:rsid w:val="00B47A9D"/>
    <w:rsid w:val="00B5027D"/>
    <w:rsid w:val="00B52626"/>
    <w:rsid w:val="00B532DA"/>
    <w:rsid w:val="00B55563"/>
    <w:rsid w:val="00B5601C"/>
    <w:rsid w:val="00B5614A"/>
    <w:rsid w:val="00B572B7"/>
    <w:rsid w:val="00B57F53"/>
    <w:rsid w:val="00B60CF8"/>
    <w:rsid w:val="00B630E8"/>
    <w:rsid w:val="00B65E5E"/>
    <w:rsid w:val="00B65F93"/>
    <w:rsid w:val="00B66E02"/>
    <w:rsid w:val="00B673EB"/>
    <w:rsid w:val="00B71271"/>
    <w:rsid w:val="00B72137"/>
    <w:rsid w:val="00B722D1"/>
    <w:rsid w:val="00B72361"/>
    <w:rsid w:val="00B73794"/>
    <w:rsid w:val="00B74521"/>
    <w:rsid w:val="00B75588"/>
    <w:rsid w:val="00B75AD7"/>
    <w:rsid w:val="00B7704D"/>
    <w:rsid w:val="00B771D1"/>
    <w:rsid w:val="00B8126B"/>
    <w:rsid w:val="00B82642"/>
    <w:rsid w:val="00B828D4"/>
    <w:rsid w:val="00B8324A"/>
    <w:rsid w:val="00B85876"/>
    <w:rsid w:val="00B86D01"/>
    <w:rsid w:val="00B87E62"/>
    <w:rsid w:val="00B90C48"/>
    <w:rsid w:val="00B9170B"/>
    <w:rsid w:val="00B954FA"/>
    <w:rsid w:val="00B9631F"/>
    <w:rsid w:val="00BA112A"/>
    <w:rsid w:val="00BA2547"/>
    <w:rsid w:val="00BA3F13"/>
    <w:rsid w:val="00BA49F3"/>
    <w:rsid w:val="00BA4A9A"/>
    <w:rsid w:val="00BA55D7"/>
    <w:rsid w:val="00BA5DB0"/>
    <w:rsid w:val="00BA78AC"/>
    <w:rsid w:val="00BA79BA"/>
    <w:rsid w:val="00BA7E47"/>
    <w:rsid w:val="00BB0BF9"/>
    <w:rsid w:val="00BB40A2"/>
    <w:rsid w:val="00BB4790"/>
    <w:rsid w:val="00BB573A"/>
    <w:rsid w:val="00BB6408"/>
    <w:rsid w:val="00BC1FE3"/>
    <w:rsid w:val="00BC38D2"/>
    <w:rsid w:val="00BC5C6C"/>
    <w:rsid w:val="00BC6D3A"/>
    <w:rsid w:val="00BC6F12"/>
    <w:rsid w:val="00BD0264"/>
    <w:rsid w:val="00BD11AE"/>
    <w:rsid w:val="00BD1F5F"/>
    <w:rsid w:val="00BD287B"/>
    <w:rsid w:val="00BD7DF2"/>
    <w:rsid w:val="00BE017A"/>
    <w:rsid w:val="00BE04AF"/>
    <w:rsid w:val="00BE04D2"/>
    <w:rsid w:val="00BE0635"/>
    <w:rsid w:val="00BE092D"/>
    <w:rsid w:val="00BE113A"/>
    <w:rsid w:val="00BE155D"/>
    <w:rsid w:val="00BE1E05"/>
    <w:rsid w:val="00BE1E50"/>
    <w:rsid w:val="00BE1F9E"/>
    <w:rsid w:val="00BE237B"/>
    <w:rsid w:val="00BE24C8"/>
    <w:rsid w:val="00BE302F"/>
    <w:rsid w:val="00BE5762"/>
    <w:rsid w:val="00BE6D4A"/>
    <w:rsid w:val="00BF036E"/>
    <w:rsid w:val="00BF1257"/>
    <w:rsid w:val="00BF20B3"/>
    <w:rsid w:val="00BF3BDE"/>
    <w:rsid w:val="00BF5090"/>
    <w:rsid w:val="00BF6258"/>
    <w:rsid w:val="00BF67AE"/>
    <w:rsid w:val="00BF6B6D"/>
    <w:rsid w:val="00BF6EFB"/>
    <w:rsid w:val="00BF7212"/>
    <w:rsid w:val="00BF7D7B"/>
    <w:rsid w:val="00C01725"/>
    <w:rsid w:val="00C03211"/>
    <w:rsid w:val="00C03250"/>
    <w:rsid w:val="00C03B0D"/>
    <w:rsid w:val="00C043DD"/>
    <w:rsid w:val="00C04B70"/>
    <w:rsid w:val="00C05BFE"/>
    <w:rsid w:val="00C05C11"/>
    <w:rsid w:val="00C05C32"/>
    <w:rsid w:val="00C064E1"/>
    <w:rsid w:val="00C070E5"/>
    <w:rsid w:val="00C10320"/>
    <w:rsid w:val="00C1077C"/>
    <w:rsid w:val="00C114D3"/>
    <w:rsid w:val="00C122A2"/>
    <w:rsid w:val="00C1283F"/>
    <w:rsid w:val="00C153AB"/>
    <w:rsid w:val="00C16122"/>
    <w:rsid w:val="00C20613"/>
    <w:rsid w:val="00C22BA0"/>
    <w:rsid w:val="00C23954"/>
    <w:rsid w:val="00C24F6D"/>
    <w:rsid w:val="00C25B91"/>
    <w:rsid w:val="00C265DD"/>
    <w:rsid w:val="00C2777B"/>
    <w:rsid w:val="00C30FE1"/>
    <w:rsid w:val="00C32CB7"/>
    <w:rsid w:val="00C32DF0"/>
    <w:rsid w:val="00C3397B"/>
    <w:rsid w:val="00C33CA6"/>
    <w:rsid w:val="00C35549"/>
    <w:rsid w:val="00C35A64"/>
    <w:rsid w:val="00C36240"/>
    <w:rsid w:val="00C36D46"/>
    <w:rsid w:val="00C36D50"/>
    <w:rsid w:val="00C4174C"/>
    <w:rsid w:val="00C42A09"/>
    <w:rsid w:val="00C43382"/>
    <w:rsid w:val="00C44037"/>
    <w:rsid w:val="00C444A0"/>
    <w:rsid w:val="00C447EC"/>
    <w:rsid w:val="00C45972"/>
    <w:rsid w:val="00C45C3A"/>
    <w:rsid w:val="00C45D3C"/>
    <w:rsid w:val="00C466A1"/>
    <w:rsid w:val="00C47733"/>
    <w:rsid w:val="00C5387E"/>
    <w:rsid w:val="00C560C3"/>
    <w:rsid w:val="00C610F9"/>
    <w:rsid w:val="00C626FC"/>
    <w:rsid w:val="00C62D05"/>
    <w:rsid w:val="00C633B7"/>
    <w:rsid w:val="00C63592"/>
    <w:rsid w:val="00C6562B"/>
    <w:rsid w:val="00C65D27"/>
    <w:rsid w:val="00C66DF8"/>
    <w:rsid w:val="00C67063"/>
    <w:rsid w:val="00C672D1"/>
    <w:rsid w:val="00C70EAA"/>
    <w:rsid w:val="00C72E07"/>
    <w:rsid w:val="00C736A1"/>
    <w:rsid w:val="00C7432E"/>
    <w:rsid w:val="00C7470F"/>
    <w:rsid w:val="00C76894"/>
    <w:rsid w:val="00C77308"/>
    <w:rsid w:val="00C81981"/>
    <w:rsid w:val="00C81CDE"/>
    <w:rsid w:val="00C83743"/>
    <w:rsid w:val="00C840A7"/>
    <w:rsid w:val="00C84274"/>
    <w:rsid w:val="00C87F19"/>
    <w:rsid w:val="00C909B9"/>
    <w:rsid w:val="00C90EE7"/>
    <w:rsid w:val="00C95089"/>
    <w:rsid w:val="00C96CF2"/>
    <w:rsid w:val="00CA0AB2"/>
    <w:rsid w:val="00CA1575"/>
    <w:rsid w:val="00CA1CE9"/>
    <w:rsid w:val="00CA226F"/>
    <w:rsid w:val="00CA341D"/>
    <w:rsid w:val="00CA356A"/>
    <w:rsid w:val="00CA3DB5"/>
    <w:rsid w:val="00CA50DC"/>
    <w:rsid w:val="00CA5513"/>
    <w:rsid w:val="00CB00A0"/>
    <w:rsid w:val="00CB0272"/>
    <w:rsid w:val="00CB0982"/>
    <w:rsid w:val="00CB216C"/>
    <w:rsid w:val="00CB2528"/>
    <w:rsid w:val="00CB2F68"/>
    <w:rsid w:val="00CB5842"/>
    <w:rsid w:val="00CB5B2D"/>
    <w:rsid w:val="00CB6B78"/>
    <w:rsid w:val="00CB6E23"/>
    <w:rsid w:val="00CB734B"/>
    <w:rsid w:val="00CC03F3"/>
    <w:rsid w:val="00CC09B9"/>
    <w:rsid w:val="00CC0B55"/>
    <w:rsid w:val="00CC0C92"/>
    <w:rsid w:val="00CC198A"/>
    <w:rsid w:val="00CC21F5"/>
    <w:rsid w:val="00CC26BA"/>
    <w:rsid w:val="00CC4FFA"/>
    <w:rsid w:val="00CC528C"/>
    <w:rsid w:val="00CC7A77"/>
    <w:rsid w:val="00CC7E7F"/>
    <w:rsid w:val="00CD0B63"/>
    <w:rsid w:val="00CD1E8F"/>
    <w:rsid w:val="00CD3988"/>
    <w:rsid w:val="00CD3BFC"/>
    <w:rsid w:val="00CD413E"/>
    <w:rsid w:val="00CD44CD"/>
    <w:rsid w:val="00CD57F6"/>
    <w:rsid w:val="00CD5DFE"/>
    <w:rsid w:val="00CD698C"/>
    <w:rsid w:val="00CD758D"/>
    <w:rsid w:val="00CE1766"/>
    <w:rsid w:val="00CE1E11"/>
    <w:rsid w:val="00CE2DCF"/>
    <w:rsid w:val="00CE462E"/>
    <w:rsid w:val="00CE53D8"/>
    <w:rsid w:val="00CE55B7"/>
    <w:rsid w:val="00CE56E7"/>
    <w:rsid w:val="00CE5773"/>
    <w:rsid w:val="00CE596E"/>
    <w:rsid w:val="00CF002B"/>
    <w:rsid w:val="00CF00BE"/>
    <w:rsid w:val="00CF184B"/>
    <w:rsid w:val="00CF1F48"/>
    <w:rsid w:val="00CF32A7"/>
    <w:rsid w:val="00CF3C9F"/>
    <w:rsid w:val="00CF401F"/>
    <w:rsid w:val="00CF4557"/>
    <w:rsid w:val="00CF4B26"/>
    <w:rsid w:val="00CF52B9"/>
    <w:rsid w:val="00CF57C3"/>
    <w:rsid w:val="00CF5F01"/>
    <w:rsid w:val="00CF60A9"/>
    <w:rsid w:val="00CF713C"/>
    <w:rsid w:val="00CF7544"/>
    <w:rsid w:val="00D00E2B"/>
    <w:rsid w:val="00D022B8"/>
    <w:rsid w:val="00D0292B"/>
    <w:rsid w:val="00D02D81"/>
    <w:rsid w:val="00D02EF1"/>
    <w:rsid w:val="00D0552B"/>
    <w:rsid w:val="00D05DA5"/>
    <w:rsid w:val="00D06466"/>
    <w:rsid w:val="00D06AB5"/>
    <w:rsid w:val="00D06E83"/>
    <w:rsid w:val="00D06FD6"/>
    <w:rsid w:val="00D108CD"/>
    <w:rsid w:val="00D124B0"/>
    <w:rsid w:val="00D12740"/>
    <w:rsid w:val="00D134BB"/>
    <w:rsid w:val="00D13877"/>
    <w:rsid w:val="00D14622"/>
    <w:rsid w:val="00D14691"/>
    <w:rsid w:val="00D147CD"/>
    <w:rsid w:val="00D156C6"/>
    <w:rsid w:val="00D15C49"/>
    <w:rsid w:val="00D15DD9"/>
    <w:rsid w:val="00D16807"/>
    <w:rsid w:val="00D203E3"/>
    <w:rsid w:val="00D20661"/>
    <w:rsid w:val="00D215FA"/>
    <w:rsid w:val="00D2170F"/>
    <w:rsid w:val="00D22399"/>
    <w:rsid w:val="00D245E6"/>
    <w:rsid w:val="00D248B5"/>
    <w:rsid w:val="00D25126"/>
    <w:rsid w:val="00D3049A"/>
    <w:rsid w:val="00D32759"/>
    <w:rsid w:val="00D327B5"/>
    <w:rsid w:val="00D32DE5"/>
    <w:rsid w:val="00D34D0B"/>
    <w:rsid w:val="00D361E8"/>
    <w:rsid w:val="00D3623C"/>
    <w:rsid w:val="00D36A94"/>
    <w:rsid w:val="00D41318"/>
    <w:rsid w:val="00D4144D"/>
    <w:rsid w:val="00D42846"/>
    <w:rsid w:val="00D43C7F"/>
    <w:rsid w:val="00D47848"/>
    <w:rsid w:val="00D5043F"/>
    <w:rsid w:val="00D514E9"/>
    <w:rsid w:val="00D51977"/>
    <w:rsid w:val="00D51E26"/>
    <w:rsid w:val="00D52306"/>
    <w:rsid w:val="00D52547"/>
    <w:rsid w:val="00D53A52"/>
    <w:rsid w:val="00D53EBA"/>
    <w:rsid w:val="00D54AD7"/>
    <w:rsid w:val="00D55B67"/>
    <w:rsid w:val="00D572E9"/>
    <w:rsid w:val="00D57C24"/>
    <w:rsid w:val="00D602DD"/>
    <w:rsid w:val="00D60576"/>
    <w:rsid w:val="00D618BE"/>
    <w:rsid w:val="00D61955"/>
    <w:rsid w:val="00D621DF"/>
    <w:rsid w:val="00D63706"/>
    <w:rsid w:val="00D63D86"/>
    <w:rsid w:val="00D646AA"/>
    <w:rsid w:val="00D64C06"/>
    <w:rsid w:val="00D65F5E"/>
    <w:rsid w:val="00D668F3"/>
    <w:rsid w:val="00D66C8A"/>
    <w:rsid w:val="00D674CA"/>
    <w:rsid w:val="00D72525"/>
    <w:rsid w:val="00D72757"/>
    <w:rsid w:val="00D75CAD"/>
    <w:rsid w:val="00D75F6E"/>
    <w:rsid w:val="00D76750"/>
    <w:rsid w:val="00D77118"/>
    <w:rsid w:val="00D7786E"/>
    <w:rsid w:val="00D77A66"/>
    <w:rsid w:val="00D77CD0"/>
    <w:rsid w:val="00D81F54"/>
    <w:rsid w:val="00D834D6"/>
    <w:rsid w:val="00D84013"/>
    <w:rsid w:val="00D840B0"/>
    <w:rsid w:val="00D84B49"/>
    <w:rsid w:val="00D84FEC"/>
    <w:rsid w:val="00D8661E"/>
    <w:rsid w:val="00D8666F"/>
    <w:rsid w:val="00D87C66"/>
    <w:rsid w:val="00D90B4C"/>
    <w:rsid w:val="00D91559"/>
    <w:rsid w:val="00D92212"/>
    <w:rsid w:val="00D92231"/>
    <w:rsid w:val="00D92946"/>
    <w:rsid w:val="00D956EC"/>
    <w:rsid w:val="00D958B8"/>
    <w:rsid w:val="00D96518"/>
    <w:rsid w:val="00D96B48"/>
    <w:rsid w:val="00D96CD9"/>
    <w:rsid w:val="00D96CF5"/>
    <w:rsid w:val="00DA133D"/>
    <w:rsid w:val="00DA1FCC"/>
    <w:rsid w:val="00DA26C8"/>
    <w:rsid w:val="00DA2B4B"/>
    <w:rsid w:val="00DA3745"/>
    <w:rsid w:val="00DA4889"/>
    <w:rsid w:val="00DA4BA5"/>
    <w:rsid w:val="00DA4CB5"/>
    <w:rsid w:val="00DA5180"/>
    <w:rsid w:val="00DA56BC"/>
    <w:rsid w:val="00DB0397"/>
    <w:rsid w:val="00DB127D"/>
    <w:rsid w:val="00DB398E"/>
    <w:rsid w:val="00DB5DF0"/>
    <w:rsid w:val="00DB5EE0"/>
    <w:rsid w:val="00DB7A4A"/>
    <w:rsid w:val="00DC0164"/>
    <w:rsid w:val="00DC1D54"/>
    <w:rsid w:val="00DC23B7"/>
    <w:rsid w:val="00DC550D"/>
    <w:rsid w:val="00DC5779"/>
    <w:rsid w:val="00DC61E1"/>
    <w:rsid w:val="00DC6693"/>
    <w:rsid w:val="00DD3254"/>
    <w:rsid w:val="00DD374C"/>
    <w:rsid w:val="00DD3D1D"/>
    <w:rsid w:val="00DD4258"/>
    <w:rsid w:val="00DD57D7"/>
    <w:rsid w:val="00DD59CC"/>
    <w:rsid w:val="00DD681F"/>
    <w:rsid w:val="00DD6A8E"/>
    <w:rsid w:val="00DE0C8A"/>
    <w:rsid w:val="00DE17D0"/>
    <w:rsid w:val="00DE1917"/>
    <w:rsid w:val="00DE1E9B"/>
    <w:rsid w:val="00DE27A9"/>
    <w:rsid w:val="00DE321F"/>
    <w:rsid w:val="00DE34F9"/>
    <w:rsid w:val="00DE5081"/>
    <w:rsid w:val="00DE56C1"/>
    <w:rsid w:val="00DE7740"/>
    <w:rsid w:val="00DE7940"/>
    <w:rsid w:val="00DF11A6"/>
    <w:rsid w:val="00DF14F5"/>
    <w:rsid w:val="00DF3CBC"/>
    <w:rsid w:val="00DF42F7"/>
    <w:rsid w:val="00DF5A07"/>
    <w:rsid w:val="00DF77CE"/>
    <w:rsid w:val="00E006F3"/>
    <w:rsid w:val="00E00710"/>
    <w:rsid w:val="00E01B1B"/>
    <w:rsid w:val="00E01C8D"/>
    <w:rsid w:val="00E02C79"/>
    <w:rsid w:val="00E032FC"/>
    <w:rsid w:val="00E04A98"/>
    <w:rsid w:val="00E05254"/>
    <w:rsid w:val="00E05459"/>
    <w:rsid w:val="00E05CEE"/>
    <w:rsid w:val="00E0610E"/>
    <w:rsid w:val="00E06409"/>
    <w:rsid w:val="00E06DB2"/>
    <w:rsid w:val="00E07338"/>
    <w:rsid w:val="00E07650"/>
    <w:rsid w:val="00E07DBF"/>
    <w:rsid w:val="00E101A7"/>
    <w:rsid w:val="00E10679"/>
    <w:rsid w:val="00E10FDC"/>
    <w:rsid w:val="00E11602"/>
    <w:rsid w:val="00E11972"/>
    <w:rsid w:val="00E1318B"/>
    <w:rsid w:val="00E13F01"/>
    <w:rsid w:val="00E1447C"/>
    <w:rsid w:val="00E144C1"/>
    <w:rsid w:val="00E14DB2"/>
    <w:rsid w:val="00E22F93"/>
    <w:rsid w:val="00E24169"/>
    <w:rsid w:val="00E25E81"/>
    <w:rsid w:val="00E2698E"/>
    <w:rsid w:val="00E2771E"/>
    <w:rsid w:val="00E27796"/>
    <w:rsid w:val="00E337AB"/>
    <w:rsid w:val="00E33B38"/>
    <w:rsid w:val="00E33CA3"/>
    <w:rsid w:val="00E3494E"/>
    <w:rsid w:val="00E351C4"/>
    <w:rsid w:val="00E351D2"/>
    <w:rsid w:val="00E35E94"/>
    <w:rsid w:val="00E36CD6"/>
    <w:rsid w:val="00E412B6"/>
    <w:rsid w:val="00E41DBD"/>
    <w:rsid w:val="00E431F1"/>
    <w:rsid w:val="00E473AF"/>
    <w:rsid w:val="00E47869"/>
    <w:rsid w:val="00E504E8"/>
    <w:rsid w:val="00E519A0"/>
    <w:rsid w:val="00E53F26"/>
    <w:rsid w:val="00E54DC2"/>
    <w:rsid w:val="00E554AB"/>
    <w:rsid w:val="00E558F8"/>
    <w:rsid w:val="00E56615"/>
    <w:rsid w:val="00E56D3F"/>
    <w:rsid w:val="00E5738A"/>
    <w:rsid w:val="00E57F7C"/>
    <w:rsid w:val="00E60398"/>
    <w:rsid w:val="00E611AB"/>
    <w:rsid w:val="00E627F3"/>
    <w:rsid w:val="00E62907"/>
    <w:rsid w:val="00E64D4A"/>
    <w:rsid w:val="00E67937"/>
    <w:rsid w:val="00E67ED2"/>
    <w:rsid w:val="00E7196C"/>
    <w:rsid w:val="00E71A0E"/>
    <w:rsid w:val="00E72F42"/>
    <w:rsid w:val="00E733D5"/>
    <w:rsid w:val="00E740F8"/>
    <w:rsid w:val="00E74E8C"/>
    <w:rsid w:val="00E75F88"/>
    <w:rsid w:val="00E76060"/>
    <w:rsid w:val="00E766AB"/>
    <w:rsid w:val="00E76D2F"/>
    <w:rsid w:val="00E802C6"/>
    <w:rsid w:val="00E8163F"/>
    <w:rsid w:val="00E824FA"/>
    <w:rsid w:val="00E82771"/>
    <w:rsid w:val="00E82AE7"/>
    <w:rsid w:val="00E84C18"/>
    <w:rsid w:val="00E8581B"/>
    <w:rsid w:val="00E872B6"/>
    <w:rsid w:val="00E9028A"/>
    <w:rsid w:val="00E909F5"/>
    <w:rsid w:val="00E90E21"/>
    <w:rsid w:val="00E912A7"/>
    <w:rsid w:val="00E91F38"/>
    <w:rsid w:val="00E9487E"/>
    <w:rsid w:val="00E94B1B"/>
    <w:rsid w:val="00E95303"/>
    <w:rsid w:val="00E954ED"/>
    <w:rsid w:val="00E955CA"/>
    <w:rsid w:val="00E9729F"/>
    <w:rsid w:val="00EA0643"/>
    <w:rsid w:val="00EA0A21"/>
    <w:rsid w:val="00EA169F"/>
    <w:rsid w:val="00EA27C5"/>
    <w:rsid w:val="00EA3BC4"/>
    <w:rsid w:val="00EA6111"/>
    <w:rsid w:val="00EA69F8"/>
    <w:rsid w:val="00EA7EF4"/>
    <w:rsid w:val="00EB2B38"/>
    <w:rsid w:val="00EB373C"/>
    <w:rsid w:val="00EB40B7"/>
    <w:rsid w:val="00EB6E2A"/>
    <w:rsid w:val="00EC0023"/>
    <w:rsid w:val="00EC07C3"/>
    <w:rsid w:val="00EC0996"/>
    <w:rsid w:val="00EC09CF"/>
    <w:rsid w:val="00EC1B6F"/>
    <w:rsid w:val="00EC21F0"/>
    <w:rsid w:val="00EC2602"/>
    <w:rsid w:val="00EC3770"/>
    <w:rsid w:val="00EC4A66"/>
    <w:rsid w:val="00EC4FCA"/>
    <w:rsid w:val="00EC50F8"/>
    <w:rsid w:val="00EC51D1"/>
    <w:rsid w:val="00EC77AB"/>
    <w:rsid w:val="00ED038F"/>
    <w:rsid w:val="00ED0D68"/>
    <w:rsid w:val="00ED11D3"/>
    <w:rsid w:val="00ED283F"/>
    <w:rsid w:val="00ED49FC"/>
    <w:rsid w:val="00ED51B9"/>
    <w:rsid w:val="00ED7E8E"/>
    <w:rsid w:val="00EE2000"/>
    <w:rsid w:val="00EE29D1"/>
    <w:rsid w:val="00EE3FD6"/>
    <w:rsid w:val="00EE4FE9"/>
    <w:rsid w:val="00EE646A"/>
    <w:rsid w:val="00EE6678"/>
    <w:rsid w:val="00EF119D"/>
    <w:rsid w:val="00EF202A"/>
    <w:rsid w:val="00EF3447"/>
    <w:rsid w:val="00EF378A"/>
    <w:rsid w:val="00EF38B2"/>
    <w:rsid w:val="00EF4D60"/>
    <w:rsid w:val="00EF4E8B"/>
    <w:rsid w:val="00EF570D"/>
    <w:rsid w:val="00EF63B6"/>
    <w:rsid w:val="00EF64EE"/>
    <w:rsid w:val="00EF690E"/>
    <w:rsid w:val="00EF78F6"/>
    <w:rsid w:val="00F006CD"/>
    <w:rsid w:val="00F0127C"/>
    <w:rsid w:val="00F041BA"/>
    <w:rsid w:val="00F05323"/>
    <w:rsid w:val="00F06255"/>
    <w:rsid w:val="00F07AA1"/>
    <w:rsid w:val="00F10CB0"/>
    <w:rsid w:val="00F1105F"/>
    <w:rsid w:val="00F111F2"/>
    <w:rsid w:val="00F11CA8"/>
    <w:rsid w:val="00F1222E"/>
    <w:rsid w:val="00F12671"/>
    <w:rsid w:val="00F12C59"/>
    <w:rsid w:val="00F14548"/>
    <w:rsid w:val="00F15803"/>
    <w:rsid w:val="00F1753A"/>
    <w:rsid w:val="00F1780D"/>
    <w:rsid w:val="00F17D48"/>
    <w:rsid w:val="00F17DB0"/>
    <w:rsid w:val="00F2092F"/>
    <w:rsid w:val="00F20F5F"/>
    <w:rsid w:val="00F2138B"/>
    <w:rsid w:val="00F21672"/>
    <w:rsid w:val="00F22472"/>
    <w:rsid w:val="00F231E5"/>
    <w:rsid w:val="00F23689"/>
    <w:rsid w:val="00F24602"/>
    <w:rsid w:val="00F251F0"/>
    <w:rsid w:val="00F25E2C"/>
    <w:rsid w:val="00F2645C"/>
    <w:rsid w:val="00F26AA1"/>
    <w:rsid w:val="00F26BA6"/>
    <w:rsid w:val="00F27F68"/>
    <w:rsid w:val="00F30807"/>
    <w:rsid w:val="00F31361"/>
    <w:rsid w:val="00F322FE"/>
    <w:rsid w:val="00F3376E"/>
    <w:rsid w:val="00F34055"/>
    <w:rsid w:val="00F358FF"/>
    <w:rsid w:val="00F35CA7"/>
    <w:rsid w:val="00F35F38"/>
    <w:rsid w:val="00F35F7F"/>
    <w:rsid w:val="00F37C9E"/>
    <w:rsid w:val="00F40ECC"/>
    <w:rsid w:val="00F418B5"/>
    <w:rsid w:val="00F418EA"/>
    <w:rsid w:val="00F4443A"/>
    <w:rsid w:val="00F446A3"/>
    <w:rsid w:val="00F45A5F"/>
    <w:rsid w:val="00F46D14"/>
    <w:rsid w:val="00F4716C"/>
    <w:rsid w:val="00F471D2"/>
    <w:rsid w:val="00F50945"/>
    <w:rsid w:val="00F51026"/>
    <w:rsid w:val="00F527BE"/>
    <w:rsid w:val="00F530D3"/>
    <w:rsid w:val="00F53333"/>
    <w:rsid w:val="00F535F0"/>
    <w:rsid w:val="00F538D8"/>
    <w:rsid w:val="00F5567C"/>
    <w:rsid w:val="00F5630C"/>
    <w:rsid w:val="00F5646D"/>
    <w:rsid w:val="00F56C45"/>
    <w:rsid w:val="00F57D01"/>
    <w:rsid w:val="00F57DB7"/>
    <w:rsid w:val="00F62756"/>
    <w:rsid w:val="00F62FF2"/>
    <w:rsid w:val="00F65684"/>
    <w:rsid w:val="00F6602D"/>
    <w:rsid w:val="00F66D5A"/>
    <w:rsid w:val="00F67D8D"/>
    <w:rsid w:val="00F70BA2"/>
    <w:rsid w:val="00F721F6"/>
    <w:rsid w:val="00F7262D"/>
    <w:rsid w:val="00F73764"/>
    <w:rsid w:val="00F75EA3"/>
    <w:rsid w:val="00F76CD7"/>
    <w:rsid w:val="00F770E8"/>
    <w:rsid w:val="00F77B3A"/>
    <w:rsid w:val="00F80396"/>
    <w:rsid w:val="00F8118A"/>
    <w:rsid w:val="00F849F1"/>
    <w:rsid w:val="00F90B8E"/>
    <w:rsid w:val="00F92AFA"/>
    <w:rsid w:val="00F92FBA"/>
    <w:rsid w:val="00F932E2"/>
    <w:rsid w:val="00F94740"/>
    <w:rsid w:val="00F968E2"/>
    <w:rsid w:val="00F96E27"/>
    <w:rsid w:val="00F973C9"/>
    <w:rsid w:val="00FA0825"/>
    <w:rsid w:val="00FA2B95"/>
    <w:rsid w:val="00FA5CAC"/>
    <w:rsid w:val="00FA5EC4"/>
    <w:rsid w:val="00FA5F1A"/>
    <w:rsid w:val="00FA6D16"/>
    <w:rsid w:val="00FB033F"/>
    <w:rsid w:val="00FB03A8"/>
    <w:rsid w:val="00FB04EC"/>
    <w:rsid w:val="00FB1EA0"/>
    <w:rsid w:val="00FB269A"/>
    <w:rsid w:val="00FB2CCC"/>
    <w:rsid w:val="00FB3E7D"/>
    <w:rsid w:val="00FB5B58"/>
    <w:rsid w:val="00FB5E3B"/>
    <w:rsid w:val="00FB6559"/>
    <w:rsid w:val="00FB76C3"/>
    <w:rsid w:val="00FB7741"/>
    <w:rsid w:val="00FB7A3F"/>
    <w:rsid w:val="00FC0388"/>
    <w:rsid w:val="00FC1787"/>
    <w:rsid w:val="00FC1B61"/>
    <w:rsid w:val="00FC2ACD"/>
    <w:rsid w:val="00FC3A48"/>
    <w:rsid w:val="00FC4778"/>
    <w:rsid w:val="00FC47CB"/>
    <w:rsid w:val="00FC5552"/>
    <w:rsid w:val="00FC7B38"/>
    <w:rsid w:val="00FD10E8"/>
    <w:rsid w:val="00FD2CB8"/>
    <w:rsid w:val="00FD5277"/>
    <w:rsid w:val="00FD65BB"/>
    <w:rsid w:val="00FD6D8E"/>
    <w:rsid w:val="00FD7C0C"/>
    <w:rsid w:val="00FE1E4B"/>
    <w:rsid w:val="00FE20DC"/>
    <w:rsid w:val="00FE293E"/>
    <w:rsid w:val="00FE3393"/>
    <w:rsid w:val="00FE3A1E"/>
    <w:rsid w:val="00FE402B"/>
    <w:rsid w:val="00FE47C1"/>
    <w:rsid w:val="00FE5596"/>
    <w:rsid w:val="00FE78CF"/>
    <w:rsid w:val="00FE7C73"/>
    <w:rsid w:val="00FF0093"/>
    <w:rsid w:val="00FF0324"/>
    <w:rsid w:val="00FF0AA8"/>
    <w:rsid w:val="00FF1216"/>
    <w:rsid w:val="00FF1784"/>
    <w:rsid w:val="00FF401B"/>
    <w:rsid w:val="00FF7D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8A34F6"/>
  <w15:chartTrackingRefBased/>
  <w15:docId w15:val="{30A88D1E-E19A-464C-A247-258196168B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uiPriority="20" w:qFormat="1"/>
    <w:lsdException w:name="Normal (Web)" w:uiPriority="99"/>
    <w:lsdException w:name="HTML Keyboard"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36E6B"/>
    <w:pPr>
      <w:spacing w:after="100" w:line="220" w:lineRule="exact"/>
      <w:jc w:val="both"/>
    </w:pPr>
    <w:rPr>
      <w:lang w:val="de-DE"/>
    </w:rPr>
  </w:style>
  <w:style w:type="paragraph" w:styleId="Heading1">
    <w:name w:val="heading 1"/>
    <w:basedOn w:val="Normal"/>
    <w:next w:val="Normal"/>
    <w:qFormat/>
    <w:pPr>
      <w:keepNext/>
      <w:numPr>
        <w:numId w:val="2"/>
      </w:numPr>
      <w:spacing w:before="240" w:after="120" w:line="240" w:lineRule="auto"/>
      <w:jc w:val="left"/>
      <w:outlineLvl w:val="0"/>
    </w:pPr>
    <w:rPr>
      <w:b/>
      <w:caps/>
      <w:kern w:val="28"/>
      <w:sz w:val="24"/>
    </w:rPr>
  </w:style>
  <w:style w:type="paragraph" w:styleId="Heading2">
    <w:name w:val="heading 2"/>
    <w:basedOn w:val="Normal"/>
    <w:next w:val="Normal"/>
    <w:qFormat/>
    <w:pPr>
      <w:keepNext/>
      <w:numPr>
        <w:ilvl w:val="1"/>
        <w:numId w:val="2"/>
      </w:numPr>
      <w:spacing w:before="200" w:line="240" w:lineRule="auto"/>
      <w:jc w:val="left"/>
      <w:outlineLvl w:val="1"/>
    </w:pPr>
    <w:rPr>
      <w:b/>
      <w:caps/>
    </w:rPr>
  </w:style>
  <w:style w:type="paragraph" w:styleId="Heading3">
    <w:name w:val="heading 3"/>
    <w:basedOn w:val="Normal"/>
    <w:next w:val="Normal"/>
    <w:qFormat/>
    <w:pPr>
      <w:keepNext/>
      <w:numPr>
        <w:ilvl w:val="2"/>
        <w:numId w:val="2"/>
      </w:numPr>
      <w:spacing w:before="200" w:line="240" w:lineRule="auto"/>
      <w:jc w:val="left"/>
      <w:outlineLvl w:val="2"/>
    </w:pPr>
    <w:rPr>
      <w:b/>
    </w:rPr>
  </w:style>
  <w:style w:type="paragraph" w:styleId="Heading4">
    <w:name w:val="heading 4"/>
    <w:basedOn w:val="Normal"/>
    <w:next w:val="Normal"/>
    <w:qFormat/>
    <w:pPr>
      <w:keepNext/>
      <w:numPr>
        <w:ilvl w:val="3"/>
        <w:numId w:val="2"/>
      </w:numPr>
      <w:spacing w:before="200"/>
      <w:jc w:val="left"/>
      <w:outlineLvl w:val="3"/>
    </w:pPr>
  </w:style>
  <w:style w:type="paragraph" w:styleId="Heading5">
    <w:name w:val="heading 5"/>
    <w:basedOn w:val="Normal"/>
    <w:next w:val="Normal"/>
    <w:qFormat/>
    <w:pPr>
      <w:keepNext/>
      <w:numPr>
        <w:ilvl w:val="4"/>
        <w:numId w:val="2"/>
      </w:numPr>
      <w:jc w:val="center"/>
      <w:outlineLvl w:val="4"/>
    </w:pPr>
    <w:rPr>
      <w:b/>
    </w:rPr>
  </w:style>
  <w:style w:type="paragraph" w:styleId="Heading6">
    <w:name w:val="heading 6"/>
    <w:basedOn w:val="Normal"/>
    <w:next w:val="Normal"/>
    <w:qFormat/>
    <w:pPr>
      <w:keepNext/>
      <w:numPr>
        <w:ilvl w:val="5"/>
        <w:numId w:val="2"/>
      </w:numPr>
      <w:spacing w:after="0"/>
      <w:jc w:val="center"/>
      <w:outlineLvl w:val="5"/>
    </w:pPr>
    <w:rPr>
      <w:b/>
      <w:sz w:val="24"/>
    </w:rPr>
  </w:style>
  <w:style w:type="paragraph" w:styleId="Heading7">
    <w:name w:val="heading 7"/>
    <w:basedOn w:val="Normal"/>
    <w:next w:val="Normal"/>
    <w:qFormat/>
    <w:pPr>
      <w:numPr>
        <w:ilvl w:val="6"/>
        <w:numId w:val="2"/>
      </w:numPr>
      <w:spacing w:before="240" w:after="60"/>
      <w:outlineLvl w:val="6"/>
    </w:pPr>
    <w:rPr>
      <w:rFonts w:ascii="Arial" w:hAnsi="Arial"/>
    </w:rPr>
  </w:style>
  <w:style w:type="paragraph" w:styleId="Heading8">
    <w:name w:val="heading 8"/>
    <w:basedOn w:val="Normal"/>
    <w:next w:val="Normal"/>
    <w:qFormat/>
    <w:pPr>
      <w:numPr>
        <w:ilvl w:val="7"/>
        <w:numId w:val="2"/>
      </w:numPr>
      <w:spacing w:before="240" w:after="60"/>
      <w:outlineLvl w:val="7"/>
    </w:pPr>
    <w:rPr>
      <w:rFonts w:ascii="Arial" w:hAnsi="Arial"/>
      <w:i/>
    </w:rPr>
  </w:style>
  <w:style w:type="paragraph" w:styleId="Heading9">
    <w:name w:val="heading 9"/>
    <w:basedOn w:val="Normal"/>
    <w:next w:val="Normal"/>
    <w:qFormat/>
    <w:pPr>
      <w:numPr>
        <w:ilvl w:val="8"/>
        <w:numId w:val="2"/>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536"/>
        <w:tab w:val="right" w:pos="9072"/>
      </w:tabs>
    </w:pPr>
  </w:style>
  <w:style w:type="paragraph" w:styleId="Footer">
    <w:name w:val="footer"/>
    <w:basedOn w:val="Normal"/>
    <w:pPr>
      <w:tabs>
        <w:tab w:val="center" w:pos="4536"/>
        <w:tab w:val="right" w:pos="9072"/>
      </w:tabs>
    </w:pPr>
  </w:style>
  <w:style w:type="paragraph" w:styleId="Subtitle">
    <w:name w:val="Subtitle"/>
    <w:basedOn w:val="Normal"/>
    <w:qFormat/>
    <w:pPr>
      <w:jc w:val="center"/>
    </w:pPr>
    <w:rPr>
      <w:b/>
    </w:rPr>
  </w:style>
  <w:style w:type="paragraph" w:styleId="Title">
    <w:name w:val="Title"/>
    <w:basedOn w:val="Normal"/>
    <w:qFormat/>
    <w:pPr>
      <w:pBdr>
        <w:bottom w:val="single" w:sz="4" w:space="18" w:color="auto"/>
      </w:pBdr>
      <w:spacing w:before="360" w:after="360" w:line="240" w:lineRule="auto"/>
      <w:jc w:val="center"/>
      <w:outlineLvl w:val="0"/>
    </w:pPr>
    <w:rPr>
      <w:b/>
      <w:kern w:val="28"/>
      <w:sz w:val="32"/>
    </w:rPr>
  </w:style>
  <w:style w:type="paragraph" w:customStyle="1" w:styleId="Abstract">
    <w:name w:val="Abstract"/>
    <w:basedOn w:val="Normal"/>
    <w:next w:val="Normal"/>
    <w:pPr>
      <w:ind w:left="360" w:right="360"/>
    </w:pPr>
  </w:style>
  <w:style w:type="paragraph" w:styleId="FootnoteText">
    <w:name w:val="footnote text"/>
    <w:basedOn w:val="Normal"/>
    <w:semiHidden/>
    <w:pPr>
      <w:spacing w:after="0" w:line="180" w:lineRule="exact"/>
    </w:pPr>
    <w:rPr>
      <w:sz w:val="16"/>
    </w:rPr>
  </w:style>
  <w:style w:type="character" w:styleId="FootnoteReference">
    <w:name w:val="footnote reference"/>
    <w:semiHidden/>
    <w:rPr>
      <w:vertAlign w:val="superscript"/>
    </w:rPr>
  </w:style>
  <w:style w:type="paragraph" w:styleId="TOC1">
    <w:name w:val="toc 1"/>
    <w:basedOn w:val="Normal"/>
    <w:next w:val="Normal"/>
    <w:autoRedefine/>
    <w:semiHidden/>
    <w:rsid w:val="00AF47AD"/>
    <w:pPr>
      <w:tabs>
        <w:tab w:val="right" w:leader="dot" w:pos="9710"/>
      </w:tabs>
      <w:spacing w:before="120" w:after="120" w:line="480" w:lineRule="auto"/>
      <w:jc w:val="center"/>
    </w:pPr>
    <w:rPr>
      <w:rFonts w:ascii="Arial" w:hAnsi="Arial" w:cs="Arial"/>
      <w:bCs/>
      <w:sz w:val="40"/>
      <w:szCs w:val="40"/>
    </w:rPr>
  </w:style>
  <w:style w:type="paragraph" w:styleId="Caption">
    <w:name w:val="caption"/>
    <w:basedOn w:val="Normal"/>
    <w:next w:val="Normal"/>
    <w:qFormat/>
    <w:pPr>
      <w:spacing w:before="440" w:after="120"/>
      <w:jc w:val="center"/>
    </w:pPr>
    <w:rPr>
      <w:lang w:val="en-GB"/>
    </w:rPr>
  </w:style>
  <w:style w:type="paragraph" w:styleId="TOC2">
    <w:name w:val="toc 2"/>
    <w:basedOn w:val="Normal"/>
    <w:next w:val="Normal"/>
    <w:autoRedefine/>
    <w:semiHidden/>
    <w:rsid w:val="00A513BE"/>
    <w:pPr>
      <w:spacing w:after="0"/>
      <w:ind w:left="200"/>
      <w:jc w:val="left"/>
    </w:pPr>
    <w:rPr>
      <w:smallCaps/>
    </w:rPr>
  </w:style>
  <w:style w:type="paragraph" w:styleId="TOC3">
    <w:name w:val="toc 3"/>
    <w:basedOn w:val="Normal"/>
    <w:next w:val="Normal"/>
    <w:autoRedefine/>
    <w:semiHidden/>
    <w:rsid w:val="00A513BE"/>
    <w:pPr>
      <w:spacing w:after="0"/>
      <w:ind w:left="400"/>
      <w:jc w:val="left"/>
    </w:pPr>
    <w:rPr>
      <w:i/>
      <w:iCs/>
    </w:rPr>
  </w:style>
  <w:style w:type="character" w:styleId="Hyperlink">
    <w:name w:val="Hyperlink"/>
    <w:rsid w:val="00A513BE"/>
    <w:rPr>
      <w:color w:val="0000FF"/>
      <w:u w:val="single"/>
    </w:rPr>
  </w:style>
  <w:style w:type="paragraph" w:styleId="TOC4">
    <w:name w:val="toc 4"/>
    <w:basedOn w:val="Normal"/>
    <w:next w:val="Normal"/>
    <w:autoRedefine/>
    <w:semiHidden/>
    <w:rsid w:val="00907124"/>
    <w:pPr>
      <w:spacing w:after="0"/>
      <w:ind w:left="600"/>
      <w:jc w:val="left"/>
    </w:pPr>
    <w:rPr>
      <w:sz w:val="18"/>
      <w:szCs w:val="18"/>
    </w:rPr>
  </w:style>
  <w:style w:type="paragraph" w:styleId="TOC5">
    <w:name w:val="toc 5"/>
    <w:basedOn w:val="Normal"/>
    <w:next w:val="Normal"/>
    <w:autoRedefine/>
    <w:semiHidden/>
    <w:rsid w:val="00907124"/>
    <w:pPr>
      <w:spacing w:after="0"/>
      <w:ind w:left="800"/>
      <w:jc w:val="left"/>
    </w:pPr>
    <w:rPr>
      <w:sz w:val="18"/>
      <w:szCs w:val="18"/>
    </w:rPr>
  </w:style>
  <w:style w:type="paragraph" w:styleId="TOC6">
    <w:name w:val="toc 6"/>
    <w:basedOn w:val="Normal"/>
    <w:next w:val="Normal"/>
    <w:autoRedefine/>
    <w:semiHidden/>
    <w:rsid w:val="00907124"/>
    <w:pPr>
      <w:spacing w:after="0"/>
      <w:ind w:left="1000"/>
      <w:jc w:val="left"/>
    </w:pPr>
    <w:rPr>
      <w:sz w:val="18"/>
      <w:szCs w:val="18"/>
    </w:rPr>
  </w:style>
  <w:style w:type="paragraph" w:styleId="TOC7">
    <w:name w:val="toc 7"/>
    <w:basedOn w:val="Normal"/>
    <w:next w:val="Normal"/>
    <w:autoRedefine/>
    <w:semiHidden/>
    <w:rsid w:val="00907124"/>
    <w:pPr>
      <w:spacing w:after="0"/>
      <w:ind w:left="1200"/>
      <w:jc w:val="left"/>
    </w:pPr>
    <w:rPr>
      <w:sz w:val="18"/>
      <w:szCs w:val="18"/>
    </w:rPr>
  </w:style>
  <w:style w:type="paragraph" w:styleId="TOC8">
    <w:name w:val="toc 8"/>
    <w:basedOn w:val="Normal"/>
    <w:next w:val="Normal"/>
    <w:autoRedefine/>
    <w:semiHidden/>
    <w:rsid w:val="00907124"/>
    <w:pPr>
      <w:spacing w:after="0"/>
      <w:ind w:left="1400"/>
      <w:jc w:val="left"/>
    </w:pPr>
    <w:rPr>
      <w:sz w:val="18"/>
      <w:szCs w:val="18"/>
    </w:rPr>
  </w:style>
  <w:style w:type="paragraph" w:styleId="TOC9">
    <w:name w:val="toc 9"/>
    <w:basedOn w:val="Normal"/>
    <w:next w:val="Normal"/>
    <w:autoRedefine/>
    <w:semiHidden/>
    <w:rsid w:val="00907124"/>
    <w:pPr>
      <w:spacing w:after="0"/>
      <w:ind w:left="1600"/>
      <w:jc w:val="left"/>
    </w:pPr>
    <w:rPr>
      <w:sz w:val="18"/>
      <w:szCs w:val="18"/>
    </w:rPr>
  </w:style>
  <w:style w:type="paragraph" w:styleId="BalloonText">
    <w:name w:val="Balloon Text"/>
    <w:basedOn w:val="Normal"/>
    <w:semiHidden/>
    <w:rsid w:val="00FC3A48"/>
    <w:rPr>
      <w:rFonts w:ascii="Tahoma" w:hAnsi="Tahoma" w:cs="Tahoma"/>
      <w:sz w:val="16"/>
      <w:szCs w:val="16"/>
    </w:rPr>
  </w:style>
  <w:style w:type="paragraph" w:styleId="NormalWeb">
    <w:name w:val="Normal (Web)"/>
    <w:basedOn w:val="Normal"/>
    <w:uiPriority w:val="99"/>
    <w:rsid w:val="000366FE"/>
    <w:pPr>
      <w:spacing w:before="100" w:beforeAutospacing="1" w:afterAutospacing="1" w:line="240" w:lineRule="auto"/>
      <w:jc w:val="left"/>
    </w:pPr>
    <w:rPr>
      <w:sz w:val="24"/>
      <w:szCs w:val="24"/>
      <w:lang w:val="en-US"/>
    </w:rPr>
  </w:style>
  <w:style w:type="character" w:styleId="FollowedHyperlink">
    <w:name w:val="FollowedHyperlink"/>
    <w:rsid w:val="00B44688"/>
    <w:rPr>
      <w:color w:val="800080"/>
      <w:u w:val="single"/>
    </w:rPr>
  </w:style>
  <w:style w:type="character" w:styleId="PageNumber">
    <w:name w:val="page number"/>
    <w:basedOn w:val="DefaultParagraphFont"/>
    <w:rsid w:val="0044201C"/>
  </w:style>
  <w:style w:type="character" w:styleId="Strong">
    <w:name w:val="Strong"/>
    <w:qFormat/>
    <w:rsid w:val="00DC61E1"/>
    <w:rPr>
      <w:b/>
      <w:bCs/>
    </w:rPr>
  </w:style>
  <w:style w:type="paragraph" w:styleId="DocumentMap">
    <w:name w:val="Document Map"/>
    <w:basedOn w:val="Normal"/>
    <w:semiHidden/>
    <w:rsid w:val="003E63D4"/>
    <w:pPr>
      <w:shd w:val="clear" w:color="auto" w:fill="000080"/>
    </w:pPr>
    <w:rPr>
      <w:rFonts w:ascii="Tahoma" w:hAnsi="Tahoma" w:cs="Tahoma"/>
    </w:rPr>
  </w:style>
  <w:style w:type="paragraph" w:customStyle="1" w:styleId="bullet1">
    <w:name w:val="bullet 1"/>
    <w:basedOn w:val="Normal"/>
    <w:rsid w:val="001D0D89"/>
    <w:pPr>
      <w:numPr>
        <w:numId w:val="1"/>
      </w:numPr>
      <w:tabs>
        <w:tab w:val="left" w:pos="900"/>
      </w:tabs>
      <w:spacing w:after="0" w:line="240" w:lineRule="auto"/>
      <w:ind w:left="900" w:hanging="270"/>
      <w:jc w:val="left"/>
    </w:pPr>
    <w:rPr>
      <w:rFonts w:ascii="Garamond" w:hAnsi="Garamond"/>
      <w:b/>
      <w:bCs/>
      <w:sz w:val="22"/>
      <w:lang w:val="en-US"/>
    </w:rPr>
  </w:style>
  <w:style w:type="table" w:styleId="TableGrid">
    <w:name w:val="Table Grid"/>
    <w:basedOn w:val="TableNormal"/>
    <w:rsid w:val="008B49AA"/>
    <w:pPr>
      <w:spacing w:after="100" w:line="22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eriod">
    <w:name w:val="period"/>
    <w:rsid w:val="00964BA3"/>
  </w:style>
  <w:style w:type="character" w:customStyle="1" w:styleId="cit">
    <w:name w:val="cit"/>
    <w:rsid w:val="00964BA3"/>
  </w:style>
  <w:style w:type="character" w:customStyle="1" w:styleId="UnresolvedMention1">
    <w:name w:val="Unresolved Mention1"/>
    <w:uiPriority w:val="99"/>
    <w:semiHidden/>
    <w:unhideWhenUsed/>
    <w:rsid w:val="0008575F"/>
    <w:rPr>
      <w:color w:val="605E5C"/>
      <w:shd w:val="clear" w:color="auto" w:fill="E1DFDD"/>
    </w:rPr>
  </w:style>
  <w:style w:type="character" w:styleId="Emphasis">
    <w:name w:val="Emphasis"/>
    <w:uiPriority w:val="20"/>
    <w:qFormat/>
    <w:rsid w:val="002B2FED"/>
    <w:rPr>
      <w:i/>
      <w:iCs/>
    </w:rPr>
  </w:style>
  <w:style w:type="character" w:styleId="PlaceholderText">
    <w:name w:val="Placeholder Text"/>
    <w:uiPriority w:val="99"/>
    <w:semiHidden/>
    <w:rsid w:val="00A13EF8"/>
    <w:rPr>
      <w:color w:val="808080"/>
    </w:rPr>
  </w:style>
  <w:style w:type="character" w:styleId="CommentReference">
    <w:name w:val="annotation reference"/>
    <w:rsid w:val="00E67937"/>
    <w:rPr>
      <w:sz w:val="16"/>
      <w:szCs w:val="16"/>
    </w:rPr>
  </w:style>
  <w:style w:type="paragraph" w:styleId="CommentText">
    <w:name w:val="annotation text"/>
    <w:basedOn w:val="Normal"/>
    <w:link w:val="CommentTextChar"/>
    <w:rsid w:val="00E67937"/>
  </w:style>
  <w:style w:type="character" w:customStyle="1" w:styleId="CommentTextChar">
    <w:name w:val="Comment Text Char"/>
    <w:link w:val="CommentText"/>
    <w:rsid w:val="00E67937"/>
    <w:rPr>
      <w:lang w:val="de-DE"/>
    </w:rPr>
  </w:style>
  <w:style w:type="paragraph" w:styleId="CommentSubject">
    <w:name w:val="annotation subject"/>
    <w:basedOn w:val="CommentText"/>
    <w:next w:val="CommentText"/>
    <w:link w:val="CommentSubjectChar"/>
    <w:rsid w:val="00E67937"/>
    <w:rPr>
      <w:b/>
      <w:bCs/>
    </w:rPr>
  </w:style>
  <w:style w:type="character" w:customStyle="1" w:styleId="CommentSubjectChar">
    <w:name w:val="Comment Subject Char"/>
    <w:link w:val="CommentSubject"/>
    <w:rsid w:val="00E67937"/>
    <w:rPr>
      <w:b/>
      <w:bCs/>
      <w:lang w:val="de-DE"/>
    </w:rPr>
  </w:style>
  <w:style w:type="paragraph" w:styleId="ListParagraph">
    <w:name w:val="List Paragraph"/>
    <w:basedOn w:val="Normal"/>
    <w:uiPriority w:val="34"/>
    <w:qFormat/>
    <w:rsid w:val="0022710C"/>
    <w:pPr>
      <w:ind w:left="720"/>
      <w:contextualSpacing/>
    </w:pPr>
  </w:style>
  <w:style w:type="paragraph" w:styleId="Revision">
    <w:name w:val="Revision"/>
    <w:hidden/>
    <w:uiPriority w:val="99"/>
    <w:semiHidden/>
    <w:rsid w:val="005D2A59"/>
    <w:rPr>
      <w:lang w:val="de-DE"/>
    </w:rPr>
  </w:style>
  <w:style w:type="paragraph" w:styleId="NoSpacing">
    <w:name w:val="No Spacing"/>
    <w:uiPriority w:val="1"/>
    <w:qFormat/>
    <w:rsid w:val="002D69BE"/>
    <w:pPr>
      <w:jc w:val="both"/>
    </w:pPr>
    <w:rPr>
      <w:lang w:val="de-DE"/>
    </w:rPr>
  </w:style>
  <w:style w:type="character" w:styleId="UnresolvedMention">
    <w:name w:val="Unresolved Mention"/>
    <w:basedOn w:val="DefaultParagraphFont"/>
    <w:uiPriority w:val="99"/>
    <w:semiHidden/>
    <w:unhideWhenUsed/>
    <w:rsid w:val="00634B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1709">
      <w:bodyDiv w:val="1"/>
      <w:marLeft w:val="0"/>
      <w:marRight w:val="0"/>
      <w:marTop w:val="0"/>
      <w:marBottom w:val="0"/>
      <w:divBdr>
        <w:top w:val="none" w:sz="0" w:space="0" w:color="auto"/>
        <w:left w:val="none" w:sz="0" w:space="0" w:color="auto"/>
        <w:bottom w:val="none" w:sz="0" w:space="0" w:color="auto"/>
        <w:right w:val="none" w:sz="0" w:space="0" w:color="auto"/>
      </w:divBdr>
      <w:divsChild>
        <w:div w:id="948972597">
          <w:marLeft w:val="0"/>
          <w:marRight w:val="0"/>
          <w:marTop w:val="0"/>
          <w:marBottom w:val="0"/>
          <w:divBdr>
            <w:top w:val="none" w:sz="0" w:space="0" w:color="auto"/>
            <w:left w:val="none" w:sz="0" w:space="0" w:color="auto"/>
            <w:bottom w:val="none" w:sz="0" w:space="0" w:color="auto"/>
            <w:right w:val="none" w:sz="0" w:space="0" w:color="auto"/>
          </w:divBdr>
          <w:divsChild>
            <w:div w:id="445269168">
              <w:marLeft w:val="0"/>
              <w:marRight w:val="0"/>
              <w:marTop w:val="0"/>
              <w:marBottom w:val="0"/>
              <w:divBdr>
                <w:top w:val="none" w:sz="0" w:space="0" w:color="auto"/>
                <w:left w:val="none" w:sz="0" w:space="0" w:color="auto"/>
                <w:bottom w:val="none" w:sz="0" w:space="0" w:color="auto"/>
                <w:right w:val="none" w:sz="0" w:space="0" w:color="auto"/>
              </w:divBdr>
              <w:divsChild>
                <w:div w:id="134421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55300">
      <w:bodyDiv w:val="1"/>
      <w:marLeft w:val="0"/>
      <w:marRight w:val="0"/>
      <w:marTop w:val="0"/>
      <w:marBottom w:val="0"/>
      <w:divBdr>
        <w:top w:val="none" w:sz="0" w:space="0" w:color="auto"/>
        <w:left w:val="none" w:sz="0" w:space="0" w:color="auto"/>
        <w:bottom w:val="none" w:sz="0" w:space="0" w:color="auto"/>
        <w:right w:val="none" w:sz="0" w:space="0" w:color="auto"/>
      </w:divBdr>
    </w:div>
    <w:div w:id="358049454">
      <w:bodyDiv w:val="1"/>
      <w:marLeft w:val="0"/>
      <w:marRight w:val="0"/>
      <w:marTop w:val="0"/>
      <w:marBottom w:val="0"/>
      <w:divBdr>
        <w:top w:val="none" w:sz="0" w:space="0" w:color="auto"/>
        <w:left w:val="none" w:sz="0" w:space="0" w:color="auto"/>
        <w:bottom w:val="none" w:sz="0" w:space="0" w:color="auto"/>
        <w:right w:val="none" w:sz="0" w:space="0" w:color="auto"/>
      </w:divBdr>
    </w:div>
    <w:div w:id="663044215">
      <w:bodyDiv w:val="1"/>
      <w:marLeft w:val="0"/>
      <w:marRight w:val="0"/>
      <w:marTop w:val="0"/>
      <w:marBottom w:val="0"/>
      <w:divBdr>
        <w:top w:val="none" w:sz="0" w:space="0" w:color="auto"/>
        <w:left w:val="none" w:sz="0" w:space="0" w:color="auto"/>
        <w:bottom w:val="none" w:sz="0" w:space="0" w:color="auto"/>
        <w:right w:val="none" w:sz="0" w:space="0" w:color="auto"/>
      </w:divBdr>
      <w:divsChild>
        <w:div w:id="1466460659">
          <w:marLeft w:val="0"/>
          <w:marRight w:val="0"/>
          <w:marTop w:val="0"/>
          <w:marBottom w:val="0"/>
          <w:divBdr>
            <w:top w:val="none" w:sz="0" w:space="0" w:color="auto"/>
            <w:left w:val="none" w:sz="0" w:space="0" w:color="auto"/>
            <w:bottom w:val="none" w:sz="0" w:space="0" w:color="auto"/>
            <w:right w:val="none" w:sz="0" w:space="0" w:color="auto"/>
          </w:divBdr>
          <w:divsChild>
            <w:div w:id="1457405989">
              <w:marLeft w:val="0"/>
              <w:marRight w:val="0"/>
              <w:marTop w:val="0"/>
              <w:marBottom w:val="0"/>
              <w:divBdr>
                <w:top w:val="none" w:sz="0" w:space="0" w:color="auto"/>
                <w:left w:val="none" w:sz="0" w:space="0" w:color="auto"/>
                <w:bottom w:val="none" w:sz="0" w:space="0" w:color="auto"/>
                <w:right w:val="none" w:sz="0" w:space="0" w:color="auto"/>
              </w:divBdr>
              <w:divsChild>
                <w:div w:id="2942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135728">
      <w:bodyDiv w:val="1"/>
      <w:marLeft w:val="0"/>
      <w:marRight w:val="0"/>
      <w:marTop w:val="0"/>
      <w:marBottom w:val="0"/>
      <w:divBdr>
        <w:top w:val="none" w:sz="0" w:space="0" w:color="auto"/>
        <w:left w:val="none" w:sz="0" w:space="0" w:color="auto"/>
        <w:bottom w:val="none" w:sz="0" w:space="0" w:color="auto"/>
        <w:right w:val="none" w:sz="0" w:space="0" w:color="auto"/>
      </w:divBdr>
    </w:div>
    <w:div w:id="920988865">
      <w:bodyDiv w:val="1"/>
      <w:marLeft w:val="0"/>
      <w:marRight w:val="0"/>
      <w:marTop w:val="0"/>
      <w:marBottom w:val="0"/>
      <w:divBdr>
        <w:top w:val="none" w:sz="0" w:space="0" w:color="auto"/>
        <w:left w:val="none" w:sz="0" w:space="0" w:color="auto"/>
        <w:bottom w:val="none" w:sz="0" w:space="0" w:color="auto"/>
        <w:right w:val="none" w:sz="0" w:space="0" w:color="auto"/>
      </w:divBdr>
      <w:divsChild>
        <w:div w:id="300810515">
          <w:marLeft w:val="0"/>
          <w:marRight w:val="0"/>
          <w:marTop w:val="0"/>
          <w:marBottom w:val="0"/>
          <w:divBdr>
            <w:top w:val="none" w:sz="0" w:space="0" w:color="auto"/>
            <w:left w:val="none" w:sz="0" w:space="0" w:color="auto"/>
            <w:bottom w:val="none" w:sz="0" w:space="0" w:color="auto"/>
            <w:right w:val="none" w:sz="0" w:space="0" w:color="auto"/>
          </w:divBdr>
          <w:divsChild>
            <w:div w:id="1188956051">
              <w:marLeft w:val="0"/>
              <w:marRight w:val="0"/>
              <w:marTop w:val="0"/>
              <w:marBottom w:val="0"/>
              <w:divBdr>
                <w:top w:val="none" w:sz="0" w:space="0" w:color="auto"/>
                <w:left w:val="none" w:sz="0" w:space="0" w:color="auto"/>
                <w:bottom w:val="none" w:sz="0" w:space="0" w:color="auto"/>
                <w:right w:val="none" w:sz="0" w:space="0" w:color="auto"/>
              </w:divBdr>
              <w:divsChild>
                <w:div w:id="131984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07396">
      <w:bodyDiv w:val="1"/>
      <w:marLeft w:val="0"/>
      <w:marRight w:val="0"/>
      <w:marTop w:val="0"/>
      <w:marBottom w:val="0"/>
      <w:divBdr>
        <w:top w:val="none" w:sz="0" w:space="0" w:color="auto"/>
        <w:left w:val="none" w:sz="0" w:space="0" w:color="auto"/>
        <w:bottom w:val="none" w:sz="0" w:space="0" w:color="auto"/>
        <w:right w:val="none" w:sz="0" w:space="0" w:color="auto"/>
      </w:divBdr>
      <w:divsChild>
        <w:div w:id="1353990947">
          <w:marLeft w:val="0"/>
          <w:marRight w:val="0"/>
          <w:marTop w:val="0"/>
          <w:marBottom w:val="0"/>
          <w:divBdr>
            <w:top w:val="none" w:sz="0" w:space="0" w:color="auto"/>
            <w:left w:val="none" w:sz="0" w:space="0" w:color="auto"/>
            <w:bottom w:val="none" w:sz="0" w:space="0" w:color="auto"/>
            <w:right w:val="none" w:sz="0" w:space="0" w:color="auto"/>
          </w:divBdr>
          <w:divsChild>
            <w:div w:id="25887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426167">
      <w:bodyDiv w:val="1"/>
      <w:marLeft w:val="0"/>
      <w:marRight w:val="0"/>
      <w:marTop w:val="0"/>
      <w:marBottom w:val="0"/>
      <w:divBdr>
        <w:top w:val="none" w:sz="0" w:space="0" w:color="auto"/>
        <w:left w:val="none" w:sz="0" w:space="0" w:color="auto"/>
        <w:bottom w:val="none" w:sz="0" w:space="0" w:color="auto"/>
        <w:right w:val="none" w:sz="0" w:space="0" w:color="auto"/>
      </w:divBdr>
      <w:divsChild>
        <w:div w:id="1698307499">
          <w:marLeft w:val="0"/>
          <w:marRight w:val="0"/>
          <w:marTop w:val="0"/>
          <w:marBottom w:val="0"/>
          <w:divBdr>
            <w:top w:val="none" w:sz="0" w:space="0" w:color="auto"/>
            <w:left w:val="none" w:sz="0" w:space="0" w:color="auto"/>
            <w:bottom w:val="none" w:sz="0" w:space="0" w:color="auto"/>
            <w:right w:val="none" w:sz="0" w:space="0" w:color="auto"/>
          </w:divBdr>
          <w:divsChild>
            <w:div w:id="1694260303">
              <w:marLeft w:val="0"/>
              <w:marRight w:val="0"/>
              <w:marTop w:val="0"/>
              <w:marBottom w:val="0"/>
              <w:divBdr>
                <w:top w:val="none" w:sz="0" w:space="0" w:color="auto"/>
                <w:left w:val="none" w:sz="0" w:space="0" w:color="auto"/>
                <w:bottom w:val="none" w:sz="0" w:space="0" w:color="auto"/>
                <w:right w:val="none" w:sz="0" w:space="0" w:color="auto"/>
              </w:divBdr>
              <w:divsChild>
                <w:div w:id="36741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152616">
      <w:bodyDiv w:val="1"/>
      <w:marLeft w:val="0"/>
      <w:marRight w:val="0"/>
      <w:marTop w:val="0"/>
      <w:marBottom w:val="0"/>
      <w:divBdr>
        <w:top w:val="none" w:sz="0" w:space="0" w:color="auto"/>
        <w:left w:val="none" w:sz="0" w:space="0" w:color="auto"/>
        <w:bottom w:val="none" w:sz="0" w:space="0" w:color="auto"/>
        <w:right w:val="none" w:sz="0" w:space="0" w:color="auto"/>
      </w:divBdr>
      <w:divsChild>
        <w:div w:id="989409118">
          <w:marLeft w:val="0"/>
          <w:marRight w:val="0"/>
          <w:marTop w:val="0"/>
          <w:marBottom w:val="0"/>
          <w:divBdr>
            <w:top w:val="none" w:sz="0" w:space="0" w:color="auto"/>
            <w:left w:val="none" w:sz="0" w:space="0" w:color="auto"/>
            <w:bottom w:val="none" w:sz="0" w:space="0" w:color="auto"/>
            <w:right w:val="none" w:sz="0" w:space="0" w:color="auto"/>
          </w:divBdr>
          <w:divsChild>
            <w:div w:id="1045056729">
              <w:marLeft w:val="0"/>
              <w:marRight w:val="0"/>
              <w:marTop w:val="0"/>
              <w:marBottom w:val="0"/>
              <w:divBdr>
                <w:top w:val="none" w:sz="0" w:space="0" w:color="auto"/>
                <w:left w:val="none" w:sz="0" w:space="0" w:color="auto"/>
                <w:bottom w:val="none" w:sz="0" w:space="0" w:color="auto"/>
                <w:right w:val="none" w:sz="0" w:space="0" w:color="auto"/>
              </w:divBdr>
              <w:divsChild>
                <w:div w:id="166436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025385">
      <w:bodyDiv w:val="1"/>
      <w:marLeft w:val="0"/>
      <w:marRight w:val="0"/>
      <w:marTop w:val="0"/>
      <w:marBottom w:val="0"/>
      <w:divBdr>
        <w:top w:val="none" w:sz="0" w:space="0" w:color="auto"/>
        <w:left w:val="none" w:sz="0" w:space="0" w:color="auto"/>
        <w:bottom w:val="none" w:sz="0" w:space="0" w:color="auto"/>
        <w:right w:val="none" w:sz="0" w:space="0" w:color="auto"/>
      </w:divBdr>
    </w:div>
    <w:div w:id="1576478404">
      <w:bodyDiv w:val="1"/>
      <w:marLeft w:val="0"/>
      <w:marRight w:val="0"/>
      <w:marTop w:val="0"/>
      <w:marBottom w:val="0"/>
      <w:divBdr>
        <w:top w:val="none" w:sz="0" w:space="0" w:color="auto"/>
        <w:left w:val="none" w:sz="0" w:space="0" w:color="auto"/>
        <w:bottom w:val="none" w:sz="0" w:space="0" w:color="auto"/>
        <w:right w:val="none" w:sz="0" w:space="0" w:color="auto"/>
      </w:divBdr>
    </w:div>
    <w:div w:id="1711101544">
      <w:bodyDiv w:val="1"/>
      <w:marLeft w:val="0"/>
      <w:marRight w:val="0"/>
      <w:marTop w:val="0"/>
      <w:marBottom w:val="0"/>
      <w:divBdr>
        <w:top w:val="none" w:sz="0" w:space="0" w:color="auto"/>
        <w:left w:val="none" w:sz="0" w:space="0" w:color="auto"/>
        <w:bottom w:val="none" w:sz="0" w:space="0" w:color="auto"/>
        <w:right w:val="none" w:sz="0" w:space="0" w:color="auto"/>
      </w:divBdr>
    </w:div>
    <w:div w:id="1994795351">
      <w:bodyDiv w:val="1"/>
      <w:marLeft w:val="0"/>
      <w:marRight w:val="0"/>
      <w:marTop w:val="0"/>
      <w:marBottom w:val="0"/>
      <w:divBdr>
        <w:top w:val="none" w:sz="0" w:space="0" w:color="auto"/>
        <w:left w:val="none" w:sz="0" w:space="0" w:color="auto"/>
        <w:bottom w:val="none" w:sz="0" w:space="0" w:color="auto"/>
        <w:right w:val="none" w:sz="0" w:space="0" w:color="auto"/>
      </w:divBdr>
    </w:div>
    <w:div w:id="2012641290">
      <w:bodyDiv w:val="1"/>
      <w:marLeft w:val="0"/>
      <w:marRight w:val="0"/>
      <w:marTop w:val="0"/>
      <w:marBottom w:val="0"/>
      <w:divBdr>
        <w:top w:val="none" w:sz="0" w:space="0" w:color="auto"/>
        <w:left w:val="none" w:sz="0" w:space="0" w:color="auto"/>
        <w:bottom w:val="none" w:sz="0" w:space="0" w:color="auto"/>
        <w:right w:val="none" w:sz="0" w:space="0" w:color="auto"/>
      </w:divBdr>
      <w:divsChild>
        <w:div w:id="968243817">
          <w:marLeft w:val="0"/>
          <w:marRight w:val="0"/>
          <w:marTop w:val="0"/>
          <w:marBottom w:val="0"/>
          <w:divBdr>
            <w:top w:val="none" w:sz="0" w:space="0" w:color="auto"/>
            <w:left w:val="none" w:sz="0" w:space="0" w:color="auto"/>
            <w:bottom w:val="none" w:sz="0" w:space="0" w:color="auto"/>
            <w:right w:val="none" w:sz="0" w:space="0" w:color="auto"/>
          </w:divBdr>
          <w:divsChild>
            <w:div w:id="818767137">
              <w:marLeft w:val="0"/>
              <w:marRight w:val="0"/>
              <w:marTop w:val="0"/>
              <w:marBottom w:val="0"/>
              <w:divBdr>
                <w:top w:val="none" w:sz="0" w:space="0" w:color="auto"/>
                <w:left w:val="none" w:sz="0" w:space="0" w:color="auto"/>
                <w:bottom w:val="none" w:sz="0" w:space="0" w:color="auto"/>
                <w:right w:val="none" w:sz="0" w:space="0" w:color="auto"/>
              </w:divBdr>
              <w:divsChild>
                <w:div w:id="71219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rateekji@gmail.com" TargetMode="Externa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mailto:levitin@bu.edu" TargetMode="Externa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www.techrxiv.org/articles/preprint/A_New_Class_of_Learning_Automata_The_Probabilistically-Switch-Action-on-Failure_Automaton_Part_1_Analytical_Models/19425761/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hyperlink" Target="mailto:levitin@bu.edu"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Dr.chenhui.liu@gmail.com" TargetMode="External"/><Relationship Id="rId14" Type="http://schemas.openxmlformats.org/officeDocument/2006/relationships/image" Target="media/image3.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NT\Profiles\pagarwal\Desktop\GECCO_proceeding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57B4F6-B1BB-7A45-81BF-934544289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GECCO_proceedings</Template>
  <TotalTime>1</TotalTime>
  <Pages>14</Pages>
  <Words>5193</Words>
  <Characters>29604</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Instructions for Authors</vt:lpstr>
    </vt:vector>
  </TitlesOfParts>
  <Company>Uni-Dortmund</Company>
  <LinksUpToDate>false</LinksUpToDate>
  <CharactersWithSpaces>34728</CharactersWithSpaces>
  <SharedDoc>false</SharedDoc>
  <HLinks>
    <vt:vector size="6" baseType="variant">
      <vt:variant>
        <vt:i4>5505142</vt:i4>
      </vt:variant>
      <vt:variant>
        <vt:i4>0</vt:i4>
      </vt:variant>
      <vt:variant>
        <vt:i4>0</vt:i4>
      </vt:variant>
      <vt:variant>
        <vt:i4>5</vt:i4>
      </vt:variant>
      <vt:variant>
        <vt:lpwstr>mailto:dr.chenhui.liu@ieee.org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Instructions for Authors</dc:title>
  <dc:subject/>
  <dc:creator>PAgarwal</dc:creator>
  <cp:keywords/>
  <dc:description/>
  <cp:lastModifiedBy>Philip David Weinsier</cp:lastModifiedBy>
  <cp:revision>2</cp:revision>
  <cp:lastPrinted>2022-03-20T03:59:00Z</cp:lastPrinted>
  <dcterms:created xsi:type="dcterms:W3CDTF">2022-09-16T19:38:00Z</dcterms:created>
  <dcterms:modified xsi:type="dcterms:W3CDTF">2022-09-16T19:38:00Z</dcterms:modified>
</cp:coreProperties>
</file>